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CDCED" w14:textId="36651E0A" w:rsidR="005F39B5" w:rsidRPr="005F39B5" w:rsidRDefault="00A43FF3" w:rsidP="005F39B5">
      <w:pPr>
        <w:pStyle w:val="Heading1"/>
      </w:pPr>
      <w:r>
        <w:t>Chief Executive Officer</w:t>
      </w:r>
    </w:p>
    <w:p w14:paraId="470443DE" w14:textId="77777777" w:rsidR="005F39B5" w:rsidRPr="005F39B5" w:rsidRDefault="005F39B5" w:rsidP="005F39B5"/>
    <w:tbl>
      <w:tblPr>
        <w:tblStyle w:val="Style1"/>
        <w:tblW w:w="10772" w:type="dxa"/>
        <w:tblBorders>
          <w:top w:val="single" w:sz="4" w:space="0" w:color="494A49" w:themeColor="text1" w:themeShade="BF"/>
          <w:left w:val="single" w:sz="4" w:space="0" w:color="494A49" w:themeColor="text1" w:themeShade="BF"/>
          <w:bottom w:val="single" w:sz="4" w:space="0" w:color="494A49" w:themeColor="text1" w:themeShade="BF"/>
          <w:right w:val="single" w:sz="4" w:space="0" w:color="494A49" w:themeColor="text1" w:themeShade="BF"/>
          <w:insideH w:val="single" w:sz="4" w:space="0" w:color="494A49" w:themeColor="text1" w:themeShade="BF"/>
          <w:insideV w:val="single" w:sz="4" w:space="0" w:color="494A49" w:themeColor="text1" w:themeShade="BF"/>
        </w:tblBorders>
        <w:tblLook w:val="0480" w:firstRow="0" w:lastRow="0" w:firstColumn="1" w:lastColumn="0" w:noHBand="0" w:noVBand="1"/>
      </w:tblPr>
      <w:tblGrid>
        <w:gridCol w:w="2122"/>
        <w:gridCol w:w="2793"/>
        <w:gridCol w:w="3018"/>
        <w:gridCol w:w="2839"/>
      </w:tblGrid>
      <w:tr w:rsidR="00616A26" w14:paraId="0B657CC6" w14:textId="77777777" w:rsidTr="00D17969">
        <w:tc>
          <w:tcPr>
            <w:tcW w:w="2122" w:type="dxa"/>
          </w:tcPr>
          <w:p w14:paraId="09AC7857" w14:textId="1D30E29F" w:rsidR="00616A26" w:rsidRPr="00EF05BD" w:rsidRDefault="006700D3" w:rsidP="005F39B5">
            <w:pPr>
              <w:rPr>
                <w:b/>
                <w:bCs/>
                <w:color w:val="004F9F" w:themeColor="accent4"/>
              </w:rPr>
            </w:pPr>
            <w:r w:rsidRPr="00EF05BD">
              <w:rPr>
                <w:b/>
                <w:bCs/>
                <w:color w:val="004F9F" w:themeColor="accent4"/>
              </w:rPr>
              <w:t>Directorate</w:t>
            </w:r>
          </w:p>
        </w:tc>
        <w:tc>
          <w:tcPr>
            <w:tcW w:w="2793" w:type="dxa"/>
          </w:tcPr>
          <w:p w14:paraId="3891492B" w14:textId="3374F4EF" w:rsidR="00616A26" w:rsidRDefault="00A43FF3" w:rsidP="005F39B5">
            <w:r>
              <w:t>Council</w:t>
            </w:r>
          </w:p>
        </w:tc>
        <w:tc>
          <w:tcPr>
            <w:tcW w:w="3018" w:type="dxa"/>
          </w:tcPr>
          <w:p w14:paraId="38B0CCDD" w14:textId="3D8D3C6D" w:rsidR="00616A26" w:rsidRPr="00EF05BD" w:rsidRDefault="006700D3" w:rsidP="005F39B5">
            <w:pPr>
              <w:rPr>
                <w:b/>
                <w:bCs/>
                <w:color w:val="004F9F" w:themeColor="accent4"/>
              </w:rPr>
            </w:pPr>
            <w:r w:rsidRPr="00EF05BD">
              <w:rPr>
                <w:b/>
                <w:bCs/>
                <w:color w:val="004F9F" w:themeColor="accent4"/>
              </w:rPr>
              <w:t>Department</w:t>
            </w:r>
          </w:p>
        </w:tc>
        <w:tc>
          <w:tcPr>
            <w:tcW w:w="2839" w:type="dxa"/>
          </w:tcPr>
          <w:p w14:paraId="71B016BE" w14:textId="537650D3" w:rsidR="00616A26" w:rsidRDefault="00A43FF3" w:rsidP="005F39B5">
            <w:r>
              <w:t>Chief Executive Office</w:t>
            </w:r>
          </w:p>
        </w:tc>
      </w:tr>
      <w:tr w:rsidR="00616A26" w14:paraId="25761C26" w14:textId="77777777" w:rsidTr="00D17969">
        <w:tc>
          <w:tcPr>
            <w:tcW w:w="2122" w:type="dxa"/>
          </w:tcPr>
          <w:p w14:paraId="4F70743F" w14:textId="0321ED85" w:rsidR="00616A26" w:rsidRPr="00EF05BD" w:rsidRDefault="006700D3" w:rsidP="005F39B5">
            <w:pPr>
              <w:rPr>
                <w:b/>
                <w:bCs/>
                <w:color w:val="004F9F" w:themeColor="accent4"/>
              </w:rPr>
            </w:pPr>
            <w:r w:rsidRPr="00EF05BD">
              <w:rPr>
                <w:b/>
                <w:bCs/>
                <w:color w:val="004F9F" w:themeColor="accent4"/>
              </w:rPr>
              <w:t>Position Number</w:t>
            </w:r>
          </w:p>
        </w:tc>
        <w:tc>
          <w:tcPr>
            <w:tcW w:w="2793" w:type="dxa"/>
          </w:tcPr>
          <w:p w14:paraId="28287732" w14:textId="0C735C5A" w:rsidR="00616A26" w:rsidRDefault="00A43FF3" w:rsidP="005F39B5">
            <w:r>
              <w:t>XEO01</w:t>
            </w:r>
          </w:p>
        </w:tc>
        <w:tc>
          <w:tcPr>
            <w:tcW w:w="3018" w:type="dxa"/>
          </w:tcPr>
          <w:p w14:paraId="337178A1" w14:textId="74913C3B" w:rsidR="00616A26" w:rsidRPr="00EF05BD" w:rsidRDefault="006700D3" w:rsidP="005F39B5">
            <w:pPr>
              <w:rPr>
                <w:b/>
                <w:bCs/>
                <w:color w:val="004F9F" w:themeColor="accent4"/>
              </w:rPr>
            </w:pPr>
            <w:r w:rsidRPr="00EF05BD">
              <w:rPr>
                <w:b/>
                <w:bCs/>
                <w:color w:val="004F9F" w:themeColor="accent4"/>
              </w:rPr>
              <w:t>Enterprise Agreement Classification</w:t>
            </w:r>
          </w:p>
        </w:tc>
        <w:tc>
          <w:tcPr>
            <w:tcW w:w="2839" w:type="dxa"/>
          </w:tcPr>
          <w:p w14:paraId="232D8C8F" w14:textId="58663B32" w:rsidR="00616A26" w:rsidRDefault="00A43FF3" w:rsidP="005F39B5">
            <w:r>
              <w:t>CEO Contract</w:t>
            </w:r>
          </w:p>
        </w:tc>
      </w:tr>
      <w:tr w:rsidR="00616A26" w14:paraId="1290C68F" w14:textId="77777777" w:rsidTr="00D17969">
        <w:tc>
          <w:tcPr>
            <w:tcW w:w="2122" w:type="dxa"/>
          </w:tcPr>
          <w:p w14:paraId="3F229B3F" w14:textId="5357FBB8" w:rsidR="00616A26" w:rsidRPr="003C3308" w:rsidRDefault="006700D3" w:rsidP="005F39B5">
            <w:pPr>
              <w:rPr>
                <w:b/>
                <w:color w:val="004F9F" w:themeColor="accent4"/>
                <w:lang w:val="en-AU"/>
              </w:rPr>
            </w:pPr>
            <w:r w:rsidRPr="00EF05BD">
              <w:rPr>
                <w:b/>
                <w:bCs/>
                <w:color w:val="004F9F" w:themeColor="accent4"/>
              </w:rPr>
              <w:t xml:space="preserve">Reports </w:t>
            </w:r>
            <w:r w:rsidR="00D17969">
              <w:rPr>
                <w:b/>
                <w:bCs/>
                <w:color w:val="004F9F" w:themeColor="accent4"/>
              </w:rPr>
              <w:t>t</w:t>
            </w:r>
            <w:r w:rsidRPr="00EF05BD">
              <w:rPr>
                <w:b/>
                <w:bCs/>
                <w:color w:val="004F9F" w:themeColor="accent4"/>
              </w:rPr>
              <w:t>o</w:t>
            </w:r>
            <w:r w:rsidR="00D17969">
              <w:rPr>
                <w:b/>
                <w:bCs/>
                <w:color w:val="004F9F" w:themeColor="accent4"/>
              </w:rPr>
              <w:t xml:space="preserve"> (position)</w:t>
            </w:r>
          </w:p>
        </w:tc>
        <w:tc>
          <w:tcPr>
            <w:tcW w:w="2793" w:type="dxa"/>
          </w:tcPr>
          <w:p w14:paraId="2DAA97A1" w14:textId="2B630484" w:rsidR="00616A26" w:rsidRDefault="00A43FF3" w:rsidP="005F39B5">
            <w:r>
              <w:t xml:space="preserve">Mayor </w:t>
            </w:r>
          </w:p>
        </w:tc>
        <w:tc>
          <w:tcPr>
            <w:tcW w:w="3018" w:type="dxa"/>
          </w:tcPr>
          <w:p w14:paraId="0487C9DE" w14:textId="16A46B5F" w:rsidR="00616A26" w:rsidRPr="00EF05BD" w:rsidRDefault="00DE2A8D" w:rsidP="005F39B5">
            <w:pPr>
              <w:rPr>
                <w:b/>
                <w:bCs/>
                <w:color w:val="004F9F" w:themeColor="accent4"/>
              </w:rPr>
            </w:pPr>
            <w:r w:rsidRPr="00EF05BD">
              <w:rPr>
                <w:b/>
                <w:bCs/>
                <w:color w:val="004F9F" w:themeColor="accent4"/>
              </w:rPr>
              <w:t>Last Updated</w:t>
            </w:r>
          </w:p>
        </w:tc>
        <w:tc>
          <w:tcPr>
            <w:tcW w:w="2839" w:type="dxa"/>
          </w:tcPr>
          <w:p w14:paraId="6857FCF9" w14:textId="6279400E" w:rsidR="00616A26" w:rsidRDefault="00AA7B1B" w:rsidP="005F39B5">
            <w:r w:rsidRPr="00D2690C">
              <w:t>14.10.</w:t>
            </w:r>
            <w:r w:rsidR="00A43FF3" w:rsidRPr="00D2690C">
              <w:t>2026</w:t>
            </w:r>
          </w:p>
        </w:tc>
      </w:tr>
    </w:tbl>
    <w:p w14:paraId="2A257730" w14:textId="77777777" w:rsidR="00BB77E4" w:rsidRPr="00E5345D" w:rsidRDefault="00BB77E4" w:rsidP="005F39B5">
      <w:pPr>
        <w:rPr>
          <w:rFonts w:asciiTheme="minorHAnsi" w:hAnsiTheme="minorHAnsi" w:cstheme="minorHAnsi"/>
        </w:rPr>
      </w:pPr>
    </w:p>
    <w:p w14:paraId="22AEA66B" w14:textId="6F9FC992" w:rsidR="005F39B5" w:rsidRPr="00326DF5" w:rsidRDefault="3EC0E756" w:rsidP="006700D3">
      <w:pPr>
        <w:pStyle w:val="NumberedHeading"/>
        <w:numPr>
          <w:ilvl w:val="0"/>
          <w:numId w:val="0"/>
        </w:numPr>
        <w:ind w:left="425" w:hanging="425"/>
        <w:rPr>
          <w:rFonts w:asciiTheme="minorHAnsi" w:hAnsiTheme="minorHAnsi" w:cstheme="minorHAnsi"/>
          <w:b/>
          <w:bCs/>
          <w:sz w:val="28"/>
          <w:szCs w:val="28"/>
        </w:rPr>
      </w:pPr>
      <w:r w:rsidRPr="00326DF5">
        <w:rPr>
          <w:rFonts w:asciiTheme="minorHAnsi" w:hAnsiTheme="minorHAnsi" w:cstheme="minorHAnsi"/>
          <w:b/>
          <w:bCs/>
          <w:sz w:val="28"/>
          <w:szCs w:val="28"/>
        </w:rPr>
        <w:t>Position Purpose</w:t>
      </w:r>
      <w:r w:rsidR="2DF6D1F9" w:rsidRPr="00326DF5">
        <w:rPr>
          <w:rFonts w:asciiTheme="minorHAnsi" w:hAnsiTheme="minorHAnsi" w:cstheme="minorHAnsi"/>
          <w:b/>
          <w:bCs/>
          <w:sz w:val="28"/>
          <w:szCs w:val="28"/>
        </w:rPr>
        <w:t xml:space="preserve"> </w:t>
      </w:r>
    </w:p>
    <w:p w14:paraId="15864FF2" w14:textId="0073A621" w:rsidR="00292965" w:rsidRPr="00E5345D" w:rsidRDefault="00D86C20">
      <w:pPr>
        <w:rPr>
          <w:rFonts w:asciiTheme="minorHAnsi" w:hAnsiTheme="minorHAnsi" w:cstheme="minorHAnsi"/>
        </w:rPr>
      </w:pPr>
      <w:r w:rsidRPr="00E5345D">
        <w:rPr>
          <w:rFonts w:asciiTheme="minorHAnsi" w:hAnsiTheme="minorHAnsi" w:cstheme="minorHAnsi"/>
        </w:rPr>
        <w:t>The Chief Executive Officer (CEO) is accountable to</w:t>
      </w:r>
      <w:r>
        <w:rPr>
          <w:rFonts w:asciiTheme="minorHAnsi" w:hAnsiTheme="minorHAnsi" w:cstheme="minorHAnsi"/>
        </w:rPr>
        <w:t xml:space="preserve"> </w:t>
      </w:r>
      <w:r w:rsidRPr="00E5345D">
        <w:rPr>
          <w:rFonts w:asciiTheme="minorHAnsi" w:hAnsiTheme="minorHAnsi" w:cstheme="minorHAnsi"/>
        </w:rPr>
        <w:t>Council for leading the organisation, supporting good governance</w:t>
      </w:r>
      <w:r w:rsidR="00490DDF">
        <w:t xml:space="preserve"> and implementing Council decisions. The CEO provides </w:t>
      </w:r>
      <w:r w:rsidRPr="00E5345D">
        <w:rPr>
          <w:rFonts w:asciiTheme="minorHAnsi" w:hAnsiTheme="minorHAnsi" w:cstheme="minorHAnsi"/>
        </w:rPr>
        <w:t>timely, trusted and impartial advice</w:t>
      </w:r>
      <w:r w:rsidR="00490DDF">
        <w:t xml:space="preserve"> and leads delivery of</w:t>
      </w:r>
      <w:r w:rsidRPr="00E5345D">
        <w:rPr>
          <w:rFonts w:asciiTheme="minorHAnsi" w:hAnsiTheme="minorHAnsi" w:cstheme="minorHAnsi"/>
        </w:rPr>
        <w:t xml:space="preserve"> the Council Plan, Community Vision and other adopted strategies for the benefit of the Knox community.</w:t>
      </w:r>
    </w:p>
    <w:p w14:paraId="03F46716" w14:textId="77777777" w:rsidR="00490DDF" w:rsidRDefault="00490DDF">
      <w:pPr>
        <w:rPr>
          <w:szCs w:val="22"/>
          <w:lang w:val="en-AU" w:eastAsia="en-GB"/>
        </w:rPr>
      </w:pPr>
      <w:r>
        <w:t>The CEO builds a high-performing and accountable organisation, translates Council priorities into measurable outcomes, and ensures responsible stewardship of people, finances, assets, risk and service performance. Through this leadership, the organisation delivers sustainable services and positive community outcomes.</w:t>
      </w:r>
    </w:p>
    <w:p w14:paraId="71A8280A" w14:textId="77777777" w:rsidR="00710DA3" w:rsidRPr="00326DF5" w:rsidRDefault="00710DA3" w:rsidP="00710DA3">
      <w:pPr>
        <w:pStyle w:val="Heading2"/>
        <w:rPr>
          <w:rFonts w:asciiTheme="minorHAnsi" w:hAnsiTheme="minorHAnsi" w:cstheme="minorHAnsi"/>
          <w:b/>
          <w:bCs/>
          <w:sz w:val="28"/>
          <w:szCs w:val="28"/>
        </w:rPr>
      </w:pPr>
      <w:r w:rsidRPr="00326DF5">
        <w:rPr>
          <w:rFonts w:asciiTheme="minorHAnsi" w:hAnsiTheme="minorHAnsi" w:cstheme="minorHAnsi"/>
          <w:b/>
          <w:bCs/>
          <w:sz w:val="28"/>
          <w:szCs w:val="28"/>
        </w:rPr>
        <w:t>Key Accountabilities</w:t>
      </w:r>
    </w:p>
    <w:p w14:paraId="05987527" w14:textId="1E66BDB4" w:rsidR="00D86C20" w:rsidRPr="00D2690C" w:rsidRDefault="00D86C20" w:rsidP="00D86C20">
      <w:pPr>
        <w:pStyle w:val="ListParagraph"/>
        <w:numPr>
          <w:ilvl w:val="0"/>
          <w:numId w:val="3"/>
        </w:numPr>
        <w:rPr>
          <w:rFonts w:asciiTheme="minorHAnsi" w:hAnsiTheme="minorHAnsi"/>
          <w:sz w:val="20"/>
          <w:szCs w:val="20"/>
          <w:lang w:eastAsia="en-GB"/>
        </w:rPr>
      </w:pPr>
      <w:r w:rsidRPr="00385A31">
        <w:rPr>
          <w:rFonts w:asciiTheme="minorHAnsi" w:hAnsiTheme="minorHAnsi"/>
          <w:b/>
          <w:bCs/>
          <w:sz w:val="20"/>
          <w:szCs w:val="20"/>
        </w:rPr>
        <w:t>Strategic leadership and delivery:</w:t>
      </w:r>
      <w:r w:rsidRPr="00385A31">
        <w:rPr>
          <w:rFonts w:asciiTheme="minorHAnsi" w:hAnsiTheme="minorHAnsi"/>
          <w:sz w:val="20"/>
          <w:szCs w:val="20"/>
        </w:rPr>
        <w:t xml:space="preserve"> Lead the organisation through growth, change and transformation. Translate Council’s adopted strategies and priorities into organisational plans, measurable outcomes and responsive, high-quality services</w:t>
      </w:r>
      <w:r w:rsidRPr="00D2690C">
        <w:rPr>
          <w:rFonts w:asciiTheme="minorHAnsi" w:hAnsiTheme="minorHAnsi"/>
          <w:sz w:val="20"/>
          <w:szCs w:val="20"/>
        </w:rPr>
        <w:t>.</w:t>
      </w:r>
      <w:r w:rsidR="008749E3">
        <w:rPr>
          <w:rFonts w:asciiTheme="minorHAnsi" w:hAnsiTheme="minorHAnsi"/>
          <w:sz w:val="20"/>
          <w:szCs w:val="20"/>
        </w:rPr>
        <w:t xml:space="preserve">  Report </w:t>
      </w:r>
      <w:r w:rsidR="00F466A0">
        <w:rPr>
          <w:rFonts w:asciiTheme="minorHAnsi" w:hAnsiTheme="minorHAnsi"/>
          <w:sz w:val="20"/>
          <w:szCs w:val="20"/>
        </w:rPr>
        <w:t>regularly</w:t>
      </w:r>
      <w:r w:rsidR="008749E3">
        <w:rPr>
          <w:rFonts w:asciiTheme="minorHAnsi" w:hAnsiTheme="minorHAnsi"/>
          <w:sz w:val="20"/>
          <w:szCs w:val="20"/>
        </w:rPr>
        <w:t xml:space="preserve"> to Council on the implementation of resolutions</w:t>
      </w:r>
      <w:r w:rsidR="00FF7D35">
        <w:rPr>
          <w:rFonts w:asciiTheme="minorHAnsi" w:hAnsiTheme="minorHAnsi"/>
          <w:sz w:val="20"/>
          <w:szCs w:val="20"/>
        </w:rPr>
        <w:t xml:space="preserve">, strategic priorities and major projects, and </w:t>
      </w:r>
      <w:r w:rsidR="00F466A0">
        <w:rPr>
          <w:rFonts w:asciiTheme="minorHAnsi" w:hAnsiTheme="minorHAnsi"/>
          <w:sz w:val="20"/>
          <w:szCs w:val="20"/>
        </w:rPr>
        <w:t>promptly</w:t>
      </w:r>
      <w:r w:rsidR="00FF7D35">
        <w:rPr>
          <w:rFonts w:asciiTheme="minorHAnsi" w:hAnsiTheme="minorHAnsi"/>
          <w:sz w:val="20"/>
          <w:szCs w:val="20"/>
        </w:rPr>
        <w:t xml:space="preserve"> advise Council of mater</w:t>
      </w:r>
      <w:r w:rsidR="00F466A0">
        <w:rPr>
          <w:rFonts w:asciiTheme="minorHAnsi" w:hAnsiTheme="minorHAnsi"/>
          <w:sz w:val="20"/>
          <w:szCs w:val="20"/>
        </w:rPr>
        <w:t>ial risks, delays or budget variances.</w:t>
      </w:r>
    </w:p>
    <w:p w14:paraId="44D31BEE" w14:textId="77777777" w:rsidR="00385A31" w:rsidRDefault="00385A31" w:rsidP="00D86C20">
      <w:pPr>
        <w:pStyle w:val="ListParagraph"/>
        <w:numPr>
          <w:ilvl w:val="0"/>
          <w:numId w:val="3"/>
        </w:numPr>
        <w:rPr>
          <w:rFonts w:asciiTheme="minorHAnsi" w:hAnsiTheme="minorHAnsi"/>
          <w:sz w:val="20"/>
          <w:szCs w:val="20"/>
        </w:rPr>
      </w:pPr>
      <w:r>
        <w:rPr>
          <w:rFonts w:asciiTheme="minorHAnsi" w:hAnsiTheme="minorHAnsi"/>
          <w:b/>
          <w:bCs/>
          <w:sz w:val="20"/>
          <w:szCs w:val="20"/>
        </w:rPr>
        <w:t>Governance and trusted advice:</w:t>
      </w:r>
      <w:r>
        <w:rPr>
          <w:rFonts w:asciiTheme="minorHAnsi" w:hAnsiTheme="minorHAnsi"/>
          <w:sz w:val="20"/>
          <w:szCs w:val="20"/>
        </w:rPr>
        <w:t xml:space="preserve"> Build and maintain a constructive, professional relationship with the Mayor and Councillors. Provide timely, frank, impartial and evidence-informed advice, while respecting the respective roles and responsibilities of Council and the CEO.</w:t>
      </w:r>
    </w:p>
    <w:p w14:paraId="71E34D3A" w14:textId="77777777" w:rsidR="00385A31" w:rsidRDefault="00385A31" w:rsidP="00D86C20">
      <w:pPr>
        <w:pStyle w:val="ListParagraph"/>
        <w:numPr>
          <w:ilvl w:val="0"/>
          <w:numId w:val="3"/>
        </w:numPr>
        <w:rPr>
          <w:rFonts w:asciiTheme="minorHAnsi" w:hAnsiTheme="minorHAnsi"/>
          <w:sz w:val="20"/>
          <w:szCs w:val="20"/>
        </w:rPr>
      </w:pPr>
      <w:r>
        <w:rPr>
          <w:rFonts w:asciiTheme="minorHAnsi" w:hAnsiTheme="minorHAnsi"/>
          <w:b/>
          <w:bCs/>
          <w:sz w:val="20"/>
          <w:szCs w:val="20"/>
        </w:rPr>
        <w:t>Organisational performance and culture:</w:t>
      </w:r>
      <w:r>
        <w:rPr>
          <w:rFonts w:asciiTheme="minorHAnsi" w:hAnsiTheme="minorHAnsi"/>
          <w:sz w:val="20"/>
          <w:szCs w:val="20"/>
        </w:rPr>
        <w:t xml:space="preserve"> Lead a high-performing, accountable and values-driven organisation. Strengthen executive leadership, workforce capability, employee engagement and continuous improvement.</w:t>
      </w:r>
    </w:p>
    <w:p w14:paraId="3816AD1F" w14:textId="4FD55922" w:rsidR="00D86C20" w:rsidRDefault="00D86C20" w:rsidP="00D86C20">
      <w:pPr>
        <w:pStyle w:val="ListParagraph"/>
        <w:numPr>
          <w:ilvl w:val="0"/>
          <w:numId w:val="3"/>
        </w:numPr>
        <w:rPr>
          <w:rFonts w:asciiTheme="minorHAnsi" w:hAnsiTheme="minorHAnsi"/>
          <w:sz w:val="20"/>
          <w:szCs w:val="20"/>
        </w:rPr>
      </w:pPr>
      <w:r>
        <w:rPr>
          <w:rFonts w:asciiTheme="minorHAnsi" w:hAnsiTheme="minorHAnsi"/>
          <w:b/>
          <w:bCs/>
          <w:sz w:val="20"/>
          <w:szCs w:val="20"/>
        </w:rPr>
        <w:t>Financial sustainability and stewardship:</w:t>
      </w:r>
      <w:r>
        <w:rPr>
          <w:rFonts w:asciiTheme="minorHAnsi" w:hAnsiTheme="minorHAnsi"/>
          <w:sz w:val="20"/>
          <w:szCs w:val="20"/>
        </w:rPr>
        <w:t xml:space="preserve"> Ensure the responsible and sustainable management of Council’s finances, assets and resources. Maintain long-term financial sustainability and effective oversight of budgets, major projects and service commitments.</w:t>
      </w:r>
      <w:r w:rsidR="00F466A0">
        <w:rPr>
          <w:rFonts w:asciiTheme="minorHAnsi" w:hAnsiTheme="minorHAnsi"/>
          <w:sz w:val="20"/>
          <w:szCs w:val="20"/>
        </w:rPr>
        <w:t xml:space="preserve">  Drive value for money and service improveme</w:t>
      </w:r>
      <w:r w:rsidR="001E6AE4">
        <w:rPr>
          <w:rFonts w:asciiTheme="minorHAnsi" w:hAnsiTheme="minorHAnsi"/>
          <w:sz w:val="20"/>
          <w:szCs w:val="20"/>
        </w:rPr>
        <w:t>nt, and ensure major projects are delivered</w:t>
      </w:r>
      <w:r w:rsidR="000C1D25">
        <w:rPr>
          <w:rFonts w:asciiTheme="minorHAnsi" w:hAnsiTheme="minorHAnsi"/>
          <w:sz w:val="20"/>
          <w:szCs w:val="20"/>
        </w:rPr>
        <w:t xml:space="preserve"> within approved scope, budget and timeframes and achieve</w:t>
      </w:r>
      <w:r w:rsidR="00BA29BE">
        <w:rPr>
          <w:rFonts w:asciiTheme="minorHAnsi" w:hAnsiTheme="minorHAnsi"/>
          <w:sz w:val="20"/>
          <w:szCs w:val="20"/>
        </w:rPr>
        <w:t xml:space="preserve"> their intended outcomes.</w:t>
      </w:r>
    </w:p>
    <w:p w14:paraId="58FC4C43" w14:textId="77777777" w:rsidR="00385A31" w:rsidRDefault="00385A31" w:rsidP="00D86C20">
      <w:pPr>
        <w:pStyle w:val="ListParagraph"/>
        <w:numPr>
          <w:ilvl w:val="0"/>
          <w:numId w:val="3"/>
        </w:numPr>
        <w:rPr>
          <w:rFonts w:asciiTheme="minorHAnsi" w:hAnsiTheme="minorHAnsi"/>
          <w:sz w:val="20"/>
          <w:szCs w:val="20"/>
        </w:rPr>
      </w:pPr>
      <w:r>
        <w:rPr>
          <w:rFonts w:asciiTheme="minorHAnsi" w:hAnsiTheme="minorHAnsi"/>
          <w:b/>
          <w:bCs/>
          <w:sz w:val="20"/>
          <w:szCs w:val="20"/>
        </w:rPr>
        <w:t>Integrity, risk and compliance:</w:t>
      </w:r>
      <w:r>
        <w:rPr>
          <w:rFonts w:asciiTheme="minorHAnsi" w:hAnsiTheme="minorHAnsi"/>
          <w:sz w:val="20"/>
          <w:szCs w:val="20"/>
        </w:rPr>
        <w:t xml:space="preserve"> Uphold high standards of integrity, transparency and accountability. Ensure effective governance, risk management and compliance with relevant legislation, regulations, policies and codes.</w:t>
      </w:r>
    </w:p>
    <w:p w14:paraId="6206838D" w14:textId="77777777" w:rsidR="00385A31" w:rsidRDefault="00385A31" w:rsidP="00D86C20">
      <w:pPr>
        <w:pStyle w:val="ListParagraph"/>
        <w:numPr>
          <w:ilvl w:val="0"/>
          <w:numId w:val="3"/>
        </w:numPr>
        <w:rPr>
          <w:rFonts w:asciiTheme="minorHAnsi" w:hAnsiTheme="minorHAnsi"/>
          <w:sz w:val="20"/>
          <w:szCs w:val="20"/>
        </w:rPr>
      </w:pPr>
      <w:r>
        <w:rPr>
          <w:rFonts w:asciiTheme="minorHAnsi" w:hAnsiTheme="minorHAnsi"/>
          <w:b/>
          <w:bCs/>
          <w:sz w:val="20"/>
          <w:szCs w:val="20"/>
        </w:rPr>
        <w:t>Community leadership and advocacy:</w:t>
      </w:r>
      <w:r>
        <w:rPr>
          <w:rFonts w:asciiTheme="minorHAnsi" w:hAnsiTheme="minorHAnsi"/>
          <w:sz w:val="20"/>
          <w:szCs w:val="20"/>
        </w:rPr>
        <w:t xml:space="preserve"> Represent and advocate for Knox’s interests. Build productive partnerships with government, business and community stakeholders to advance Council priorities and achieve positive community outcomes.</w:t>
      </w:r>
    </w:p>
    <w:p w14:paraId="2EF19091" w14:textId="77777777" w:rsidR="00385A31" w:rsidRDefault="00385A31" w:rsidP="00D86C20">
      <w:pPr>
        <w:pStyle w:val="ListParagraph"/>
        <w:numPr>
          <w:ilvl w:val="0"/>
          <w:numId w:val="3"/>
        </w:numPr>
        <w:rPr>
          <w:rFonts w:asciiTheme="minorHAnsi" w:hAnsiTheme="minorHAnsi"/>
          <w:sz w:val="20"/>
          <w:szCs w:val="20"/>
        </w:rPr>
      </w:pPr>
      <w:r>
        <w:rPr>
          <w:rFonts w:asciiTheme="minorHAnsi" w:hAnsiTheme="minorHAnsi"/>
          <w:b/>
          <w:bCs/>
          <w:sz w:val="20"/>
          <w:szCs w:val="20"/>
        </w:rPr>
        <w:t>Safe, inclusive and respectful workplace:</w:t>
      </w:r>
      <w:r>
        <w:rPr>
          <w:rFonts w:asciiTheme="minorHAnsi" w:hAnsiTheme="minorHAnsi"/>
          <w:sz w:val="20"/>
          <w:szCs w:val="20"/>
        </w:rPr>
        <w:t xml:space="preserve"> Champion a positive and inclusive workplace. Ensure compliance with obligations relating to occupational health and safety, equal employment opportunity, gender equality, child safety and cultural diversity.</w:t>
      </w:r>
    </w:p>
    <w:p w14:paraId="0443C413" w14:textId="77777777" w:rsidR="00385A31" w:rsidRDefault="00385A31" w:rsidP="00D86C20">
      <w:pPr>
        <w:pStyle w:val="ListParagraph"/>
        <w:numPr>
          <w:ilvl w:val="0"/>
          <w:numId w:val="3"/>
        </w:numPr>
        <w:rPr>
          <w:rFonts w:asciiTheme="minorHAnsi" w:hAnsiTheme="minorHAnsi"/>
          <w:sz w:val="20"/>
          <w:szCs w:val="20"/>
        </w:rPr>
      </w:pPr>
      <w:r>
        <w:rPr>
          <w:rFonts w:asciiTheme="minorHAnsi" w:hAnsiTheme="minorHAnsi"/>
          <w:b/>
          <w:bCs/>
          <w:sz w:val="20"/>
          <w:szCs w:val="20"/>
        </w:rPr>
        <w:t>Climate and environmental responsibility:</w:t>
      </w:r>
      <w:r>
        <w:rPr>
          <w:rFonts w:asciiTheme="minorHAnsi" w:hAnsiTheme="minorHAnsi"/>
          <w:sz w:val="20"/>
          <w:szCs w:val="20"/>
        </w:rPr>
        <w:t xml:space="preserve"> Ensure climate-related risks and opportunities are considered in Council services, initiatives and projects. Support climate adaptation, mitigation and Council’s adopted emissions targets.</w:t>
      </w:r>
    </w:p>
    <w:p w14:paraId="4114C7FE" w14:textId="77777777" w:rsidR="00961026" w:rsidRPr="00326DF5" w:rsidRDefault="00961026" w:rsidP="00A11033">
      <w:pPr>
        <w:rPr>
          <w:rFonts w:asciiTheme="minorHAnsi" w:hAnsiTheme="minorHAnsi" w:cstheme="minorHAnsi"/>
          <w:b/>
          <w:bCs/>
        </w:rPr>
      </w:pPr>
    </w:p>
    <w:p w14:paraId="383F2399" w14:textId="77777777" w:rsidR="0027178D" w:rsidRPr="00326DF5" w:rsidRDefault="0027178D" w:rsidP="003A6F65">
      <w:pPr>
        <w:pStyle w:val="Heading2"/>
        <w:spacing w:after="0"/>
        <w:rPr>
          <w:rFonts w:asciiTheme="minorHAnsi" w:hAnsiTheme="minorHAnsi" w:cstheme="minorHAnsi"/>
          <w:b/>
          <w:bCs/>
          <w:sz w:val="36"/>
        </w:rPr>
      </w:pPr>
      <w:r w:rsidRPr="00326DF5">
        <w:rPr>
          <w:rFonts w:asciiTheme="minorHAnsi" w:hAnsiTheme="minorHAnsi" w:cstheme="minorHAnsi"/>
          <w:b/>
          <w:bCs/>
        </w:rPr>
        <w:t>Skills, Qualifications &amp; Experience</w:t>
      </w:r>
    </w:p>
    <w:p w14:paraId="22BE4B45" w14:textId="77777777" w:rsidR="0011793D" w:rsidRPr="0011793D" w:rsidRDefault="0011793D" w:rsidP="00D86C20">
      <w:pPr>
        <w:pStyle w:val="ListParagraph"/>
        <w:numPr>
          <w:ilvl w:val="0"/>
          <w:numId w:val="4"/>
        </w:numPr>
        <w:rPr>
          <w:rFonts w:asciiTheme="minorHAnsi" w:hAnsiTheme="minorHAnsi"/>
          <w:sz w:val="20"/>
          <w:szCs w:val="20"/>
          <w:lang w:eastAsia="en-GB"/>
        </w:rPr>
      </w:pPr>
      <w:r w:rsidRPr="0011793D">
        <w:rPr>
          <w:rFonts w:asciiTheme="minorHAnsi" w:hAnsiTheme="minorHAnsi"/>
          <w:sz w:val="20"/>
          <w:szCs w:val="20"/>
        </w:rPr>
        <w:t>Relevant tertiary or postgraduate qualifications, together with substantial executive leadership experience in local government, public administration or a similarly complex service-delivery organisation.</w:t>
      </w:r>
    </w:p>
    <w:p w14:paraId="795A5561" w14:textId="77777777" w:rsidR="0011793D" w:rsidRDefault="0011793D" w:rsidP="00D86C20">
      <w:pPr>
        <w:pStyle w:val="ListParagraph"/>
        <w:numPr>
          <w:ilvl w:val="0"/>
          <w:numId w:val="4"/>
        </w:numPr>
        <w:rPr>
          <w:rFonts w:asciiTheme="minorHAnsi" w:hAnsiTheme="minorHAnsi"/>
          <w:sz w:val="20"/>
          <w:szCs w:val="20"/>
        </w:rPr>
      </w:pPr>
      <w:r>
        <w:rPr>
          <w:rFonts w:asciiTheme="minorHAnsi" w:hAnsiTheme="minorHAnsi"/>
          <w:sz w:val="20"/>
          <w:szCs w:val="20"/>
        </w:rPr>
        <w:t>A demonstrated record of strategic leadership, organisational transformation and performance improvement, including building high-performing cultures, developing executive capability and delivering sustainable outcomes.</w:t>
      </w:r>
    </w:p>
    <w:p w14:paraId="198A56BD" w14:textId="77777777" w:rsidR="0011793D" w:rsidRDefault="0011793D" w:rsidP="00D86C20">
      <w:pPr>
        <w:pStyle w:val="ListParagraph"/>
        <w:numPr>
          <w:ilvl w:val="0"/>
          <w:numId w:val="4"/>
        </w:numPr>
        <w:rPr>
          <w:rFonts w:asciiTheme="minorHAnsi" w:hAnsiTheme="minorHAnsi"/>
          <w:sz w:val="20"/>
          <w:szCs w:val="20"/>
        </w:rPr>
      </w:pPr>
      <w:r>
        <w:rPr>
          <w:rFonts w:asciiTheme="minorHAnsi" w:hAnsiTheme="minorHAnsi"/>
          <w:sz w:val="20"/>
          <w:szCs w:val="20"/>
        </w:rPr>
        <w:t>Strong political acumen and governance capability, with the judgement to navigate complex and sensitive issues, understand the respective roles of elected representatives and the CEO, and provide frank, impartial and evidence-informed advice.</w:t>
      </w:r>
    </w:p>
    <w:p w14:paraId="6B2E44BC" w14:textId="77777777" w:rsidR="0011793D" w:rsidRDefault="0011793D" w:rsidP="00D86C20">
      <w:pPr>
        <w:pStyle w:val="ListParagraph"/>
        <w:numPr>
          <w:ilvl w:val="0"/>
          <w:numId w:val="4"/>
        </w:numPr>
        <w:rPr>
          <w:rFonts w:asciiTheme="minorHAnsi" w:hAnsiTheme="minorHAnsi"/>
          <w:sz w:val="20"/>
          <w:szCs w:val="20"/>
        </w:rPr>
      </w:pPr>
      <w:r>
        <w:rPr>
          <w:rFonts w:asciiTheme="minorHAnsi" w:hAnsiTheme="minorHAnsi"/>
          <w:sz w:val="20"/>
          <w:szCs w:val="20"/>
        </w:rPr>
        <w:lastRenderedPageBreak/>
        <w:t>High emotional intelligence, self-awareness and resilience, with the ability to manage complex relationships, resolve conflict, navigate competing interests and conduct difficult conversations with honesty, clarity and respect.</w:t>
      </w:r>
    </w:p>
    <w:p w14:paraId="690FC35A" w14:textId="77777777" w:rsidR="0011793D" w:rsidRDefault="0011793D" w:rsidP="00D86C20">
      <w:pPr>
        <w:pStyle w:val="ListParagraph"/>
        <w:numPr>
          <w:ilvl w:val="0"/>
          <w:numId w:val="4"/>
        </w:numPr>
        <w:rPr>
          <w:rFonts w:asciiTheme="minorHAnsi" w:hAnsiTheme="minorHAnsi"/>
          <w:sz w:val="20"/>
          <w:szCs w:val="20"/>
        </w:rPr>
      </w:pPr>
      <w:r>
        <w:rPr>
          <w:rFonts w:asciiTheme="minorHAnsi" w:hAnsiTheme="minorHAnsi"/>
          <w:sz w:val="20"/>
          <w:szCs w:val="20"/>
        </w:rPr>
        <w:t>Strong financial and commercial acumen, including experience in financial management, resource allocation, asset stewardship, risk management and long-term financial sustainability.</w:t>
      </w:r>
    </w:p>
    <w:p w14:paraId="1CC632A2" w14:textId="77777777" w:rsidR="0011793D" w:rsidRDefault="0011793D" w:rsidP="00D86C20">
      <w:pPr>
        <w:pStyle w:val="ListParagraph"/>
        <w:numPr>
          <w:ilvl w:val="0"/>
          <w:numId w:val="4"/>
        </w:numPr>
        <w:rPr>
          <w:rFonts w:asciiTheme="minorHAnsi" w:hAnsiTheme="minorHAnsi"/>
          <w:sz w:val="20"/>
          <w:szCs w:val="20"/>
        </w:rPr>
      </w:pPr>
      <w:r>
        <w:rPr>
          <w:rFonts w:asciiTheme="minorHAnsi" w:hAnsiTheme="minorHAnsi"/>
          <w:sz w:val="20"/>
          <w:szCs w:val="20"/>
        </w:rPr>
        <w:t>Highly developed communication, negotiation and influencing skills, with the ability to build trust, establish strategic partnerships and engage effectively with Councillors, employees, government, business and the wider community.</w:t>
      </w:r>
    </w:p>
    <w:p w14:paraId="4DD913A2" w14:textId="6298137C" w:rsidR="00292965" w:rsidRPr="00E5345D" w:rsidRDefault="00D86C20" w:rsidP="3105B1F2">
      <w:pPr>
        <w:pStyle w:val="NumberedHeading"/>
        <w:numPr>
          <w:ilvl w:val="0"/>
          <w:numId w:val="0"/>
        </w:numPr>
        <w:rPr>
          <w:rFonts w:asciiTheme="minorHAnsi" w:hAnsiTheme="minorHAnsi" w:cstheme="minorHAnsi"/>
          <w:sz w:val="28"/>
          <w:szCs w:val="28"/>
        </w:rPr>
      </w:pPr>
      <w:r w:rsidRPr="00E5345D">
        <w:rPr>
          <w:rFonts w:asciiTheme="minorHAnsi" w:hAnsiTheme="minorHAnsi" w:cstheme="minorHAnsi"/>
          <w:sz w:val="28"/>
          <w:szCs w:val="28"/>
        </w:rPr>
        <w:t>Capabilities</w:t>
      </w:r>
    </w:p>
    <w:p w14:paraId="358AF5EF" w14:textId="5CC5767D" w:rsidR="00292965" w:rsidRPr="00E5345D" w:rsidRDefault="00D86C20">
      <w:pPr>
        <w:rPr>
          <w:rFonts w:asciiTheme="minorHAnsi" w:hAnsiTheme="minorHAnsi" w:cstheme="minorHAnsi"/>
          <w:sz w:val="24"/>
          <w:lang w:val="en-AU" w:eastAsia="en-GB"/>
        </w:rPr>
      </w:pPr>
      <w:r w:rsidRPr="00E5345D">
        <w:rPr>
          <w:rFonts w:asciiTheme="minorHAnsi" w:hAnsiTheme="minorHAnsi" w:cstheme="minorHAnsi"/>
          <w:sz w:val="24"/>
        </w:rPr>
        <w:t xml:space="preserve">Knox’s Capability Framework </w:t>
      </w:r>
      <w:r w:rsidR="0079034B">
        <w:t>defines</w:t>
      </w:r>
      <w:r w:rsidRPr="00E5345D">
        <w:rPr>
          <w:rFonts w:asciiTheme="minorHAnsi" w:hAnsiTheme="minorHAnsi" w:cstheme="minorHAnsi"/>
          <w:sz w:val="24"/>
        </w:rPr>
        <w:t xml:space="preserve"> the core skills, behaviours and knowledge expected across all roles</w:t>
      </w:r>
      <w:r w:rsidR="0079034B">
        <w:t>. It</w:t>
      </w:r>
      <w:r w:rsidRPr="00E5345D">
        <w:rPr>
          <w:rFonts w:asciiTheme="minorHAnsi" w:hAnsiTheme="minorHAnsi" w:cstheme="minorHAnsi"/>
          <w:sz w:val="24"/>
        </w:rPr>
        <w:t xml:space="preserve"> supports consistent leadership, decision-making and service delivery. </w:t>
      </w:r>
      <w:r w:rsidR="0079034B">
        <w:t>The priority capabilities for this role are:</w:t>
      </w:r>
    </w:p>
    <w:p w14:paraId="267BBE1F" w14:textId="4F272D1A" w:rsidR="00EF05BD" w:rsidRPr="00E5345D" w:rsidRDefault="00EF05BD" w:rsidP="00EF05BD">
      <w:pPr>
        <w:rPr>
          <w:rFonts w:asciiTheme="minorHAnsi" w:hAnsiTheme="minorHAnsi" w:cstheme="minorHAnsi"/>
          <w:lang w:val="en-AU"/>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1"/>
        <w:gridCol w:w="2524"/>
        <w:gridCol w:w="2627"/>
        <w:gridCol w:w="2480"/>
      </w:tblGrid>
      <w:tr w:rsidR="00EF05BD" w:rsidRPr="00E5345D" w14:paraId="12A948B8" w14:textId="0402CE20" w:rsidTr="001E3428">
        <w:trPr>
          <w:trHeight w:val="534"/>
        </w:trPr>
        <w:tc>
          <w:tcPr>
            <w:tcW w:w="2751" w:type="dxa"/>
          </w:tcPr>
          <w:p w14:paraId="05020D06" w14:textId="2BEFEE9C" w:rsidR="00EF05BD" w:rsidRPr="00E5345D" w:rsidRDefault="00BE57E2" w:rsidP="005F39B5">
            <w:pPr>
              <w:rPr>
                <w:rFonts w:asciiTheme="minorHAnsi" w:hAnsiTheme="minorHAnsi" w:cstheme="minorHAnsi"/>
                <w:b/>
                <w:bCs/>
                <w:strike/>
                <w:color w:val="004F9F" w:themeColor="accent4"/>
              </w:rPr>
            </w:pPr>
            <w:sdt>
              <w:sdtPr>
                <w:rPr>
                  <w:rFonts w:asciiTheme="minorHAnsi" w:hAnsiTheme="minorHAnsi" w:cstheme="minorHAnsi"/>
                </w:rPr>
                <w:id w:val="717175600"/>
                <w:placeholder>
                  <w:docPart w:val="7A2398F4A16C4B9BA0B27951054694F3"/>
                </w:placeholder>
                <w:comboBox>
                  <w:listItem w:value="Choose an item."/>
                  <w:listItem w:displayText="Act with Integrity" w:value="Act with Integrity"/>
                  <w:listItem w:displayText="Be open and curious" w:value="Be open and curious"/>
                  <w:listItem w:displayText="Be adaptable" w:value="Be adaptable"/>
                  <w:listItem w:displayText="Build trust and connection" w:value="Build trust and connection"/>
                  <w:listItem w:displayText="Communicate effectively" w:value="Communicate effectively"/>
                  <w:listItem w:displayText="Deliver results" w:value="Deliver results"/>
                  <w:listItem w:displayText="Foster safety and inclusion" w:value="Foster safety and inclusion"/>
                  <w:listItem w:displayText="Improve continously" w:value="Improve continously"/>
                  <w:listItem w:displayText="Influence outcomes" w:value="Influence outcomes"/>
                  <w:listItem w:displayText="Make informed decisions" w:value="Make informed decisions"/>
                  <w:listItem w:displayText="Make the most of resources" w:value="Make the most of resources"/>
                  <w:listItem w:displayText="Plan and prioritise" w:value="Plan and prioritise"/>
                  <w:listItem w:displayText="Plan for the future" w:value="Plan for the future"/>
                  <w:listItem w:displayText="Problem solve and innovate" w:value="Problem solve and innovate"/>
                  <w:listItem w:displayText="Work collaboratively" w:value="Work collaboratively"/>
                </w:comboBox>
              </w:sdtPr>
              <w:sdtEndPr/>
              <w:sdtContent>
                <w:r w:rsidR="00A43FF3" w:rsidRPr="00E5345D">
                  <w:rPr>
                    <w:rFonts w:asciiTheme="minorHAnsi" w:hAnsiTheme="minorHAnsi" w:cstheme="minorHAnsi"/>
                  </w:rPr>
                  <w:t>Act with Integrity</w:t>
                </w:r>
              </w:sdtContent>
            </w:sdt>
          </w:p>
        </w:tc>
        <w:tc>
          <w:tcPr>
            <w:tcW w:w="2524" w:type="dxa"/>
          </w:tcPr>
          <w:p w14:paraId="3ABA5E6B" w14:textId="0B428BAC" w:rsidR="00EF05BD" w:rsidRPr="00E5345D" w:rsidRDefault="00BE57E2" w:rsidP="005F39B5">
            <w:pPr>
              <w:rPr>
                <w:rFonts w:asciiTheme="minorHAnsi" w:hAnsiTheme="minorHAnsi" w:cstheme="minorHAnsi"/>
              </w:rPr>
            </w:pPr>
            <w:sdt>
              <w:sdtPr>
                <w:rPr>
                  <w:rFonts w:asciiTheme="minorHAnsi" w:hAnsiTheme="minorHAnsi" w:cstheme="minorHAnsi"/>
                </w:rPr>
                <w:id w:val="1470083938"/>
                <w:placeholder>
                  <w:docPart w:val="FF7C555AF35E459D92B3D4876DB872E7"/>
                </w:placeholder>
                <w:comboBox>
                  <w:listItem w:value="Choose an item."/>
                  <w:listItem w:displayText="Act with Integrity" w:value="Act with Integrity"/>
                  <w:listItem w:displayText="Be adaptable" w:value="Be adaptable"/>
                  <w:listItem w:displayText="Be open and curious" w:value="Be open and curious"/>
                  <w:listItem w:displayText="Build trust and connection" w:value="Build trust and connection"/>
                  <w:listItem w:displayText="Communicate effectively" w:value="Communicate effectively"/>
                  <w:listItem w:displayText="Deliver results" w:value="Deliver results"/>
                  <w:listItem w:displayText="Foster safety and inclusion" w:value="Foster safety and inclusion"/>
                  <w:listItem w:displayText="Improve continuously" w:value="Improve continuously"/>
                  <w:listItem w:displayText="Influence outcomes" w:value="Influence outcomes"/>
                  <w:listItem w:displayText="Make informed decisions" w:value="Make informed decisions"/>
                  <w:listItem w:displayText="Make the most of resources" w:value="Make the most of resources"/>
                  <w:listItem w:displayText="Plan and prioritise" w:value="Plan and prioritise"/>
                  <w:listItem w:displayText="Plan for the future" w:value="Plan for the future"/>
                  <w:listItem w:displayText="Problem solve and innovate" w:value="Problem solve and innovate"/>
                  <w:listItem w:displayText="Work collaboratively" w:value="Work collaboratively"/>
                </w:comboBox>
              </w:sdtPr>
              <w:sdtEndPr/>
              <w:sdtContent>
                <w:r w:rsidR="00A43FF3" w:rsidRPr="00E5345D">
                  <w:rPr>
                    <w:rFonts w:asciiTheme="minorHAnsi" w:hAnsiTheme="minorHAnsi" w:cstheme="minorHAnsi"/>
                  </w:rPr>
                  <w:t>Deliver results</w:t>
                </w:r>
              </w:sdtContent>
            </w:sdt>
          </w:p>
        </w:tc>
        <w:tc>
          <w:tcPr>
            <w:tcW w:w="2627" w:type="dxa"/>
          </w:tcPr>
          <w:p w14:paraId="1AC51467" w14:textId="5AD4A8FA" w:rsidR="00EF05BD" w:rsidRPr="00E5345D" w:rsidRDefault="00BE57E2" w:rsidP="005F39B5">
            <w:pPr>
              <w:rPr>
                <w:rFonts w:asciiTheme="minorHAnsi" w:hAnsiTheme="minorHAnsi" w:cstheme="minorHAnsi"/>
              </w:rPr>
            </w:pPr>
            <w:sdt>
              <w:sdtPr>
                <w:rPr>
                  <w:rFonts w:asciiTheme="minorHAnsi" w:hAnsiTheme="minorHAnsi" w:cstheme="minorHAnsi"/>
                </w:rPr>
                <w:id w:val="-1248959678"/>
                <w:placeholder>
                  <w:docPart w:val="A7E7CBCF02EE4BB5B965156C4A7C2209"/>
                </w:placeholder>
                <w:comboBox>
                  <w:listItem w:value="Choose an item."/>
                  <w:listItem w:displayText="Act with Integrity" w:value="Act with Integrity"/>
                  <w:listItem w:displayText="Be adaptable" w:value="Be adaptable"/>
                  <w:listItem w:displayText="Be open and curious" w:value="Be open and curious"/>
                  <w:listItem w:displayText="Build trust and connection" w:value="Build trust and connection"/>
                  <w:listItem w:displayText="Communicate effectively" w:value="Communicate effectively"/>
                  <w:listItem w:displayText="Deliver results" w:value="Deliver results"/>
                  <w:listItem w:displayText="Foster safety and inclusion" w:value="Foster safety and inclusion"/>
                  <w:listItem w:displayText="Improve continuously" w:value="Improve continuously"/>
                  <w:listItem w:displayText="Influence outcomes" w:value="Influence outcomes"/>
                  <w:listItem w:displayText="Make the most of resources" w:value="Make the most of resources"/>
                  <w:listItem w:displayText="Plan and prioritise" w:value="Plan and prioritise"/>
                  <w:listItem w:displayText="Plan for the future" w:value="Plan for the future"/>
                  <w:listItem w:displayText="Problem solve and innovate" w:value="Problem solve and innovate"/>
                  <w:listItem w:displayText="Work collaboratively" w:value="Work collaboratively"/>
                </w:comboBox>
              </w:sdtPr>
              <w:sdtEndPr/>
              <w:sdtContent>
                <w:proofErr w:type="gramStart"/>
                <w:r w:rsidR="00A43FF3" w:rsidRPr="00E5345D">
                  <w:rPr>
                    <w:rFonts w:asciiTheme="minorHAnsi" w:hAnsiTheme="minorHAnsi" w:cstheme="minorHAnsi"/>
                  </w:rPr>
                  <w:t>Plan for the future</w:t>
                </w:r>
                <w:proofErr w:type="gramEnd"/>
              </w:sdtContent>
            </w:sdt>
          </w:p>
        </w:tc>
        <w:tc>
          <w:tcPr>
            <w:tcW w:w="2480" w:type="dxa"/>
          </w:tcPr>
          <w:p w14:paraId="15AC6B9E" w14:textId="20BF955E" w:rsidR="00EF05BD" w:rsidRPr="00E5345D" w:rsidRDefault="00BE57E2" w:rsidP="005F39B5">
            <w:pPr>
              <w:rPr>
                <w:rFonts w:asciiTheme="minorHAnsi" w:hAnsiTheme="minorHAnsi" w:cstheme="minorHAnsi"/>
              </w:rPr>
            </w:pPr>
            <w:sdt>
              <w:sdtPr>
                <w:rPr>
                  <w:rFonts w:asciiTheme="minorHAnsi" w:hAnsiTheme="minorHAnsi" w:cstheme="minorHAnsi"/>
                </w:rPr>
                <w:id w:val="75946187"/>
                <w:placeholder>
                  <w:docPart w:val="153F8ECD2AD2442A958DDB0E8FE82A24"/>
                </w:placeholder>
                <w:comboBox>
                  <w:listItem w:value="Choose an item."/>
                  <w:listItem w:displayText="Act with Integrity" w:value="Act with Integrity"/>
                  <w:listItem w:displayText="Be adaptable" w:value="Be adaptable"/>
                  <w:listItem w:displayText="Be open and curious" w:value="Be open and curious"/>
                  <w:listItem w:displayText="Build trust and connection" w:value="Build trust and connection"/>
                  <w:listItem w:displayText="Communicate effectively" w:value="Communicate effectively"/>
                  <w:listItem w:displayText="Deliver results" w:value="Deliver results"/>
                  <w:listItem w:displayText="Foster safety and inclusion" w:value="Foster safety and inclusion"/>
                  <w:listItem w:displayText="Improve continously" w:value="Improve continously"/>
                  <w:listItem w:displayText="Influence outcomes" w:value="Influence outcomes"/>
                  <w:listItem w:displayText="Make informed decisions" w:value="Make informed decisions"/>
                  <w:listItem w:displayText="Make the most of resources" w:value="Make the most of resources"/>
                  <w:listItem w:displayText="Plan and prioritise" w:value="Plan and prioritise"/>
                  <w:listItem w:displayText="Plan for the future" w:value="Plan for the future"/>
                  <w:listItem w:displayText="Problem solve and innovate" w:value="Problem solve and innovate"/>
                  <w:listItem w:displayText="Work collaboratively" w:value="Work collaboratively"/>
                </w:comboBox>
              </w:sdtPr>
              <w:sdtEndPr/>
              <w:sdtContent>
                <w:r w:rsidR="00A43FF3" w:rsidRPr="00E5345D">
                  <w:rPr>
                    <w:rFonts w:asciiTheme="minorHAnsi" w:hAnsiTheme="minorHAnsi" w:cstheme="minorHAnsi"/>
                  </w:rPr>
                  <w:t>Make informed decisions</w:t>
                </w:r>
              </w:sdtContent>
            </w:sdt>
          </w:p>
        </w:tc>
      </w:tr>
    </w:tbl>
    <w:p w14:paraId="4179C7ED" w14:textId="77777777" w:rsidR="005F39B5" w:rsidRPr="00E5345D" w:rsidRDefault="005F39B5" w:rsidP="005F39B5">
      <w:pPr>
        <w:rPr>
          <w:rFonts w:asciiTheme="minorHAnsi" w:hAnsiTheme="minorHAnsi" w:cstheme="minorHAnsi"/>
        </w:rPr>
      </w:pPr>
    </w:p>
    <w:p w14:paraId="7DDA8AB0" w14:textId="2282F9BA" w:rsidR="00DE581A" w:rsidRPr="00E5345D" w:rsidRDefault="00DE581A" w:rsidP="0655558F">
      <w:pPr>
        <w:rPr>
          <w:rFonts w:asciiTheme="minorHAnsi" w:hAnsiTheme="minorHAnsi" w:cstheme="minorHAnsi"/>
          <w:szCs w:val="22"/>
        </w:rPr>
      </w:pPr>
      <w:r w:rsidRPr="00E5345D">
        <w:rPr>
          <w:rFonts w:asciiTheme="minorHAnsi" w:hAnsiTheme="minorHAnsi" w:cstheme="minorHAnsi"/>
          <w:szCs w:val="22"/>
        </w:rPr>
        <w:t xml:space="preserve">For further details, see Knox City Council’s Capability Framework at </w:t>
      </w:r>
      <w:hyperlink r:id="rId9" w:history="1">
        <w:r w:rsidR="00EB17F7" w:rsidRPr="00E5345D">
          <w:rPr>
            <w:rStyle w:val="Hyperlink"/>
            <w:rFonts w:cstheme="minorHAnsi"/>
            <w:szCs w:val="22"/>
          </w:rPr>
          <w:t>Why work at Knox | Knox</w:t>
        </w:r>
      </w:hyperlink>
      <w:r w:rsidR="004E2E2D" w:rsidRPr="00E5345D">
        <w:rPr>
          <w:rFonts w:asciiTheme="minorHAnsi" w:hAnsiTheme="minorHAnsi" w:cstheme="minorHAnsi"/>
          <w:szCs w:val="22"/>
        </w:rPr>
        <w:t>.</w:t>
      </w:r>
    </w:p>
    <w:p w14:paraId="6AF5C30E" w14:textId="77777777" w:rsidR="005F39B5" w:rsidRPr="00E5345D" w:rsidRDefault="005F39B5" w:rsidP="00BB77E4">
      <w:pPr>
        <w:rPr>
          <w:rFonts w:asciiTheme="minorHAnsi" w:hAnsiTheme="minorHAnsi" w:cstheme="minorHAnsi"/>
          <w:szCs w:val="22"/>
        </w:rPr>
      </w:pPr>
    </w:p>
    <w:p w14:paraId="7148CF9E" w14:textId="2A0C79EF" w:rsidR="00292965" w:rsidRPr="00326DF5" w:rsidRDefault="005926F8" w:rsidP="006700D3">
      <w:pPr>
        <w:pStyle w:val="NumberedHeading"/>
        <w:numPr>
          <w:ilvl w:val="0"/>
          <w:numId w:val="0"/>
        </w:numPr>
        <w:ind w:left="425" w:hanging="425"/>
        <w:rPr>
          <w:rFonts w:asciiTheme="minorHAnsi" w:hAnsiTheme="minorHAnsi" w:cstheme="minorHAnsi"/>
          <w:b/>
          <w:bCs/>
          <w:sz w:val="28"/>
          <w:szCs w:val="28"/>
        </w:rPr>
      </w:pPr>
      <w:r>
        <w:t>Key Relationships</w:t>
      </w:r>
    </w:p>
    <w:p w14:paraId="7631B668" w14:textId="1B71D69A" w:rsidR="00292965" w:rsidRPr="00E5345D" w:rsidRDefault="00D86C20">
      <w:pPr>
        <w:rPr>
          <w:rFonts w:asciiTheme="minorHAnsi" w:hAnsiTheme="minorHAnsi" w:cstheme="minorHAnsi"/>
          <w:szCs w:val="22"/>
          <w:lang w:val="en-AU" w:eastAsia="en-GB"/>
        </w:rPr>
      </w:pPr>
      <w:r w:rsidRPr="00E5345D">
        <w:rPr>
          <w:rFonts w:asciiTheme="minorHAnsi" w:hAnsiTheme="minorHAnsi" w:cstheme="minorHAnsi"/>
          <w:b/>
          <w:bCs/>
          <w:szCs w:val="22"/>
        </w:rPr>
        <w:t xml:space="preserve">Direct reports: </w:t>
      </w:r>
      <w:r w:rsidRPr="00E5345D">
        <w:rPr>
          <w:rFonts w:asciiTheme="minorHAnsi" w:hAnsiTheme="minorHAnsi" w:cstheme="minorHAnsi"/>
          <w:szCs w:val="22"/>
        </w:rPr>
        <w:t xml:space="preserve">Executive Leadership Team, including the Director Customer and Performance, Director City </w:t>
      </w:r>
      <w:proofErr w:type="spellStart"/>
      <w:r w:rsidRPr="00E5345D">
        <w:rPr>
          <w:rFonts w:asciiTheme="minorHAnsi" w:hAnsiTheme="minorHAnsi" w:cstheme="minorHAnsi"/>
          <w:szCs w:val="22"/>
        </w:rPr>
        <w:t>Liveability</w:t>
      </w:r>
      <w:proofErr w:type="spellEnd"/>
      <w:r w:rsidRPr="00E5345D">
        <w:rPr>
          <w:rFonts w:asciiTheme="minorHAnsi" w:hAnsiTheme="minorHAnsi" w:cstheme="minorHAnsi"/>
          <w:szCs w:val="22"/>
        </w:rPr>
        <w:t>, Director Infrastructure, Director Connected Communities, Chief Financial Officer</w:t>
      </w:r>
      <w:r>
        <w:rPr>
          <w:rFonts w:asciiTheme="minorHAnsi" w:hAnsiTheme="minorHAnsi" w:cstheme="minorHAnsi"/>
          <w:szCs w:val="22"/>
        </w:rPr>
        <w:t xml:space="preserve"> </w:t>
      </w:r>
      <w:r w:rsidRPr="00E5345D">
        <w:rPr>
          <w:rFonts w:asciiTheme="minorHAnsi" w:hAnsiTheme="minorHAnsi" w:cstheme="minorHAnsi"/>
          <w:szCs w:val="22"/>
        </w:rPr>
        <w:t>and Executive Assistant.</w:t>
      </w:r>
    </w:p>
    <w:p w14:paraId="1CB7E627" w14:textId="626E08A2" w:rsidR="00292965" w:rsidRPr="00E5345D" w:rsidRDefault="00D86C20">
      <w:pPr>
        <w:rPr>
          <w:rFonts w:asciiTheme="minorHAnsi" w:hAnsiTheme="minorHAnsi" w:cstheme="minorHAnsi"/>
          <w:szCs w:val="22"/>
        </w:rPr>
      </w:pPr>
      <w:r w:rsidRPr="00E5345D">
        <w:rPr>
          <w:rFonts w:asciiTheme="minorHAnsi" w:hAnsiTheme="minorHAnsi" w:cstheme="minorHAnsi"/>
          <w:szCs w:val="22"/>
        </w:rPr>
        <w:t>Internal</w:t>
      </w:r>
      <w:r w:rsidR="0090784F">
        <w:rPr>
          <w:b/>
          <w:bCs/>
        </w:rPr>
        <w:t xml:space="preserve"> relationships</w:t>
      </w:r>
      <w:r w:rsidRPr="00E5345D">
        <w:rPr>
          <w:rFonts w:asciiTheme="minorHAnsi" w:hAnsiTheme="minorHAnsi" w:cstheme="minorHAnsi"/>
          <w:szCs w:val="22"/>
        </w:rPr>
        <w:t>: Mayor and Councillors, Executive Leadership Team, Senior Leadership Team</w:t>
      </w:r>
      <w:r w:rsidR="0090784F">
        <w:t xml:space="preserve"> and</w:t>
      </w:r>
      <w:r w:rsidRPr="00E5345D">
        <w:rPr>
          <w:rFonts w:asciiTheme="minorHAnsi" w:hAnsiTheme="minorHAnsi" w:cstheme="minorHAnsi"/>
          <w:szCs w:val="22"/>
        </w:rPr>
        <w:t xml:space="preserve"> employees across the organisation.</w:t>
      </w:r>
    </w:p>
    <w:p w14:paraId="73B50433" w14:textId="5D948F97" w:rsidR="00292965" w:rsidRPr="00E5345D" w:rsidRDefault="00D86C20">
      <w:pPr>
        <w:rPr>
          <w:rFonts w:asciiTheme="minorHAnsi" w:hAnsiTheme="minorHAnsi" w:cstheme="minorHAnsi"/>
          <w:szCs w:val="22"/>
          <w:lang w:val="en-AU" w:eastAsia="en-GB"/>
        </w:rPr>
      </w:pPr>
      <w:r w:rsidRPr="00E5345D">
        <w:rPr>
          <w:rFonts w:asciiTheme="minorHAnsi" w:hAnsiTheme="minorHAnsi" w:cstheme="minorHAnsi"/>
          <w:b/>
          <w:bCs/>
          <w:szCs w:val="22"/>
        </w:rPr>
        <w:t>External</w:t>
      </w:r>
      <w:r w:rsidR="00A83555">
        <w:rPr>
          <w:b/>
          <w:bCs/>
        </w:rPr>
        <w:t xml:space="preserve"> relationships</w:t>
      </w:r>
      <w:r w:rsidRPr="00E5345D">
        <w:rPr>
          <w:rFonts w:asciiTheme="minorHAnsi" w:hAnsiTheme="minorHAnsi" w:cstheme="minorHAnsi"/>
          <w:b/>
          <w:bCs/>
          <w:szCs w:val="22"/>
        </w:rPr>
        <w:t xml:space="preserve">: </w:t>
      </w:r>
      <w:r w:rsidRPr="00E5345D">
        <w:rPr>
          <w:rFonts w:asciiTheme="minorHAnsi" w:hAnsiTheme="minorHAnsi" w:cstheme="minorHAnsi"/>
          <w:szCs w:val="22"/>
        </w:rPr>
        <w:t>Residents, ratepayers, community groups, Federal and State Members of Parliament, government agencies and authorities, local government bodies and professional associations, business and community leaders, Council committees, service providers and businesses.</w:t>
      </w:r>
    </w:p>
    <w:p w14:paraId="7D67C5E5" w14:textId="77777777" w:rsidR="00DE2A8D" w:rsidRPr="00E5345D" w:rsidRDefault="00DE2A8D" w:rsidP="00DE2A8D">
      <w:pPr>
        <w:rPr>
          <w:rFonts w:asciiTheme="minorHAnsi" w:hAnsiTheme="minorHAnsi" w:cstheme="minorHAnsi"/>
        </w:rPr>
      </w:pPr>
    </w:p>
    <w:p w14:paraId="67E07FEB" w14:textId="77777777" w:rsidR="00930694" w:rsidRPr="00E5345D" w:rsidRDefault="00930694" w:rsidP="00BC44C9">
      <w:pPr>
        <w:pStyle w:val="Heading2"/>
        <w:spacing w:after="0"/>
        <w:rPr>
          <w:rFonts w:asciiTheme="minorHAnsi" w:hAnsiTheme="minorHAnsi" w:cstheme="minorHAnsi"/>
          <w:b/>
          <w:bCs/>
        </w:rPr>
      </w:pPr>
      <w:r w:rsidRPr="00E5345D">
        <w:rPr>
          <w:rFonts w:asciiTheme="minorHAnsi" w:hAnsiTheme="minorHAnsi" w:cstheme="minorHAnsi"/>
          <w:b/>
          <w:bCs/>
        </w:rPr>
        <w:t>1. Accountability, Governance and Risk</w:t>
      </w:r>
    </w:p>
    <w:p w14:paraId="778A1CB1" w14:textId="77777777" w:rsidR="00F0359A" w:rsidRPr="00F0359A" w:rsidRDefault="00F0359A" w:rsidP="00D86C20">
      <w:pPr>
        <w:pStyle w:val="ListParagraph"/>
        <w:numPr>
          <w:ilvl w:val="0"/>
          <w:numId w:val="5"/>
        </w:numPr>
        <w:rPr>
          <w:rFonts w:asciiTheme="minorHAnsi" w:hAnsiTheme="minorHAnsi"/>
          <w:sz w:val="20"/>
          <w:szCs w:val="20"/>
          <w:lang w:eastAsia="en-GB"/>
        </w:rPr>
      </w:pPr>
      <w:r w:rsidRPr="00F0359A">
        <w:rPr>
          <w:rFonts w:asciiTheme="minorHAnsi" w:hAnsiTheme="minorHAnsi"/>
          <w:sz w:val="20"/>
          <w:szCs w:val="20"/>
        </w:rPr>
        <w:t>Exercise authority within Council-approved delegations, policies and applicable legislative frameworks. Ensure decisions are transparent, defensible and aligned with Council’s adopted direction.</w:t>
      </w:r>
    </w:p>
    <w:p w14:paraId="087BA672" w14:textId="77777777" w:rsidR="00F0359A" w:rsidRDefault="00F0359A" w:rsidP="00D86C20">
      <w:pPr>
        <w:pStyle w:val="ListParagraph"/>
        <w:numPr>
          <w:ilvl w:val="0"/>
          <w:numId w:val="5"/>
        </w:numPr>
        <w:rPr>
          <w:rFonts w:asciiTheme="minorHAnsi" w:hAnsiTheme="minorHAnsi"/>
          <w:sz w:val="20"/>
          <w:szCs w:val="20"/>
        </w:rPr>
      </w:pPr>
      <w:r>
        <w:rPr>
          <w:rFonts w:asciiTheme="minorHAnsi" w:hAnsiTheme="minorHAnsi"/>
          <w:sz w:val="20"/>
          <w:szCs w:val="20"/>
        </w:rPr>
        <w:t>Provide strategic oversight of organisational performance, resources, assets and services. Ensure Council decisions and priorities are implemented effectively within approved budgets and service expectations.</w:t>
      </w:r>
    </w:p>
    <w:p w14:paraId="0AAD0583" w14:textId="1CC02B47" w:rsidR="00D86C20" w:rsidRDefault="00D86C20" w:rsidP="00D86C20">
      <w:pPr>
        <w:pStyle w:val="ListParagraph"/>
        <w:numPr>
          <w:ilvl w:val="0"/>
          <w:numId w:val="5"/>
        </w:numPr>
        <w:rPr>
          <w:rFonts w:asciiTheme="minorHAnsi" w:hAnsiTheme="minorHAnsi"/>
          <w:sz w:val="20"/>
          <w:szCs w:val="20"/>
        </w:rPr>
      </w:pPr>
      <w:r>
        <w:rPr>
          <w:rFonts w:asciiTheme="minorHAnsi" w:hAnsiTheme="minorHAnsi"/>
          <w:sz w:val="20"/>
          <w:szCs w:val="20"/>
        </w:rPr>
        <w:t>Oversee material organisational risks, including financial, operational, workforce, technology,</w:t>
      </w:r>
      <w:r w:rsidR="00BA29BE">
        <w:rPr>
          <w:rFonts w:asciiTheme="minorHAnsi" w:hAnsiTheme="minorHAnsi"/>
          <w:sz w:val="20"/>
          <w:szCs w:val="20"/>
        </w:rPr>
        <w:t xml:space="preserve"> business continu</w:t>
      </w:r>
      <w:r w:rsidR="005969B3">
        <w:rPr>
          <w:rFonts w:asciiTheme="minorHAnsi" w:hAnsiTheme="minorHAnsi"/>
          <w:sz w:val="20"/>
          <w:szCs w:val="20"/>
        </w:rPr>
        <w:t xml:space="preserve">ity, emergency preparedness, cyber security, </w:t>
      </w:r>
      <w:r>
        <w:rPr>
          <w:rFonts w:asciiTheme="minorHAnsi" w:hAnsiTheme="minorHAnsi"/>
          <w:sz w:val="20"/>
          <w:szCs w:val="20"/>
        </w:rPr>
        <w:t>occupational health and safety and climate-related risks. Ensure appropriate controls and mitigation strategies are in place</w:t>
      </w:r>
      <w:r>
        <w:rPr>
          <w:rFonts w:asciiTheme="minorHAnsi" w:hAnsiTheme="minorHAnsi"/>
          <w:sz w:val="20"/>
          <w:szCs w:val="20"/>
          <w:shd w:val="clear" w:color="auto" w:fill="FFFF00"/>
        </w:rPr>
        <w:t>.</w:t>
      </w:r>
    </w:p>
    <w:p w14:paraId="2AB91881" w14:textId="77777777" w:rsidR="00F0359A" w:rsidRDefault="00F0359A" w:rsidP="00D86C20">
      <w:pPr>
        <w:pStyle w:val="ListParagraph"/>
        <w:numPr>
          <w:ilvl w:val="0"/>
          <w:numId w:val="5"/>
        </w:numPr>
        <w:rPr>
          <w:rFonts w:asciiTheme="minorHAnsi" w:hAnsiTheme="minorHAnsi"/>
          <w:sz w:val="20"/>
          <w:szCs w:val="20"/>
        </w:rPr>
      </w:pPr>
      <w:r>
        <w:rPr>
          <w:rFonts w:asciiTheme="minorHAnsi" w:hAnsiTheme="minorHAnsi"/>
          <w:sz w:val="20"/>
          <w:szCs w:val="20"/>
        </w:rPr>
        <w:t>Maintain effective governance systems, policies and procedures that support compliance, accountability, continuous improvement and responsible stewardship of public resources.</w:t>
      </w:r>
    </w:p>
    <w:p w14:paraId="7A74043E" w14:textId="53143C2F" w:rsidR="00292965" w:rsidRPr="00E5345D" w:rsidRDefault="00D86C20" w:rsidP="002B1F7B">
      <w:pPr>
        <w:pStyle w:val="Heading2"/>
        <w:spacing w:after="0"/>
        <w:rPr>
          <w:rFonts w:asciiTheme="minorHAnsi" w:hAnsiTheme="minorHAnsi" w:cstheme="minorHAnsi"/>
          <w:b/>
          <w:bCs/>
          <w:sz w:val="28"/>
          <w:szCs w:val="28"/>
        </w:rPr>
      </w:pPr>
      <w:r w:rsidRPr="00E5345D">
        <w:rPr>
          <w:rFonts w:asciiTheme="minorHAnsi" w:hAnsiTheme="minorHAnsi" w:cstheme="minorHAnsi"/>
          <w:b/>
          <w:bCs/>
          <w:sz w:val="28"/>
          <w:szCs w:val="28"/>
        </w:rPr>
        <w:t>2. Executive Judgement and Specialist Knowledge</w:t>
      </w:r>
    </w:p>
    <w:p w14:paraId="56B4C22B" w14:textId="77777777" w:rsidR="00DF5D3D" w:rsidRPr="00DF5D3D" w:rsidRDefault="00DF5D3D" w:rsidP="00D86C20">
      <w:pPr>
        <w:pStyle w:val="ListParagraph"/>
        <w:numPr>
          <w:ilvl w:val="0"/>
          <w:numId w:val="6"/>
        </w:numPr>
        <w:rPr>
          <w:rFonts w:asciiTheme="minorHAnsi" w:hAnsiTheme="minorHAnsi"/>
          <w:sz w:val="20"/>
          <w:szCs w:val="20"/>
          <w:lang w:eastAsia="en-GB"/>
        </w:rPr>
      </w:pPr>
      <w:r w:rsidRPr="00DF5D3D">
        <w:rPr>
          <w:rFonts w:asciiTheme="minorHAnsi" w:hAnsiTheme="minorHAnsi"/>
          <w:sz w:val="20"/>
          <w:szCs w:val="20"/>
        </w:rPr>
        <w:t>Apply advanced knowledge of local government, public administration, corporate governance and the legislative, political, social and economic environment in which Council operates.</w:t>
      </w:r>
    </w:p>
    <w:p w14:paraId="6F89D9B0" w14:textId="77777777" w:rsidR="00DF5D3D" w:rsidRDefault="00DF5D3D" w:rsidP="00D86C20">
      <w:pPr>
        <w:pStyle w:val="ListParagraph"/>
        <w:numPr>
          <w:ilvl w:val="0"/>
          <w:numId w:val="6"/>
        </w:numPr>
        <w:rPr>
          <w:rFonts w:asciiTheme="minorHAnsi" w:hAnsiTheme="minorHAnsi"/>
          <w:sz w:val="20"/>
          <w:szCs w:val="20"/>
        </w:rPr>
      </w:pPr>
      <w:r>
        <w:rPr>
          <w:rFonts w:asciiTheme="minorHAnsi" w:hAnsiTheme="minorHAnsi"/>
          <w:sz w:val="20"/>
          <w:szCs w:val="20"/>
        </w:rPr>
        <w:t>Exercise sound judgement in complex and sensitive matters. Balance statutory obligations, Council priorities, financial sustainability, organisational capacity and community expectations.</w:t>
      </w:r>
    </w:p>
    <w:p w14:paraId="16712EA0" w14:textId="77777777" w:rsidR="00DF5D3D" w:rsidRDefault="00DF5D3D" w:rsidP="00D86C20">
      <w:pPr>
        <w:pStyle w:val="ListParagraph"/>
        <w:numPr>
          <w:ilvl w:val="0"/>
          <w:numId w:val="6"/>
        </w:numPr>
        <w:rPr>
          <w:rFonts w:asciiTheme="minorHAnsi" w:hAnsiTheme="minorHAnsi"/>
          <w:sz w:val="20"/>
          <w:szCs w:val="20"/>
        </w:rPr>
      </w:pPr>
      <w:r>
        <w:rPr>
          <w:rFonts w:asciiTheme="minorHAnsi" w:hAnsiTheme="minorHAnsi"/>
          <w:sz w:val="20"/>
          <w:szCs w:val="20"/>
        </w:rPr>
        <w:t>Interpret complex information, assess risks and implications, evaluate competing priorities and develop evidence-informed options and strategies.</w:t>
      </w:r>
    </w:p>
    <w:p w14:paraId="0F166301" w14:textId="77777777" w:rsidR="00DF5D3D" w:rsidRDefault="00DF5D3D" w:rsidP="00D86C20">
      <w:pPr>
        <w:pStyle w:val="ListParagraph"/>
        <w:numPr>
          <w:ilvl w:val="0"/>
          <w:numId w:val="6"/>
        </w:numPr>
        <w:rPr>
          <w:rFonts w:asciiTheme="minorHAnsi" w:hAnsiTheme="minorHAnsi"/>
          <w:sz w:val="20"/>
          <w:szCs w:val="20"/>
        </w:rPr>
      </w:pPr>
      <w:r>
        <w:rPr>
          <w:rFonts w:asciiTheme="minorHAnsi" w:hAnsiTheme="minorHAnsi"/>
          <w:sz w:val="20"/>
          <w:szCs w:val="20"/>
        </w:rPr>
        <w:t>Recognise the limits of delegated authority and obtain independent, legal or specialist advice where necessary to support sound and defensible decisions.</w:t>
      </w:r>
    </w:p>
    <w:p w14:paraId="68E0DDA6" w14:textId="77777777" w:rsidR="00DF5D3D" w:rsidRDefault="00DF5D3D" w:rsidP="00D86C20">
      <w:pPr>
        <w:pStyle w:val="ListParagraph"/>
        <w:numPr>
          <w:ilvl w:val="0"/>
          <w:numId w:val="6"/>
        </w:numPr>
        <w:rPr>
          <w:rFonts w:asciiTheme="minorHAnsi" w:hAnsiTheme="minorHAnsi"/>
          <w:sz w:val="20"/>
          <w:szCs w:val="20"/>
        </w:rPr>
      </w:pPr>
      <w:r>
        <w:rPr>
          <w:rFonts w:asciiTheme="minorHAnsi" w:hAnsiTheme="minorHAnsi"/>
          <w:sz w:val="20"/>
          <w:szCs w:val="20"/>
        </w:rPr>
        <w:t>Apply strong financial and commercial acumen to budgeting, financial planning, asset management, resource allocation and long-term financial sustainability.</w:t>
      </w:r>
    </w:p>
    <w:p w14:paraId="32D46E5A" w14:textId="0C260842" w:rsidR="00292965" w:rsidRPr="00E5345D" w:rsidRDefault="00D86C20" w:rsidP="00F100B5">
      <w:pPr>
        <w:pStyle w:val="Heading2"/>
        <w:spacing w:after="0"/>
        <w:rPr>
          <w:rFonts w:asciiTheme="minorHAnsi" w:hAnsiTheme="minorHAnsi" w:cstheme="minorHAnsi"/>
          <w:b/>
          <w:bCs/>
          <w:sz w:val="28"/>
          <w:szCs w:val="28"/>
        </w:rPr>
      </w:pPr>
      <w:r w:rsidRPr="00E5345D">
        <w:rPr>
          <w:rFonts w:asciiTheme="minorHAnsi" w:hAnsiTheme="minorHAnsi" w:cstheme="minorHAnsi"/>
          <w:b/>
          <w:bCs/>
          <w:sz w:val="28"/>
          <w:szCs w:val="28"/>
        </w:rPr>
        <w:t>3. Executive Leadership and Professional Relationships</w:t>
      </w:r>
    </w:p>
    <w:p w14:paraId="1A19D48B" w14:textId="77777777" w:rsidR="00601A14" w:rsidRPr="00601A14" w:rsidRDefault="00601A14" w:rsidP="00D86C20">
      <w:pPr>
        <w:pStyle w:val="ListParagraph"/>
        <w:numPr>
          <w:ilvl w:val="0"/>
          <w:numId w:val="7"/>
        </w:numPr>
        <w:rPr>
          <w:rFonts w:asciiTheme="minorHAnsi" w:hAnsiTheme="minorHAnsi"/>
          <w:sz w:val="20"/>
          <w:szCs w:val="20"/>
          <w:lang w:eastAsia="en-GB"/>
        </w:rPr>
      </w:pPr>
      <w:r w:rsidRPr="00601A14">
        <w:rPr>
          <w:rFonts w:asciiTheme="minorHAnsi" w:hAnsiTheme="minorHAnsi"/>
          <w:sz w:val="20"/>
          <w:szCs w:val="20"/>
        </w:rPr>
        <w:t>Set clear expectations for executive performance, accountability and collaboration. Address underperformance and capability gaps promptly, fairly and constructively.</w:t>
      </w:r>
    </w:p>
    <w:p w14:paraId="6BFBA2F9" w14:textId="77777777" w:rsidR="00601A14" w:rsidRDefault="00601A14" w:rsidP="00D86C20">
      <w:pPr>
        <w:pStyle w:val="ListParagraph"/>
        <w:numPr>
          <w:ilvl w:val="0"/>
          <w:numId w:val="7"/>
        </w:numPr>
        <w:rPr>
          <w:rFonts w:asciiTheme="minorHAnsi" w:hAnsiTheme="minorHAnsi"/>
          <w:sz w:val="20"/>
          <w:szCs w:val="20"/>
        </w:rPr>
      </w:pPr>
      <w:r>
        <w:rPr>
          <w:rFonts w:asciiTheme="minorHAnsi" w:hAnsiTheme="minorHAnsi"/>
          <w:sz w:val="20"/>
          <w:szCs w:val="20"/>
        </w:rPr>
        <w:t>Build organisational and leadership capability through workforce planning, succession planning, leadership development and continuous improvement.</w:t>
      </w:r>
    </w:p>
    <w:p w14:paraId="2FA8196D" w14:textId="77777777" w:rsidR="00601A14" w:rsidRDefault="00601A14" w:rsidP="00D86C20">
      <w:pPr>
        <w:pStyle w:val="ListParagraph"/>
        <w:numPr>
          <w:ilvl w:val="0"/>
          <w:numId w:val="7"/>
        </w:numPr>
        <w:rPr>
          <w:rFonts w:asciiTheme="minorHAnsi" w:hAnsiTheme="minorHAnsi"/>
          <w:sz w:val="20"/>
          <w:szCs w:val="20"/>
        </w:rPr>
      </w:pPr>
      <w:r>
        <w:rPr>
          <w:rFonts w:asciiTheme="minorHAnsi" w:hAnsiTheme="minorHAnsi"/>
          <w:sz w:val="20"/>
          <w:szCs w:val="20"/>
        </w:rPr>
        <w:lastRenderedPageBreak/>
        <w:t>Provide the Mayor and Councillors with timely, frank and impartial advice. Respectfully challenge assumptions, identify risks and present alternative options where appropriate.</w:t>
      </w:r>
    </w:p>
    <w:p w14:paraId="5EE444E2" w14:textId="77777777" w:rsidR="00601A14" w:rsidRDefault="00601A14" w:rsidP="00D86C20">
      <w:pPr>
        <w:pStyle w:val="ListParagraph"/>
        <w:numPr>
          <w:ilvl w:val="0"/>
          <w:numId w:val="7"/>
        </w:numPr>
        <w:rPr>
          <w:rFonts w:asciiTheme="minorHAnsi" w:hAnsiTheme="minorHAnsi"/>
          <w:sz w:val="20"/>
          <w:szCs w:val="20"/>
        </w:rPr>
      </w:pPr>
      <w:r>
        <w:rPr>
          <w:rFonts w:asciiTheme="minorHAnsi" w:hAnsiTheme="minorHAnsi"/>
          <w:sz w:val="20"/>
          <w:szCs w:val="20"/>
        </w:rPr>
        <w:t>Demonstrate emotional intelligence, resilience and professional integrity when navigating disagreement, conflict and politically sensitive issues. Maintain constructive relationships and communicate difficult messages with clarity and respect.</w:t>
      </w:r>
    </w:p>
    <w:p w14:paraId="76338D95" w14:textId="77777777" w:rsidR="00601A14" w:rsidRDefault="00601A14" w:rsidP="00D86C20">
      <w:pPr>
        <w:pStyle w:val="ListParagraph"/>
        <w:numPr>
          <w:ilvl w:val="0"/>
          <w:numId w:val="7"/>
        </w:numPr>
        <w:rPr>
          <w:rFonts w:asciiTheme="minorHAnsi" w:hAnsiTheme="minorHAnsi"/>
          <w:sz w:val="20"/>
          <w:szCs w:val="20"/>
        </w:rPr>
      </w:pPr>
      <w:r>
        <w:rPr>
          <w:rFonts w:asciiTheme="minorHAnsi" w:hAnsiTheme="minorHAnsi"/>
          <w:sz w:val="20"/>
          <w:szCs w:val="20"/>
        </w:rPr>
        <w:t>Listen to diverse perspectives, negotiate effectively and build consensus where appropriate, while maintaining accountability for decisions and a clear focus on Council’s adopted priorities.</w:t>
      </w:r>
    </w:p>
    <w:p w14:paraId="39AF11CB" w14:textId="47FCD373" w:rsidR="00A11033" w:rsidRPr="00DE2A8D" w:rsidRDefault="00A11033" w:rsidP="00A11033">
      <w:pPr>
        <w:pStyle w:val="Heading2"/>
        <w:rPr>
          <w:sz w:val="28"/>
          <w:szCs w:val="24"/>
        </w:rPr>
      </w:pPr>
      <w:r w:rsidRPr="00DE2A8D">
        <w:rPr>
          <w:sz w:val="28"/>
          <w:szCs w:val="24"/>
        </w:rPr>
        <w:t>Inherent Requirements</w:t>
      </w:r>
    </w:p>
    <w:p w14:paraId="0254EFAD" w14:textId="603EA7F5" w:rsidR="00030308" w:rsidRDefault="00030308">
      <w:pPr>
        <w:rPr>
          <w:szCs w:val="22"/>
          <w:lang w:val="en-AU" w:eastAsia="en-GB"/>
        </w:rPr>
      </w:pPr>
      <w:r>
        <w:t xml:space="preserve">The inherent requirements of the role are outlined in the job advertisement and on Council’s </w:t>
      </w:r>
      <w:hyperlink r:id="rId10" w:history="1">
        <w:r>
          <w:rPr>
            <w:rStyle w:val="Hyperlink"/>
          </w:rPr>
          <w:t>Prepare to Recruit</w:t>
        </w:r>
      </w:hyperlink>
      <w:r>
        <w:t xml:space="preserve"> page.</w:t>
      </w:r>
    </w:p>
    <w:p w14:paraId="357E1816" w14:textId="77777777" w:rsidR="00730003" w:rsidRPr="000C7E8B" w:rsidRDefault="00730003" w:rsidP="00A11033">
      <w:pPr>
        <w:rPr>
          <w:rFonts w:cs="Calibri"/>
          <w:szCs w:val="22"/>
        </w:rPr>
      </w:pPr>
    </w:p>
    <w:p w14:paraId="0F7B7679" w14:textId="4493EADD" w:rsidR="00292965" w:rsidRPr="00EB491B" w:rsidRDefault="00EB491B" w:rsidP="00A11033">
      <w:r>
        <w:t>Subject to reasonable adjustment and Council’s legislative obligations, the person appointed must be able to perform the genuine, reasonable and inherent requirements of the role.</w:t>
      </w:r>
    </w:p>
    <w:p w14:paraId="3AE3A056" w14:textId="1906DCD5" w:rsidR="00A11033" w:rsidRDefault="00A11033" w:rsidP="005F39B5">
      <w:pPr>
        <w:rPr>
          <w:rFonts w:cs="Calibri"/>
        </w:rPr>
      </w:pPr>
    </w:p>
    <w:p w14:paraId="6E707BAD" w14:textId="1F2EFC92" w:rsidR="00292965" w:rsidRDefault="00D86C20" w:rsidP="12C1D9E1">
      <w:pPr>
        <w:pStyle w:val="NumberedHeading"/>
        <w:numPr>
          <w:ilvl w:val="0"/>
          <w:numId w:val="0"/>
        </w:numPr>
        <w:rPr>
          <w:sz w:val="28"/>
          <w:szCs w:val="28"/>
        </w:rPr>
      </w:pPr>
      <w:r w:rsidRPr="12C1D9E1">
        <w:rPr>
          <w:sz w:val="28"/>
          <w:szCs w:val="28"/>
        </w:rPr>
        <w:t>Conditions of Employment</w:t>
      </w:r>
    </w:p>
    <w:p w14:paraId="658D64CA" w14:textId="4643C901" w:rsidR="00292965" w:rsidRPr="00831268" w:rsidRDefault="00831268" w:rsidP="1D112527">
      <w:r>
        <w:t>Employment conditions</w:t>
      </w:r>
      <w:r w:rsidRPr="1D112527">
        <w:rPr>
          <w:rFonts w:cs="Calibri"/>
        </w:rPr>
        <w:t xml:space="preserve"> are </w:t>
      </w:r>
      <w:r>
        <w:t>governed by</w:t>
      </w:r>
      <w:r w:rsidRPr="1D112527">
        <w:rPr>
          <w:rFonts w:cs="Calibri"/>
        </w:rPr>
        <w:t xml:space="preserve"> the </w:t>
      </w:r>
      <w:r w:rsidRPr="1D112527">
        <w:rPr>
          <w:rFonts w:cs="Calibri"/>
          <w:b/>
          <w:bCs/>
        </w:rPr>
        <w:t xml:space="preserve">Knox City Council Enterprise Agreement </w:t>
      </w:r>
      <w:r w:rsidRPr="1D112527">
        <w:rPr>
          <w:rFonts w:cs="Calibri"/>
        </w:rPr>
        <w:t xml:space="preserve">and the Knox City Council Code of Conduct. </w:t>
      </w:r>
      <w:r>
        <w:t>Appointment is subject to the following checks and requirements:</w:t>
      </w:r>
    </w:p>
    <w:p w14:paraId="1E25EA8B" w14:textId="77777777" w:rsidR="1D112527" w:rsidRDefault="1D112527" w:rsidP="1D112527">
      <w:pPr>
        <w:rPr>
          <w:rFonts w:cs="Calibri"/>
        </w:rPr>
      </w:pPr>
    </w:p>
    <w:tbl>
      <w:tblPr>
        <w:tblStyle w:val="LightList-Accent3"/>
        <w:tblW w:w="0" w:type="auto"/>
        <w:tblInd w:w="5" w:type="dxa"/>
        <w:tblBorders>
          <w:top w:val="single" w:sz="8" w:space="0" w:color="7030A0"/>
          <w:left w:val="single" w:sz="8" w:space="0" w:color="7030A0"/>
          <w:bottom w:val="single" w:sz="8" w:space="0" w:color="7030A0"/>
          <w:right w:val="single" w:sz="8" w:space="0" w:color="7030A0"/>
        </w:tblBorders>
        <w:tblLook w:val="0620" w:firstRow="1" w:lastRow="0" w:firstColumn="0" w:lastColumn="0" w:noHBand="1" w:noVBand="1"/>
      </w:tblPr>
      <w:tblGrid>
        <w:gridCol w:w="3106"/>
        <w:gridCol w:w="3106"/>
        <w:gridCol w:w="3107"/>
      </w:tblGrid>
      <w:tr w:rsidR="1D112527" w14:paraId="20A4F0E1" w14:textId="77777777" w:rsidTr="1D112527">
        <w:trPr>
          <w:cnfStyle w:val="100000000000" w:firstRow="1" w:lastRow="0" w:firstColumn="0" w:lastColumn="0" w:oddVBand="0" w:evenVBand="0" w:oddHBand="0" w:evenHBand="0" w:firstRowFirstColumn="0" w:firstRowLastColumn="0" w:lastRowFirstColumn="0" w:lastRowLastColumn="0"/>
          <w:trHeight w:val="556"/>
        </w:trPr>
        <w:tc>
          <w:tcPr>
            <w:tcW w:w="3106" w:type="dxa"/>
            <w:tcBorders>
              <w:top w:val="single" w:sz="4" w:space="0" w:color="auto"/>
              <w:left w:val="single" w:sz="4" w:space="0" w:color="auto"/>
              <w:bottom w:val="single" w:sz="4" w:space="0" w:color="auto"/>
              <w:right w:val="single" w:sz="4" w:space="0" w:color="auto"/>
            </w:tcBorders>
            <w:shd w:val="clear" w:color="auto" w:fill="auto"/>
          </w:tcPr>
          <w:p w14:paraId="4A31A895" w14:textId="77777777" w:rsidR="1D112527" w:rsidRDefault="1D112527" w:rsidP="1D112527">
            <w:pPr>
              <w:rPr>
                <w:rFonts w:cs="Calibri"/>
              </w:rPr>
            </w:pPr>
            <w:r w:rsidRPr="1D112527">
              <w:rPr>
                <w:rFonts w:cs="Calibri"/>
                <w:b w:val="0"/>
                <w:bCs w:val="0"/>
                <w:color w:val="auto"/>
              </w:rPr>
              <w:t>AU Entitlement to Work</w:t>
            </w:r>
          </w:p>
        </w:tc>
        <w:tc>
          <w:tcPr>
            <w:tcW w:w="3106" w:type="dxa"/>
            <w:tcBorders>
              <w:top w:val="single" w:sz="4" w:space="0" w:color="auto"/>
              <w:left w:val="single" w:sz="4" w:space="0" w:color="auto"/>
              <w:bottom w:val="single" w:sz="4" w:space="0" w:color="auto"/>
              <w:right w:val="single" w:sz="4" w:space="0" w:color="auto"/>
            </w:tcBorders>
            <w:shd w:val="clear" w:color="auto" w:fill="auto"/>
          </w:tcPr>
          <w:p w14:paraId="5EEC1667" w14:textId="77777777" w:rsidR="1D112527" w:rsidRDefault="1D112527" w:rsidP="1D112527">
            <w:pPr>
              <w:rPr>
                <w:rFonts w:cs="Calibri"/>
              </w:rPr>
            </w:pPr>
            <w:r w:rsidRPr="1D112527">
              <w:rPr>
                <w:rFonts w:cs="Calibri"/>
                <w:b w:val="0"/>
                <w:bCs w:val="0"/>
                <w:color w:val="auto"/>
              </w:rPr>
              <w:t>Satisfactory Police Check</w:t>
            </w:r>
          </w:p>
        </w:tc>
        <w:tc>
          <w:tcPr>
            <w:tcW w:w="3107" w:type="dxa"/>
            <w:tcBorders>
              <w:top w:val="single" w:sz="4" w:space="0" w:color="auto"/>
              <w:left w:val="single" w:sz="4" w:space="0" w:color="auto"/>
              <w:bottom w:val="single" w:sz="4" w:space="0" w:color="auto"/>
              <w:right w:val="single" w:sz="4" w:space="0" w:color="auto"/>
            </w:tcBorders>
            <w:shd w:val="clear" w:color="auto" w:fill="auto"/>
          </w:tcPr>
          <w:p w14:paraId="567BDA01" w14:textId="77777777" w:rsidR="1D112527" w:rsidRDefault="1D112527" w:rsidP="1D112527">
            <w:pPr>
              <w:rPr>
                <w:rFonts w:cs="Calibri"/>
              </w:rPr>
            </w:pPr>
            <w:r w:rsidRPr="1D112527">
              <w:rPr>
                <w:rFonts w:cs="Calibri"/>
                <w:b w:val="0"/>
                <w:bCs w:val="0"/>
                <w:color w:val="auto"/>
              </w:rPr>
              <w:t>ID Verification Check</w:t>
            </w:r>
          </w:p>
        </w:tc>
      </w:tr>
      <w:tr w:rsidR="1D112527" w14:paraId="0CB04501" w14:textId="77777777" w:rsidTr="1D112527">
        <w:trPr>
          <w:trHeight w:val="556"/>
        </w:trPr>
        <w:tc>
          <w:tcPr>
            <w:tcW w:w="3106" w:type="dxa"/>
            <w:tcBorders>
              <w:top w:val="single" w:sz="4" w:space="0" w:color="auto"/>
              <w:left w:val="single" w:sz="4" w:space="0" w:color="auto"/>
              <w:bottom w:val="single" w:sz="4" w:space="0" w:color="auto"/>
              <w:right w:val="single" w:sz="4" w:space="0" w:color="auto"/>
            </w:tcBorders>
          </w:tcPr>
          <w:p w14:paraId="1F069D32" w14:textId="77777777" w:rsidR="1D112527" w:rsidRPr="00C3558F" w:rsidRDefault="1D112527" w:rsidP="1D112527">
            <w:pPr>
              <w:rPr>
                <w:rFonts w:cs="Calibri"/>
              </w:rPr>
            </w:pPr>
            <w:r w:rsidRPr="00C3558F">
              <w:rPr>
                <w:rFonts w:cs="Calibri"/>
              </w:rPr>
              <w:t>Reference Check</w:t>
            </w:r>
          </w:p>
        </w:tc>
        <w:tc>
          <w:tcPr>
            <w:tcW w:w="3106" w:type="dxa"/>
            <w:tcBorders>
              <w:top w:val="single" w:sz="4" w:space="0" w:color="auto"/>
              <w:left w:val="single" w:sz="4" w:space="0" w:color="auto"/>
              <w:bottom w:val="single" w:sz="4" w:space="0" w:color="auto"/>
              <w:right w:val="single" w:sz="4" w:space="0" w:color="auto"/>
            </w:tcBorders>
          </w:tcPr>
          <w:p w14:paraId="3C8637F6" w14:textId="3119009F" w:rsidR="1D112527" w:rsidRPr="00C3558F" w:rsidRDefault="00C3558F" w:rsidP="1D112527">
            <w:pPr>
              <w:rPr>
                <w:rFonts w:cs="Calibri"/>
              </w:rPr>
            </w:pPr>
            <w:r w:rsidRPr="00C3558F">
              <w:rPr>
                <w:rFonts w:cs="Calibri"/>
              </w:rPr>
              <w:t>Credit Check</w:t>
            </w:r>
          </w:p>
        </w:tc>
        <w:tc>
          <w:tcPr>
            <w:tcW w:w="3107" w:type="dxa"/>
            <w:tcBorders>
              <w:top w:val="single" w:sz="4" w:space="0" w:color="auto"/>
              <w:left w:val="single" w:sz="4" w:space="0" w:color="auto"/>
              <w:bottom w:val="single" w:sz="4" w:space="0" w:color="auto"/>
              <w:right w:val="single" w:sz="4" w:space="0" w:color="auto"/>
            </w:tcBorders>
          </w:tcPr>
          <w:p w14:paraId="558CD4F9" w14:textId="55237CEB" w:rsidR="1D112527" w:rsidRPr="00C3558F" w:rsidRDefault="00C3558F" w:rsidP="1D112527">
            <w:pPr>
              <w:rPr>
                <w:rFonts w:cs="Calibri"/>
              </w:rPr>
            </w:pPr>
            <w:r w:rsidRPr="00C3558F">
              <w:rPr>
                <w:rFonts w:cs="Calibri"/>
              </w:rPr>
              <w:t>Qualification Check</w:t>
            </w:r>
          </w:p>
        </w:tc>
      </w:tr>
      <w:tr w:rsidR="1D112527" w14:paraId="0CBAFB42" w14:textId="77777777" w:rsidTr="1D112527">
        <w:trPr>
          <w:trHeight w:val="556"/>
        </w:trPr>
        <w:tc>
          <w:tcPr>
            <w:tcW w:w="3106" w:type="dxa"/>
            <w:tcBorders>
              <w:top w:val="single" w:sz="4" w:space="0" w:color="auto"/>
              <w:left w:val="single" w:sz="4" w:space="0" w:color="auto"/>
              <w:bottom w:val="single" w:sz="4" w:space="0" w:color="auto"/>
              <w:right w:val="single" w:sz="4" w:space="0" w:color="auto"/>
            </w:tcBorders>
          </w:tcPr>
          <w:p w14:paraId="7F013909" w14:textId="44B4FEBC" w:rsidR="1D112527" w:rsidRPr="00C3558F" w:rsidRDefault="00C3558F" w:rsidP="1D112527">
            <w:pPr>
              <w:rPr>
                <w:rFonts w:cs="Calibri"/>
              </w:rPr>
            </w:pPr>
            <w:r w:rsidRPr="00C3558F">
              <w:rPr>
                <w:rFonts w:cs="Calibri"/>
              </w:rPr>
              <w:t>Working with Children Check</w:t>
            </w:r>
          </w:p>
        </w:tc>
        <w:tc>
          <w:tcPr>
            <w:tcW w:w="3106" w:type="dxa"/>
            <w:tcBorders>
              <w:top w:val="single" w:sz="4" w:space="0" w:color="auto"/>
              <w:left w:val="single" w:sz="4" w:space="0" w:color="auto"/>
              <w:bottom w:val="single" w:sz="4" w:space="0" w:color="auto"/>
              <w:right w:val="single" w:sz="4" w:space="0" w:color="auto"/>
            </w:tcBorders>
          </w:tcPr>
          <w:p w14:paraId="141DE11E" w14:textId="77777777" w:rsidR="1D112527" w:rsidRPr="00C3558F" w:rsidRDefault="1D112527" w:rsidP="1D112527">
            <w:pPr>
              <w:rPr>
                <w:rFonts w:cs="Calibri"/>
              </w:rPr>
            </w:pPr>
            <w:r w:rsidRPr="00C3558F">
              <w:rPr>
                <w:rFonts w:cs="Calibri"/>
              </w:rPr>
              <w:t>Current Victorian Drivers Licence</w:t>
            </w:r>
          </w:p>
        </w:tc>
        <w:tc>
          <w:tcPr>
            <w:tcW w:w="3107" w:type="dxa"/>
            <w:tcBorders>
              <w:top w:val="single" w:sz="4" w:space="0" w:color="auto"/>
              <w:left w:val="single" w:sz="4" w:space="0" w:color="auto"/>
              <w:bottom w:val="single" w:sz="4" w:space="0" w:color="auto"/>
              <w:right w:val="single" w:sz="4" w:space="0" w:color="auto"/>
            </w:tcBorders>
          </w:tcPr>
          <w:p w14:paraId="240EDF62" w14:textId="7E73D98E" w:rsidR="1D112527" w:rsidRPr="00C3558F" w:rsidRDefault="1D112527" w:rsidP="1D112527">
            <w:pPr>
              <w:rPr>
                <w:rFonts w:cs="Calibri"/>
              </w:rPr>
            </w:pPr>
          </w:p>
        </w:tc>
      </w:tr>
    </w:tbl>
    <w:p w14:paraId="2E445B3A" w14:textId="77777777" w:rsidR="00C3558F" w:rsidRDefault="00C3558F" w:rsidP="00BD5EAA">
      <w:pPr>
        <w:pStyle w:val="NumberedHeading"/>
        <w:numPr>
          <w:ilvl w:val="0"/>
          <w:numId w:val="0"/>
        </w:numPr>
        <w:rPr>
          <w:sz w:val="28"/>
          <w:szCs w:val="28"/>
        </w:rPr>
      </w:pPr>
    </w:p>
    <w:p w14:paraId="48414E46" w14:textId="7196168F" w:rsidR="00292965" w:rsidRDefault="00D86C20" w:rsidP="00C3558F">
      <w:pPr>
        <w:pStyle w:val="NumberedHeading"/>
        <w:numPr>
          <w:ilvl w:val="0"/>
          <w:numId w:val="0"/>
        </w:numPr>
        <w:rPr>
          <w:sz w:val="28"/>
          <w:szCs w:val="28"/>
        </w:rPr>
      </w:pPr>
      <w:r w:rsidRPr="1D112527">
        <w:rPr>
          <w:sz w:val="28"/>
          <w:szCs w:val="28"/>
        </w:rPr>
        <w:t>Our Guiding Priorities</w:t>
      </w:r>
    </w:p>
    <w:p w14:paraId="19326B1E" w14:textId="3440737D" w:rsidR="0038548E" w:rsidRDefault="0038548E">
      <w:pPr>
        <w:rPr>
          <w:szCs w:val="22"/>
          <w:lang w:val="en-AU" w:eastAsia="en-GB"/>
        </w:rPr>
      </w:pPr>
      <w:r>
        <w:t xml:space="preserve">Our community vision, the </w:t>
      </w:r>
      <w:hyperlink r:id="rId11" w:history="1">
        <w:r>
          <w:rPr>
            <w:rStyle w:val="Hyperlink"/>
          </w:rPr>
          <w:t>Council and Health and Wellbeing Plan</w:t>
        </w:r>
      </w:hyperlink>
      <w:r>
        <w:t>, Our Organisation Strategy, and our culture and values guide our community priorities and how we deliver them.</w:t>
      </w:r>
    </w:p>
    <w:p w14:paraId="6875685D" w14:textId="77777777" w:rsidR="3D8E1BE4" w:rsidRDefault="3D8E1BE4" w:rsidP="1D112527">
      <w:pPr>
        <w:ind w:left="567"/>
        <w:rPr>
          <w:rFonts w:ascii="GothamRounded-Book" w:hAnsi="GothamRounded-Book" w:cs="GothamRounded-Book"/>
          <w:color w:val="00004D"/>
          <w:sz w:val="57"/>
          <w:szCs w:val="57"/>
        </w:rPr>
      </w:pPr>
      <w:r>
        <w:rPr>
          <w:noProof/>
        </w:rPr>
        <w:drawing>
          <wp:inline distT="0" distB="0" distL="0" distR="0" wp14:anchorId="10F5481E" wp14:editId="7DEB8290">
            <wp:extent cx="1206562" cy="1244664"/>
            <wp:effectExtent l="0" t="0" r="0" b="0"/>
            <wp:docPr id="476417894" name="Picture 1" descr="A hand holding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034055" name="Picture 1" descr="A hand holding a group of people&#10;&#10;AI-generated content may be incorrect."/>
                    <pic:cNvPicPr/>
                  </pic:nvPicPr>
                  <pic:blipFill>
                    <a:blip r:embed="rId12"/>
                    <a:stretch>
                      <a:fillRect/>
                    </a:stretch>
                  </pic:blipFill>
                  <pic:spPr>
                    <a:xfrm>
                      <a:off x="0" y="0"/>
                      <a:ext cx="1206562" cy="1244664"/>
                    </a:xfrm>
                    <a:prstGeom prst="rect">
                      <a:avLst/>
                    </a:prstGeom>
                  </pic:spPr>
                </pic:pic>
              </a:graphicData>
            </a:graphic>
          </wp:inline>
        </w:drawing>
      </w:r>
      <w:r w:rsidRPr="1D112527">
        <w:rPr>
          <w:noProof/>
        </w:rPr>
        <w:t xml:space="preserve"> </w:t>
      </w:r>
      <w:r>
        <w:rPr>
          <w:noProof/>
        </w:rPr>
        <w:drawing>
          <wp:inline distT="0" distB="0" distL="0" distR="0" wp14:anchorId="2049FF65" wp14:editId="0910906D">
            <wp:extent cx="1200212" cy="1276416"/>
            <wp:effectExtent l="0" t="0" r="0" b="0"/>
            <wp:docPr id="1044520546" name="Picture 1" descr="A group of people with a speech bub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31595" name="Picture 1" descr="A group of people with a speech bubble&#10;&#10;AI-generated content may be incorrect."/>
                    <pic:cNvPicPr/>
                  </pic:nvPicPr>
                  <pic:blipFill>
                    <a:blip r:embed="rId13"/>
                    <a:stretch>
                      <a:fillRect/>
                    </a:stretch>
                  </pic:blipFill>
                  <pic:spPr>
                    <a:xfrm>
                      <a:off x="0" y="0"/>
                      <a:ext cx="1200212" cy="1276416"/>
                    </a:xfrm>
                    <a:prstGeom prst="rect">
                      <a:avLst/>
                    </a:prstGeom>
                  </pic:spPr>
                </pic:pic>
              </a:graphicData>
            </a:graphic>
          </wp:inline>
        </w:drawing>
      </w:r>
      <w:r w:rsidRPr="1D112527">
        <w:rPr>
          <w:noProof/>
        </w:rPr>
        <w:t xml:space="preserve"> </w:t>
      </w:r>
      <w:r>
        <w:rPr>
          <w:noProof/>
        </w:rPr>
        <w:drawing>
          <wp:inline distT="0" distB="0" distL="0" distR="0" wp14:anchorId="3C90B620" wp14:editId="457D0F30">
            <wp:extent cx="1187511" cy="1244664"/>
            <wp:effectExtent l="0" t="0" r="0" b="0"/>
            <wp:docPr id="786919395" name="Picture 1" descr="A blue circle with arrows and a dollar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31634" name="Picture 1" descr="A blue circle with arrows and a dollar sign&#10;&#10;AI-generated content may be incorrect."/>
                    <pic:cNvPicPr/>
                  </pic:nvPicPr>
                  <pic:blipFill>
                    <a:blip r:embed="rId14"/>
                    <a:stretch>
                      <a:fillRect/>
                    </a:stretch>
                  </pic:blipFill>
                  <pic:spPr>
                    <a:xfrm>
                      <a:off x="0" y="0"/>
                      <a:ext cx="1187511" cy="1244664"/>
                    </a:xfrm>
                    <a:prstGeom prst="rect">
                      <a:avLst/>
                    </a:prstGeom>
                  </pic:spPr>
                </pic:pic>
              </a:graphicData>
            </a:graphic>
          </wp:inline>
        </w:drawing>
      </w:r>
      <w:r w:rsidRPr="1D112527">
        <w:rPr>
          <w:noProof/>
        </w:rPr>
        <w:t xml:space="preserve"> </w:t>
      </w:r>
      <w:r>
        <w:rPr>
          <w:noProof/>
        </w:rPr>
        <w:drawing>
          <wp:inline distT="0" distB="0" distL="0" distR="0" wp14:anchorId="4F57E8B0" wp14:editId="7B354123">
            <wp:extent cx="1187511" cy="1276416"/>
            <wp:effectExtent l="0" t="0" r="0" b="0"/>
            <wp:docPr id="1676941748" name="Picture 1" descr="A blue and white logo with a path and a dott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16276" name="Picture 1" descr="A blue and white logo with a path and a dotted line&#10;&#10;AI-generated content may be incorrect."/>
                    <pic:cNvPicPr/>
                  </pic:nvPicPr>
                  <pic:blipFill>
                    <a:blip r:embed="rId15"/>
                    <a:stretch>
                      <a:fillRect/>
                    </a:stretch>
                  </pic:blipFill>
                  <pic:spPr>
                    <a:xfrm>
                      <a:off x="0" y="0"/>
                      <a:ext cx="1187511" cy="1276416"/>
                    </a:xfrm>
                    <a:prstGeom prst="rect">
                      <a:avLst/>
                    </a:prstGeom>
                  </pic:spPr>
                </pic:pic>
              </a:graphicData>
            </a:graphic>
          </wp:inline>
        </w:drawing>
      </w:r>
      <w:r w:rsidRPr="1D112527">
        <w:rPr>
          <w:noProof/>
        </w:rPr>
        <w:t xml:space="preserve"> </w:t>
      </w:r>
      <w:r>
        <w:rPr>
          <w:noProof/>
        </w:rPr>
        <w:drawing>
          <wp:inline distT="0" distB="0" distL="0" distR="0" wp14:anchorId="6193AFF3" wp14:editId="7226C728">
            <wp:extent cx="1206562" cy="1244664"/>
            <wp:effectExtent l="0" t="0" r="0" b="0"/>
            <wp:docPr id="1996435406" name="Picture 1" descr="A blue and white logo with a check mark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749414" name="Picture 1" descr="A blue and white logo with a check mark in a circle&#10;&#10;AI-generated content may be incorrect."/>
                    <pic:cNvPicPr/>
                  </pic:nvPicPr>
                  <pic:blipFill>
                    <a:blip r:embed="rId16"/>
                    <a:stretch>
                      <a:fillRect/>
                    </a:stretch>
                  </pic:blipFill>
                  <pic:spPr>
                    <a:xfrm>
                      <a:off x="0" y="0"/>
                      <a:ext cx="1206562" cy="1244664"/>
                    </a:xfrm>
                    <a:prstGeom prst="rect">
                      <a:avLst/>
                    </a:prstGeom>
                  </pic:spPr>
                </pic:pic>
              </a:graphicData>
            </a:graphic>
          </wp:inline>
        </w:drawing>
      </w:r>
    </w:p>
    <w:p w14:paraId="4236FC86" w14:textId="77777777" w:rsidR="1D112527" w:rsidRDefault="1D112527" w:rsidP="1D112527">
      <w:pPr>
        <w:rPr>
          <w:sz w:val="12"/>
          <w:szCs w:val="12"/>
        </w:rPr>
      </w:pPr>
    </w:p>
    <w:p w14:paraId="58D95FB9" w14:textId="77777777" w:rsidR="3D8E1BE4" w:rsidRDefault="3D8E1BE4" w:rsidP="1D112527">
      <w:pPr>
        <w:jc w:val="center"/>
        <w:rPr>
          <w:rFonts w:asciiTheme="minorHAnsi" w:hAnsiTheme="minorHAnsi"/>
          <w:color w:val="00004D"/>
        </w:rPr>
      </w:pPr>
      <w:r w:rsidRPr="1D112527">
        <w:rPr>
          <w:rFonts w:asciiTheme="minorHAnsi" w:hAnsiTheme="minorHAnsi"/>
          <w:color w:val="00004D"/>
        </w:rPr>
        <w:t>and living our values</w:t>
      </w:r>
    </w:p>
    <w:p w14:paraId="43BEA3D0" w14:textId="77777777" w:rsidR="3D8E1BE4" w:rsidRDefault="3D8E1BE4" w:rsidP="1D112527">
      <w:pPr>
        <w:jc w:val="center"/>
        <w:rPr>
          <w:noProof/>
          <w:sz w:val="29"/>
          <w:szCs w:val="29"/>
        </w:rPr>
      </w:pPr>
      <w:r>
        <w:rPr>
          <w:noProof/>
        </w:rPr>
        <w:drawing>
          <wp:inline distT="0" distB="0" distL="0" distR="0" wp14:anchorId="3000572F" wp14:editId="214C39D8">
            <wp:extent cx="1411241" cy="1503680"/>
            <wp:effectExtent l="0" t="0" r="0" b="1270"/>
            <wp:docPr id="605681800" name="Picture 1" descr="A blue background with a blue arrow pointing up to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476457" name="Picture 1" descr="A blue background with a blue arrow pointing up to a group of people&#10;&#10;AI-generated content may be incorrect."/>
                    <pic:cNvPicPr/>
                  </pic:nvPicPr>
                  <pic:blipFill>
                    <a:blip r:embed="rId17"/>
                    <a:stretch>
                      <a:fillRect/>
                    </a:stretch>
                  </pic:blipFill>
                  <pic:spPr>
                    <a:xfrm>
                      <a:off x="0" y="0"/>
                      <a:ext cx="1412531" cy="1505055"/>
                    </a:xfrm>
                    <a:prstGeom prst="rect">
                      <a:avLst/>
                    </a:prstGeom>
                  </pic:spPr>
                </pic:pic>
              </a:graphicData>
            </a:graphic>
          </wp:inline>
        </w:drawing>
      </w:r>
      <w:r w:rsidRPr="1D112527">
        <w:rPr>
          <w:noProof/>
        </w:rPr>
        <w:t xml:space="preserve"> </w:t>
      </w:r>
      <w:r>
        <w:rPr>
          <w:noProof/>
        </w:rPr>
        <w:drawing>
          <wp:inline distT="0" distB="0" distL="0" distR="0" wp14:anchorId="705C3699" wp14:editId="54AC1D3D">
            <wp:extent cx="1418467" cy="1509395"/>
            <wp:effectExtent l="0" t="0" r="0" b="0"/>
            <wp:docPr id="1472325934" name="Picture 1" descr="A calendar with a heart and a hear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443711" name="Picture 1" descr="A calendar with a heart and a heart on it&#10;&#10;AI-generated content may be incorrect."/>
                    <pic:cNvPicPr/>
                  </pic:nvPicPr>
                  <pic:blipFill>
                    <a:blip r:embed="rId18"/>
                    <a:stretch>
                      <a:fillRect/>
                    </a:stretch>
                  </pic:blipFill>
                  <pic:spPr>
                    <a:xfrm>
                      <a:off x="0" y="0"/>
                      <a:ext cx="1426863" cy="1518329"/>
                    </a:xfrm>
                    <a:prstGeom prst="rect">
                      <a:avLst/>
                    </a:prstGeom>
                  </pic:spPr>
                </pic:pic>
              </a:graphicData>
            </a:graphic>
          </wp:inline>
        </w:drawing>
      </w:r>
      <w:r w:rsidRPr="1D112527">
        <w:rPr>
          <w:noProof/>
          <w:sz w:val="29"/>
          <w:szCs w:val="29"/>
        </w:rPr>
        <w:t xml:space="preserve"> </w:t>
      </w:r>
      <w:r>
        <w:rPr>
          <w:noProof/>
        </w:rPr>
        <w:drawing>
          <wp:inline distT="0" distB="0" distL="0" distR="0" wp14:anchorId="0C4AAA54" wp14:editId="11698E41">
            <wp:extent cx="1432560" cy="1505095"/>
            <wp:effectExtent l="0" t="0" r="0" b="0"/>
            <wp:docPr id="817840248" name="Picture 1" descr="A blue arrow pointing to a r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934848" name="Picture 1" descr="A blue arrow pointing to a right&#10;&#10;AI-generated content may be incorrect."/>
                    <pic:cNvPicPr/>
                  </pic:nvPicPr>
                  <pic:blipFill>
                    <a:blip r:embed="rId19"/>
                    <a:stretch>
                      <a:fillRect/>
                    </a:stretch>
                  </pic:blipFill>
                  <pic:spPr>
                    <a:xfrm>
                      <a:off x="0" y="0"/>
                      <a:ext cx="1433474" cy="1506055"/>
                    </a:xfrm>
                    <a:prstGeom prst="rect">
                      <a:avLst/>
                    </a:prstGeom>
                  </pic:spPr>
                </pic:pic>
              </a:graphicData>
            </a:graphic>
          </wp:inline>
        </w:drawing>
      </w:r>
      <w:r w:rsidRPr="1D112527">
        <w:rPr>
          <w:noProof/>
          <w:sz w:val="29"/>
          <w:szCs w:val="29"/>
        </w:rPr>
        <w:t xml:space="preserve"> </w:t>
      </w:r>
      <w:r>
        <w:rPr>
          <w:noProof/>
        </w:rPr>
        <w:drawing>
          <wp:inline distT="0" distB="0" distL="0" distR="0" wp14:anchorId="256C2980" wp14:editId="6FB3CFAC">
            <wp:extent cx="1427002" cy="1499870"/>
            <wp:effectExtent l="0" t="0" r="1905" b="5080"/>
            <wp:docPr id="14660858" name="Picture 1" descr="A light bulb with a rocket in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406944" name="Picture 1" descr="A light bulb with a rocket inside&#10;&#10;AI-generated content may be incorrect."/>
                    <pic:cNvPicPr/>
                  </pic:nvPicPr>
                  <pic:blipFill>
                    <a:blip r:embed="rId20"/>
                    <a:stretch>
                      <a:fillRect/>
                    </a:stretch>
                  </pic:blipFill>
                  <pic:spPr>
                    <a:xfrm>
                      <a:off x="0" y="0"/>
                      <a:ext cx="1428217" cy="1501147"/>
                    </a:xfrm>
                    <a:prstGeom prst="rect">
                      <a:avLst/>
                    </a:prstGeom>
                  </pic:spPr>
                </pic:pic>
              </a:graphicData>
            </a:graphic>
          </wp:inline>
        </w:drawing>
      </w:r>
    </w:p>
    <w:p w14:paraId="07AA5321" w14:textId="77777777" w:rsidR="1D112527" w:rsidRDefault="1D112527" w:rsidP="1D112527">
      <w:pPr>
        <w:rPr>
          <w:rFonts w:asciiTheme="minorHAnsi" w:hAnsiTheme="minorHAnsi"/>
        </w:rPr>
      </w:pPr>
    </w:p>
    <w:p w14:paraId="1C9BD493" w14:textId="357C2FFD" w:rsidR="00292965" w:rsidRDefault="00D86C20" w:rsidP="1D112527">
      <w:pPr>
        <w:rPr>
          <w:rFonts w:asciiTheme="minorHAnsi" w:hAnsiTheme="minorHAnsi"/>
        </w:rPr>
      </w:pPr>
      <w:r w:rsidRPr="1D112527">
        <w:rPr>
          <w:rFonts w:asciiTheme="minorHAnsi" w:hAnsiTheme="minorHAnsi"/>
        </w:rPr>
        <w:lastRenderedPageBreak/>
        <w:t xml:space="preserve">At Knox, we foster a culture </w:t>
      </w:r>
      <w:r w:rsidR="00ED2C63">
        <w:t>of</w:t>
      </w:r>
      <w:r w:rsidRPr="1D112527">
        <w:rPr>
          <w:rFonts w:asciiTheme="minorHAnsi" w:hAnsiTheme="minorHAnsi"/>
        </w:rPr>
        <w:t xml:space="preserve"> </w:t>
      </w:r>
      <w:r w:rsidRPr="1D112527">
        <w:rPr>
          <w:rFonts w:asciiTheme="minorHAnsi" w:hAnsiTheme="minorHAnsi"/>
          <w:b/>
          <w:bCs/>
        </w:rPr>
        <w:t>accountability</w:t>
      </w:r>
      <w:r w:rsidR="00ED2C63">
        <w:t>, build</w:t>
      </w:r>
      <w:r w:rsidRPr="1D112527">
        <w:rPr>
          <w:rFonts w:asciiTheme="minorHAnsi" w:hAnsiTheme="minorHAnsi"/>
        </w:rPr>
        <w:t xml:space="preserve"> meaningful </w:t>
      </w:r>
      <w:r w:rsidRPr="1D112527">
        <w:rPr>
          <w:rFonts w:asciiTheme="minorHAnsi" w:hAnsiTheme="minorHAnsi"/>
          <w:b/>
          <w:bCs/>
        </w:rPr>
        <w:t>connections</w:t>
      </w:r>
      <w:r w:rsidRPr="1D112527">
        <w:rPr>
          <w:rFonts w:asciiTheme="minorHAnsi" w:hAnsiTheme="minorHAnsi"/>
        </w:rPr>
        <w:t xml:space="preserve"> and </w:t>
      </w:r>
      <w:r w:rsidRPr="1D112527">
        <w:rPr>
          <w:rFonts w:asciiTheme="minorHAnsi" w:hAnsiTheme="minorHAnsi"/>
          <w:b/>
          <w:bCs/>
        </w:rPr>
        <w:t>empower</w:t>
      </w:r>
      <w:r w:rsidRPr="1D112527">
        <w:rPr>
          <w:rFonts w:asciiTheme="minorHAnsi" w:hAnsiTheme="minorHAnsi"/>
        </w:rPr>
        <w:t xml:space="preserve"> </w:t>
      </w:r>
      <w:r w:rsidR="00ED2C63">
        <w:t>one another</w:t>
      </w:r>
      <w:r w:rsidRPr="1D112527">
        <w:rPr>
          <w:rFonts w:asciiTheme="minorHAnsi" w:hAnsiTheme="minorHAnsi"/>
        </w:rPr>
        <w:t xml:space="preserve"> to make a difference in our community.</w:t>
      </w:r>
    </w:p>
    <w:p w14:paraId="2DE4A4B5" w14:textId="77777777" w:rsidR="1D112527" w:rsidRDefault="1D112527"/>
    <w:p w14:paraId="319F60EF" w14:textId="427A2315" w:rsidR="00A11033" w:rsidRDefault="00413B89" w:rsidP="00A11033">
      <w:pPr>
        <w:pStyle w:val="Heading2"/>
        <w:rPr>
          <w:sz w:val="28"/>
          <w:szCs w:val="28"/>
        </w:rPr>
      </w:pPr>
      <w:r>
        <w:rPr>
          <w:sz w:val="28"/>
          <w:szCs w:val="28"/>
        </w:rPr>
        <w:t>Our Commitments</w:t>
      </w:r>
    </w:p>
    <w:p w14:paraId="170757A2" w14:textId="0BFC44A4" w:rsidR="00292965" w:rsidRDefault="00BA286D" w:rsidP="0027189A">
      <w:pPr>
        <w:rPr>
          <w:lang w:val="en-AU"/>
        </w:rPr>
      </w:pPr>
      <w:r>
        <w:rPr>
          <w:b/>
          <w:bCs/>
        </w:rPr>
        <w:t>Child safety:</w:t>
      </w:r>
      <w:r>
        <w:t xml:space="preserve"> </w:t>
      </w:r>
      <w:r w:rsidRPr="0027189A">
        <w:rPr>
          <w:lang w:val="en-AU"/>
        </w:rPr>
        <w:t xml:space="preserve">We are committed to a child-safe environment and a culture </w:t>
      </w:r>
      <w:r>
        <w:rPr>
          <w:lang w:val="en-AU"/>
        </w:rPr>
        <w:t>that puts child safety first</w:t>
      </w:r>
      <w:r w:rsidRPr="0027189A">
        <w:rPr>
          <w:lang w:val="en-AU"/>
        </w:rPr>
        <w:t xml:space="preserve">. We </w:t>
      </w:r>
      <w:r>
        <w:rPr>
          <w:lang w:val="en-AU"/>
        </w:rPr>
        <w:t xml:space="preserve">meet </w:t>
      </w:r>
      <w:r w:rsidRPr="0027189A">
        <w:rPr>
          <w:lang w:val="en-AU"/>
        </w:rPr>
        <w:t>all legal responsibilities</w:t>
      </w:r>
      <w:r>
        <w:t>,</w:t>
      </w:r>
      <w:r w:rsidRPr="0027189A">
        <w:rPr>
          <w:lang w:val="en-AU"/>
        </w:rPr>
        <w:t xml:space="preserve"> including the Child Safe Standards, the Reportable Conduct Scheme and Council’s Child Safe Policy and Procedures.</w:t>
      </w:r>
    </w:p>
    <w:p w14:paraId="5F0ECCDA" w14:textId="77777777" w:rsidR="004E2E2D" w:rsidRPr="0027189A" w:rsidRDefault="004E2E2D" w:rsidP="0027189A">
      <w:pPr>
        <w:rPr>
          <w:lang w:val="en-AU"/>
        </w:rPr>
      </w:pPr>
    </w:p>
    <w:p w14:paraId="0FB9AFA1" w14:textId="1D9D3975" w:rsidR="00292965" w:rsidRDefault="00AA16F4" w:rsidP="0027189A">
      <w:pPr>
        <w:rPr>
          <w:lang w:val="en-AU"/>
        </w:rPr>
      </w:pPr>
      <w:r>
        <w:rPr>
          <w:b/>
          <w:bCs/>
        </w:rPr>
        <w:t>Respect, inclusion and wellbeing:</w:t>
      </w:r>
      <w:r>
        <w:t xml:space="preserve"> We</w:t>
      </w:r>
      <w:r w:rsidRPr="0027189A">
        <w:rPr>
          <w:lang w:val="en-AU"/>
        </w:rPr>
        <w:t xml:space="preserve"> promote a respectful and inclusive workplace</w:t>
      </w:r>
      <w:r>
        <w:t xml:space="preserve"> </w:t>
      </w:r>
      <w:r w:rsidRPr="0027189A">
        <w:rPr>
          <w:lang w:val="en-AU"/>
        </w:rPr>
        <w:t xml:space="preserve">free from discrimination, bullying and harassment. We support positive mental health and wellbeing and take reasonable steps to </w:t>
      </w:r>
      <w:r>
        <w:t>protect</w:t>
      </w:r>
      <w:r w:rsidRPr="0027189A">
        <w:rPr>
          <w:lang w:val="en-AU"/>
        </w:rPr>
        <w:t xml:space="preserve"> the safety of ourselves and others.</w:t>
      </w:r>
    </w:p>
    <w:p w14:paraId="00086284" w14:textId="77777777" w:rsidR="004E2E2D" w:rsidRPr="0027189A" w:rsidRDefault="004E2E2D" w:rsidP="0027189A">
      <w:pPr>
        <w:rPr>
          <w:lang w:val="en-AU"/>
        </w:rPr>
      </w:pPr>
    </w:p>
    <w:p w14:paraId="61937BCB" w14:textId="4952A08C" w:rsidR="00292965" w:rsidRDefault="004B57EF" w:rsidP="0027189A">
      <w:pPr>
        <w:rPr>
          <w:lang w:val="en-AU"/>
        </w:rPr>
      </w:pPr>
      <w:r>
        <w:rPr>
          <w:b/>
          <w:bCs/>
        </w:rPr>
        <w:t>Policy and conduct:</w:t>
      </w:r>
      <w:r>
        <w:t xml:space="preserve"> </w:t>
      </w:r>
      <w:r w:rsidRPr="0027189A">
        <w:rPr>
          <w:lang w:val="en-AU"/>
        </w:rPr>
        <w:t xml:space="preserve">All employees </w:t>
      </w:r>
      <w:r>
        <w:t>must follow Council</w:t>
      </w:r>
      <w:r w:rsidRPr="0027189A">
        <w:rPr>
          <w:lang w:val="en-AU"/>
        </w:rPr>
        <w:t xml:space="preserve"> policies and demonstrate the standards of behaviour </w:t>
      </w:r>
      <w:r>
        <w:t>set out</w:t>
      </w:r>
      <w:r w:rsidRPr="0027189A">
        <w:rPr>
          <w:lang w:val="en-AU"/>
        </w:rPr>
        <w:t xml:space="preserve"> in </w:t>
      </w:r>
      <w:r>
        <w:t>relevant</w:t>
      </w:r>
      <w:r w:rsidRPr="0027189A">
        <w:rPr>
          <w:lang w:val="en-AU"/>
        </w:rPr>
        <w:t xml:space="preserve"> procedures and plans</w:t>
      </w:r>
      <w:r>
        <w:t>, including</w:t>
      </w:r>
      <w:r w:rsidRPr="0027189A">
        <w:rPr>
          <w:lang w:val="en-AU"/>
        </w:rPr>
        <w:t xml:space="preserve"> those </w:t>
      </w:r>
      <w:r>
        <w:t>relating</w:t>
      </w:r>
      <w:r w:rsidRPr="0027189A">
        <w:rPr>
          <w:lang w:val="en-AU"/>
        </w:rPr>
        <w:t xml:space="preserve"> to health and safety, the Code of Conduct, Equal Opportunity, the Charter of Human Rights and risk management.</w:t>
      </w:r>
    </w:p>
    <w:p w14:paraId="111F03B1" w14:textId="77777777" w:rsidR="004E2E2D" w:rsidRPr="0027189A" w:rsidRDefault="004E2E2D" w:rsidP="0027189A">
      <w:pPr>
        <w:rPr>
          <w:lang w:val="en-AU"/>
        </w:rPr>
      </w:pPr>
    </w:p>
    <w:p w14:paraId="7200FF72" w14:textId="5442D50C" w:rsidR="0053762D" w:rsidRDefault="0053762D">
      <w:pPr>
        <w:pStyle w:val="Heading3"/>
        <w:rPr>
          <w:lang w:val="en-AU" w:eastAsia="en-GB"/>
        </w:rPr>
      </w:pPr>
      <w:r>
        <w:t>Customer Promises</w:t>
      </w:r>
    </w:p>
    <w:p w14:paraId="0BBB2215" w14:textId="77777777" w:rsidR="0053762D" w:rsidRDefault="0053762D">
      <w:pPr>
        <w:rPr>
          <w:szCs w:val="22"/>
          <w:lang w:val="en-AU" w:eastAsia="en-GB"/>
        </w:rPr>
      </w:pPr>
      <w:r>
        <w:t xml:space="preserve">Our </w:t>
      </w:r>
      <w:proofErr w:type="gramStart"/>
      <w:r>
        <w:t>customer</w:t>
      </w:r>
      <w:proofErr w:type="gramEnd"/>
      <w:r>
        <w:t xml:space="preserve"> promises </w:t>
      </w:r>
      <w:proofErr w:type="gramStart"/>
      <w:r>
        <w:t>reflect</w:t>
      </w:r>
      <w:proofErr w:type="gramEnd"/>
      <w:r>
        <w:t xml:space="preserve"> our commitment to exceptional service:</w:t>
      </w:r>
    </w:p>
    <w:p w14:paraId="2B54BD6A" w14:textId="77777777" w:rsidR="0027189A" w:rsidRPr="0027189A" w:rsidRDefault="0027189A" w:rsidP="0027189A">
      <w:pPr>
        <w:rPr>
          <w:lang w:val="en-AU"/>
        </w:rPr>
      </w:pPr>
      <w:r w:rsidRPr="0027189A">
        <w:rPr>
          <w:b/>
          <w:bCs/>
          <w:lang w:val="en-AU"/>
        </w:rPr>
        <w:t>We care</w:t>
      </w:r>
      <w:r w:rsidRPr="0027189A">
        <w:rPr>
          <w:lang w:val="en-AU"/>
        </w:rPr>
        <w:t xml:space="preserve"> – we listen and take the time to understand your needs.</w:t>
      </w:r>
    </w:p>
    <w:p w14:paraId="6CF34EDE" w14:textId="77777777" w:rsidR="0027189A" w:rsidRPr="0027189A" w:rsidRDefault="0027189A" w:rsidP="0027189A">
      <w:pPr>
        <w:rPr>
          <w:lang w:val="en-AU"/>
        </w:rPr>
      </w:pPr>
      <w:r w:rsidRPr="0027189A">
        <w:rPr>
          <w:b/>
          <w:bCs/>
          <w:lang w:val="en-AU"/>
        </w:rPr>
        <w:t>We’re helpful</w:t>
      </w:r>
      <w:r w:rsidRPr="0027189A">
        <w:rPr>
          <w:lang w:val="en-AU"/>
        </w:rPr>
        <w:t xml:space="preserve"> – we’re approachable, professional, and focused on delivering clear, practical outcomes.</w:t>
      </w:r>
    </w:p>
    <w:p w14:paraId="4D257FCD" w14:textId="77777777" w:rsidR="0027189A" w:rsidRPr="0027189A" w:rsidRDefault="0027189A" w:rsidP="0027189A">
      <w:pPr>
        <w:rPr>
          <w:lang w:val="en-AU"/>
        </w:rPr>
      </w:pPr>
      <w:r w:rsidRPr="0027189A">
        <w:rPr>
          <w:b/>
          <w:bCs/>
          <w:lang w:val="en-AU"/>
        </w:rPr>
        <w:t>We’re fair</w:t>
      </w:r>
      <w:r w:rsidRPr="0027189A">
        <w:rPr>
          <w:lang w:val="en-AU"/>
        </w:rPr>
        <w:t xml:space="preserve"> – we strive to meet your needs while balancing our responsibilities to the broader community.</w:t>
      </w:r>
    </w:p>
    <w:p w14:paraId="1340846A" w14:textId="0D0B1F20" w:rsidR="00A11033" w:rsidRPr="005F39B5" w:rsidRDefault="0027189A" w:rsidP="005F39B5">
      <w:pPr>
        <w:rPr>
          <w:lang w:val="en-AU"/>
        </w:rPr>
      </w:pPr>
      <w:r w:rsidRPr="0027189A">
        <w:rPr>
          <w:b/>
          <w:bCs/>
          <w:lang w:val="en-AU"/>
        </w:rPr>
        <w:t>We’re knowledgeable</w:t>
      </w:r>
      <w:r w:rsidRPr="0027189A">
        <w:rPr>
          <w:lang w:val="en-AU"/>
        </w:rPr>
        <w:t xml:space="preserve"> – we provide informed guidance and help you anticipate what you might need next.</w:t>
      </w:r>
    </w:p>
    <w:sectPr w:rsidR="00A11033" w:rsidRPr="005F39B5" w:rsidSect="006352AD">
      <w:headerReference w:type="even" r:id="rId21"/>
      <w:headerReference w:type="default" r:id="rId22"/>
      <w:footerReference w:type="even" r:id="rId23"/>
      <w:footerReference w:type="default" r:id="rId24"/>
      <w:headerReference w:type="first" r:id="rId25"/>
      <w:footerReference w:type="first" r:id="rId26"/>
      <w:pgSz w:w="11900" w:h="16840" w:code="9"/>
      <w:pgMar w:top="2268" w:right="709" w:bottom="851" w:left="709" w:header="90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04C1B" w14:textId="77777777" w:rsidR="00BE57E2" w:rsidRDefault="00BE57E2" w:rsidP="0092583C">
      <w:r>
        <w:separator/>
      </w:r>
    </w:p>
  </w:endnote>
  <w:endnote w:type="continuationSeparator" w:id="0">
    <w:p w14:paraId="71256455" w14:textId="77777777" w:rsidR="00BE57E2" w:rsidRDefault="00BE57E2" w:rsidP="00925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othamRounded-Book">
    <w:altName w:val="Calibri"/>
    <w:charset w:val="00"/>
    <w:family w:val="swiss"/>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F57A2" w14:textId="77777777" w:rsidR="00944804" w:rsidRDefault="00944804">
    <w:pPr>
      <w:pStyle w:val="Footer"/>
    </w:pPr>
  </w:p>
  <w:p w14:paraId="66619507" w14:textId="77777777" w:rsidR="00380A37" w:rsidRDefault="00380A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719231"/>
      <w:docPartObj>
        <w:docPartGallery w:val="Page Numbers (Bottom of Page)"/>
        <w:docPartUnique/>
      </w:docPartObj>
    </w:sdtPr>
    <w:sdtEndPr>
      <w:rPr>
        <w:noProof/>
      </w:rPr>
    </w:sdtEndPr>
    <w:sdtContent>
      <w:p w14:paraId="18442844" w14:textId="6F4A8961" w:rsidR="00380A37" w:rsidRPr="00CD7A1B" w:rsidRDefault="00C87095" w:rsidP="001A6495">
        <w:pPr>
          <w:pStyle w:val="Footer"/>
          <w:jc w:val="right"/>
        </w:pPr>
        <w:r>
          <w:t>Knox City Council</w:t>
        </w:r>
        <w:r w:rsidR="001A6495">
          <w:t xml:space="preserve"> – CEO Position Description </w:t>
        </w:r>
        <w:r w:rsidR="00AB778E">
          <w:fldChar w:fldCharType="begin"/>
        </w:r>
        <w:r w:rsidR="00AB778E">
          <w:instrText xml:space="preserve"> PAGE   \* MERGEFORMAT </w:instrText>
        </w:r>
        <w:r w:rsidR="00AB778E">
          <w:fldChar w:fldCharType="separate"/>
        </w:r>
        <w:r w:rsidR="00CD7A1B">
          <w:rPr>
            <w:noProof/>
          </w:rPr>
          <w:t>2</w:t>
        </w:r>
        <w:r w:rsidR="00AB778E">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3DB08" w14:textId="0AF5441F" w:rsidR="00482ABA" w:rsidRPr="005926F8" w:rsidRDefault="008E27EF">
    <w:pPr>
      <w:pStyle w:val="Footer"/>
      <w:rPr>
        <w:lang w:val="en-AU"/>
      </w:rPr>
    </w:pPr>
    <w:r>
      <w:rPr>
        <w:lang w:val="en-AU"/>
      </w:rPr>
      <w:t>PD V-1</w:t>
    </w:r>
    <w:r w:rsidR="0090784F">
      <w:rPr>
        <w:lang w:val="en-AU"/>
      </w:rPr>
      <w:t>4.10</w:t>
    </w:r>
    <w:r w:rsidR="00A83555">
      <w:rPr>
        <w:lang w:val="en-AU"/>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0D515" w14:textId="77777777" w:rsidR="00BE57E2" w:rsidRDefault="00BE57E2" w:rsidP="0092583C">
      <w:r>
        <w:separator/>
      </w:r>
    </w:p>
  </w:footnote>
  <w:footnote w:type="continuationSeparator" w:id="0">
    <w:p w14:paraId="5683B8A5" w14:textId="77777777" w:rsidR="00BE57E2" w:rsidRDefault="00BE57E2" w:rsidP="00925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334C9" w14:textId="77777777" w:rsidR="00944804" w:rsidRDefault="00944804">
    <w:pPr>
      <w:pStyle w:val="Header"/>
    </w:pPr>
  </w:p>
  <w:p w14:paraId="20FCC033" w14:textId="77777777" w:rsidR="00380A37" w:rsidRDefault="00380A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B2A6E" w14:textId="77777777" w:rsidR="00A2345A" w:rsidRPr="00A2345A" w:rsidRDefault="00C11FC5" w:rsidP="002D6270">
    <w:pPr>
      <w:pStyle w:val="FollowerHeaderText"/>
    </w:pPr>
    <w:r w:rsidRPr="00A2345A">
      <w:rPr>
        <w:noProof/>
        <w:lang w:val="en-AU" w:eastAsia="en-AU"/>
      </w:rPr>
      <w:drawing>
        <wp:anchor distT="0" distB="0" distL="114300" distR="114300" simplePos="0" relativeHeight="251658241" behindDoc="1" locked="0" layoutInCell="1" allowOverlap="1" wp14:anchorId="5C290290" wp14:editId="66BEA64E">
          <wp:simplePos x="0" y="0"/>
          <wp:positionH relativeFrom="column">
            <wp:posOffset>-447675</wp:posOffset>
          </wp:positionH>
          <wp:positionV relativeFrom="paragraph">
            <wp:posOffset>-857250</wp:posOffset>
          </wp:positionV>
          <wp:extent cx="7559283" cy="2053590"/>
          <wp:effectExtent l="0" t="0" r="381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rporate Header - Follower Page A4_Blu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283" cy="205359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A6CE" w14:textId="74C1D093" w:rsidR="00944804" w:rsidRDefault="00E22ABD" w:rsidP="003A65C3">
    <w:pPr>
      <w:pStyle w:val="Header"/>
      <w:jc w:val="both"/>
    </w:pPr>
    <w:r>
      <w:rPr>
        <w:noProof/>
      </w:rPr>
      <w:drawing>
        <wp:anchor distT="0" distB="0" distL="114300" distR="114300" simplePos="0" relativeHeight="251658240" behindDoc="1" locked="0" layoutInCell="1" allowOverlap="1" wp14:anchorId="59C4DE3D" wp14:editId="0AA3029F">
          <wp:simplePos x="0" y="0"/>
          <wp:positionH relativeFrom="page">
            <wp:posOffset>-180975</wp:posOffset>
          </wp:positionH>
          <wp:positionV relativeFrom="page">
            <wp:posOffset>-114300</wp:posOffset>
          </wp:positionV>
          <wp:extent cx="7800975" cy="1114425"/>
          <wp:effectExtent l="0" t="0" r="9525" b="9525"/>
          <wp:wrapNone/>
          <wp:docPr id="309693718" name="Picture 309693718" descr="A blue square with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693718" name="Picture 309693718" descr="A blue square with whit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04601" cy="1114943"/>
                  </a:xfrm>
                  <a:prstGeom prst="rect">
                    <a:avLst/>
                  </a:prstGeom>
                </pic:spPr>
              </pic:pic>
            </a:graphicData>
          </a:graphic>
          <wp14:sizeRelH relativeFrom="margin">
            <wp14:pctWidth>0</wp14:pctWidth>
          </wp14:sizeRelH>
          <wp14:sizeRelV relativeFrom="margin">
            <wp14:pctHeight>0</wp14:pctHeight>
          </wp14:sizeRelV>
        </wp:anchor>
      </w:drawing>
    </w:r>
    <w:r w:rsidR="006700D3">
      <w:t>Position Description</w:t>
    </w:r>
  </w:p>
  <w:p w14:paraId="00DBD826" w14:textId="77777777" w:rsidR="00A2345A" w:rsidRPr="00A2345A" w:rsidRDefault="00A2345A" w:rsidP="00A2345A">
    <w:pPr>
      <w:pStyle w:val="HeaderDa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23D0"/>
    <w:multiLevelType w:val="multilevel"/>
    <w:tmpl w:val="1D56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1507E"/>
    <w:multiLevelType w:val="hybridMultilevel"/>
    <w:tmpl w:val="5E4888B6"/>
    <w:lvl w:ilvl="0" w:tplc="ADB8183C">
      <w:start w:val="1"/>
      <w:numFmt w:val="bullet"/>
      <w:pStyle w:val="Bulle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E485EB8"/>
    <w:multiLevelType w:val="hybridMultilevel"/>
    <w:tmpl w:val="BCBABA5C"/>
    <w:lvl w:ilvl="0" w:tplc="E3966C18">
      <w:start w:val="1"/>
      <w:numFmt w:val="decimal"/>
      <w:pStyle w:val="NumberedHeading"/>
      <w:lvlText w:val="%1."/>
      <w:lvlJc w:val="left"/>
      <w:pPr>
        <w:ind w:left="360" w:hanging="360"/>
      </w:pPr>
      <w:rPr>
        <w:rFonts w:ascii="Calibri" w:hAnsi="Calibri" w:hint="default"/>
        <w:b w:val="0"/>
        <w:i w:val="0"/>
        <w:caps w:val="0"/>
        <w:strike w:val="0"/>
        <w:dstrike w:val="0"/>
        <w:vanish w:val="0"/>
        <w:color w:val="004F9F" w:themeColor="text2"/>
        <w:sz w:val="30"/>
        <w:vertAlign w:val="baseline"/>
      </w:rPr>
    </w:lvl>
    <w:lvl w:ilvl="1" w:tplc="04090019">
      <w:start w:val="1"/>
      <w:numFmt w:val="lowerLetter"/>
      <w:lvlText w:val="%2."/>
      <w:lvlJc w:val="left"/>
      <w:pPr>
        <w:ind w:left="1440" w:hanging="360"/>
      </w:pPr>
    </w:lvl>
    <w:lvl w:ilvl="2" w:tplc="31A0251E">
      <w:start w:val="4"/>
      <w:numFmt w:val="bullet"/>
      <w:lvlText w:val="•"/>
      <w:lvlJc w:val="left"/>
      <w:pPr>
        <w:ind w:left="2700" w:hanging="720"/>
      </w:pPr>
      <w:rPr>
        <w:rFonts w:ascii="Calibri" w:eastAsiaTheme="minorHAnsi" w:hAnsi="Calibri"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CD3B43"/>
    <w:multiLevelType w:val="multilevel"/>
    <w:tmpl w:val="98D6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A005AA"/>
    <w:multiLevelType w:val="multilevel"/>
    <w:tmpl w:val="FC3E9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785330"/>
    <w:multiLevelType w:val="multilevel"/>
    <w:tmpl w:val="280E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9E6E01"/>
    <w:multiLevelType w:val="multilevel"/>
    <w:tmpl w:val="D3AC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5355712">
    <w:abstractNumId w:val="2"/>
  </w:num>
  <w:num w:numId="2" w16cid:durableId="1522664350">
    <w:abstractNumId w:val="1"/>
  </w:num>
  <w:num w:numId="3" w16cid:durableId="1452699780">
    <w:abstractNumId w:val="3"/>
  </w:num>
  <w:num w:numId="4" w16cid:durableId="1644966702">
    <w:abstractNumId w:val="0"/>
  </w:num>
  <w:num w:numId="5" w16cid:durableId="829832270">
    <w:abstractNumId w:val="4"/>
  </w:num>
  <w:num w:numId="6" w16cid:durableId="445387815">
    <w:abstractNumId w:val="5"/>
  </w:num>
  <w:num w:numId="7" w16cid:durableId="719597042">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0D3"/>
    <w:rsid w:val="000000D0"/>
    <w:rsid w:val="00000267"/>
    <w:rsid w:val="00000330"/>
    <w:rsid w:val="000004C7"/>
    <w:rsid w:val="00000AA6"/>
    <w:rsid w:val="00000AB5"/>
    <w:rsid w:val="00000E2E"/>
    <w:rsid w:val="00000EB3"/>
    <w:rsid w:val="00001A28"/>
    <w:rsid w:val="00001E02"/>
    <w:rsid w:val="00001FE8"/>
    <w:rsid w:val="0000221A"/>
    <w:rsid w:val="00002384"/>
    <w:rsid w:val="000023FD"/>
    <w:rsid w:val="000025B6"/>
    <w:rsid w:val="00002703"/>
    <w:rsid w:val="00002831"/>
    <w:rsid w:val="000029A5"/>
    <w:rsid w:val="00002FA5"/>
    <w:rsid w:val="0000315D"/>
    <w:rsid w:val="00003328"/>
    <w:rsid w:val="00003528"/>
    <w:rsid w:val="000036CE"/>
    <w:rsid w:val="0000389E"/>
    <w:rsid w:val="000039E2"/>
    <w:rsid w:val="00003F2A"/>
    <w:rsid w:val="000040CA"/>
    <w:rsid w:val="0000485F"/>
    <w:rsid w:val="00004BB5"/>
    <w:rsid w:val="00004CC4"/>
    <w:rsid w:val="00004D4E"/>
    <w:rsid w:val="00004E1F"/>
    <w:rsid w:val="00004EDB"/>
    <w:rsid w:val="0000541A"/>
    <w:rsid w:val="000055CA"/>
    <w:rsid w:val="000057C9"/>
    <w:rsid w:val="00005B53"/>
    <w:rsid w:val="00005D34"/>
    <w:rsid w:val="00005ECA"/>
    <w:rsid w:val="00005F50"/>
    <w:rsid w:val="000061F3"/>
    <w:rsid w:val="000062C0"/>
    <w:rsid w:val="0000630D"/>
    <w:rsid w:val="00006533"/>
    <w:rsid w:val="0000670C"/>
    <w:rsid w:val="0000672B"/>
    <w:rsid w:val="000068FD"/>
    <w:rsid w:val="0000693B"/>
    <w:rsid w:val="0000699E"/>
    <w:rsid w:val="00006D58"/>
    <w:rsid w:val="0000737B"/>
    <w:rsid w:val="00007501"/>
    <w:rsid w:val="000075D6"/>
    <w:rsid w:val="0000766E"/>
    <w:rsid w:val="000077B8"/>
    <w:rsid w:val="000078A3"/>
    <w:rsid w:val="0000797B"/>
    <w:rsid w:val="00007A9D"/>
    <w:rsid w:val="00007B0D"/>
    <w:rsid w:val="00010054"/>
    <w:rsid w:val="0001033C"/>
    <w:rsid w:val="0001039E"/>
    <w:rsid w:val="0001046D"/>
    <w:rsid w:val="000107B8"/>
    <w:rsid w:val="000108AA"/>
    <w:rsid w:val="00010A54"/>
    <w:rsid w:val="00010C93"/>
    <w:rsid w:val="0001135B"/>
    <w:rsid w:val="000113F9"/>
    <w:rsid w:val="000114C2"/>
    <w:rsid w:val="000115BD"/>
    <w:rsid w:val="000119A9"/>
    <w:rsid w:val="00011CC2"/>
    <w:rsid w:val="00011EFC"/>
    <w:rsid w:val="000121E9"/>
    <w:rsid w:val="000123BE"/>
    <w:rsid w:val="0001250B"/>
    <w:rsid w:val="00012561"/>
    <w:rsid w:val="0001256A"/>
    <w:rsid w:val="00012BAC"/>
    <w:rsid w:val="00012BB7"/>
    <w:rsid w:val="00012C42"/>
    <w:rsid w:val="00012D6A"/>
    <w:rsid w:val="0001316A"/>
    <w:rsid w:val="000132AF"/>
    <w:rsid w:val="0001372E"/>
    <w:rsid w:val="00013841"/>
    <w:rsid w:val="00013C46"/>
    <w:rsid w:val="00013C8F"/>
    <w:rsid w:val="00013CD5"/>
    <w:rsid w:val="00013F29"/>
    <w:rsid w:val="00014011"/>
    <w:rsid w:val="00014019"/>
    <w:rsid w:val="000144B7"/>
    <w:rsid w:val="000145EA"/>
    <w:rsid w:val="0001473D"/>
    <w:rsid w:val="00014AED"/>
    <w:rsid w:val="00015015"/>
    <w:rsid w:val="000150F0"/>
    <w:rsid w:val="000151F1"/>
    <w:rsid w:val="0001533D"/>
    <w:rsid w:val="00015887"/>
    <w:rsid w:val="00015E44"/>
    <w:rsid w:val="0001623A"/>
    <w:rsid w:val="0001642B"/>
    <w:rsid w:val="0001655D"/>
    <w:rsid w:val="0001679D"/>
    <w:rsid w:val="00016C55"/>
    <w:rsid w:val="00016FF3"/>
    <w:rsid w:val="00017292"/>
    <w:rsid w:val="000172DD"/>
    <w:rsid w:val="00017495"/>
    <w:rsid w:val="0001749E"/>
    <w:rsid w:val="000176EA"/>
    <w:rsid w:val="00017899"/>
    <w:rsid w:val="000178DC"/>
    <w:rsid w:val="00017BE2"/>
    <w:rsid w:val="00017E2B"/>
    <w:rsid w:val="000200D2"/>
    <w:rsid w:val="000202D5"/>
    <w:rsid w:val="0002080D"/>
    <w:rsid w:val="00020A12"/>
    <w:rsid w:val="00020B3D"/>
    <w:rsid w:val="00020FF9"/>
    <w:rsid w:val="00021006"/>
    <w:rsid w:val="00021153"/>
    <w:rsid w:val="000211CE"/>
    <w:rsid w:val="000211DB"/>
    <w:rsid w:val="00021605"/>
    <w:rsid w:val="000217C0"/>
    <w:rsid w:val="00021819"/>
    <w:rsid w:val="000219DC"/>
    <w:rsid w:val="00021B18"/>
    <w:rsid w:val="00021C71"/>
    <w:rsid w:val="00021DD3"/>
    <w:rsid w:val="00022140"/>
    <w:rsid w:val="00022567"/>
    <w:rsid w:val="000226EE"/>
    <w:rsid w:val="00022ADF"/>
    <w:rsid w:val="00022FE0"/>
    <w:rsid w:val="0002303D"/>
    <w:rsid w:val="0002305B"/>
    <w:rsid w:val="0002315B"/>
    <w:rsid w:val="000237C5"/>
    <w:rsid w:val="000238D9"/>
    <w:rsid w:val="00023B56"/>
    <w:rsid w:val="00023CFC"/>
    <w:rsid w:val="00023D54"/>
    <w:rsid w:val="00023EC0"/>
    <w:rsid w:val="0002425D"/>
    <w:rsid w:val="00024524"/>
    <w:rsid w:val="00024584"/>
    <w:rsid w:val="00024762"/>
    <w:rsid w:val="00024B83"/>
    <w:rsid w:val="00024C91"/>
    <w:rsid w:val="000254AE"/>
    <w:rsid w:val="000255E7"/>
    <w:rsid w:val="00025715"/>
    <w:rsid w:val="000266DF"/>
    <w:rsid w:val="0002675C"/>
    <w:rsid w:val="00026A7E"/>
    <w:rsid w:val="00026AE7"/>
    <w:rsid w:val="00026D37"/>
    <w:rsid w:val="00026D45"/>
    <w:rsid w:val="00026FEF"/>
    <w:rsid w:val="0002717D"/>
    <w:rsid w:val="0002742C"/>
    <w:rsid w:val="00027491"/>
    <w:rsid w:val="000276EF"/>
    <w:rsid w:val="0002771B"/>
    <w:rsid w:val="0002784B"/>
    <w:rsid w:val="00027A0D"/>
    <w:rsid w:val="00027B46"/>
    <w:rsid w:val="00027EEC"/>
    <w:rsid w:val="00030097"/>
    <w:rsid w:val="00030308"/>
    <w:rsid w:val="0003088E"/>
    <w:rsid w:val="000308C1"/>
    <w:rsid w:val="00030907"/>
    <w:rsid w:val="00030A53"/>
    <w:rsid w:val="00030AAF"/>
    <w:rsid w:val="000311EE"/>
    <w:rsid w:val="0003126A"/>
    <w:rsid w:val="00031396"/>
    <w:rsid w:val="0003145B"/>
    <w:rsid w:val="00031468"/>
    <w:rsid w:val="0003150F"/>
    <w:rsid w:val="00031C2F"/>
    <w:rsid w:val="00031C81"/>
    <w:rsid w:val="00031E5B"/>
    <w:rsid w:val="00032027"/>
    <w:rsid w:val="00032076"/>
    <w:rsid w:val="0003230F"/>
    <w:rsid w:val="000323D8"/>
    <w:rsid w:val="00032437"/>
    <w:rsid w:val="000325DC"/>
    <w:rsid w:val="000327B9"/>
    <w:rsid w:val="000328CD"/>
    <w:rsid w:val="000328CE"/>
    <w:rsid w:val="0003316D"/>
    <w:rsid w:val="000338B2"/>
    <w:rsid w:val="00033AC5"/>
    <w:rsid w:val="00033EA2"/>
    <w:rsid w:val="00034085"/>
    <w:rsid w:val="00034174"/>
    <w:rsid w:val="00034887"/>
    <w:rsid w:val="00034D26"/>
    <w:rsid w:val="00034DB8"/>
    <w:rsid w:val="000350BF"/>
    <w:rsid w:val="000351AA"/>
    <w:rsid w:val="00035AB9"/>
    <w:rsid w:val="00035B99"/>
    <w:rsid w:val="00035DA0"/>
    <w:rsid w:val="000361FA"/>
    <w:rsid w:val="000367F3"/>
    <w:rsid w:val="00036889"/>
    <w:rsid w:val="000369CA"/>
    <w:rsid w:val="00036D12"/>
    <w:rsid w:val="0003729F"/>
    <w:rsid w:val="000374C0"/>
    <w:rsid w:val="00037587"/>
    <w:rsid w:val="000375FE"/>
    <w:rsid w:val="000379BC"/>
    <w:rsid w:val="00037A6C"/>
    <w:rsid w:val="00037CD9"/>
    <w:rsid w:val="000402BB"/>
    <w:rsid w:val="000404C5"/>
    <w:rsid w:val="00040876"/>
    <w:rsid w:val="00040A01"/>
    <w:rsid w:val="00040D87"/>
    <w:rsid w:val="00040F7D"/>
    <w:rsid w:val="000410EB"/>
    <w:rsid w:val="00041727"/>
    <w:rsid w:val="00041755"/>
    <w:rsid w:val="000418BB"/>
    <w:rsid w:val="00041948"/>
    <w:rsid w:val="00041DF0"/>
    <w:rsid w:val="00042055"/>
    <w:rsid w:val="0004263B"/>
    <w:rsid w:val="00042879"/>
    <w:rsid w:val="00042A02"/>
    <w:rsid w:val="00042BED"/>
    <w:rsid w:val="00042F16"/>
    <w:rsid w:val="000436DB"/>
    <w:rsid w:val="0004394D"/>
    <w:rsid w:val="00043B6B"/>
    <w:rsid w:val="00043D47"/>
    <w:rsid w:val="00043F55"/>
    <w:rsid w:val="00044404"/>
    <w:rsid w:val="00044499"/>
    <w:rsid w:val="00044636"/>
    <w:rsid w:val="00044773"/>
    <w:rsid w:val="000449AD"/>
    <w:rsid w:val="00044AC9"/>
    <w:rsid w:val="00044BB1"/>
    <w:rsid w:val="00044E4A"/>
    <w:rsid w:val="00045568"/>
    <w:rsid w:val="00045BED"/>
    <w:rsid w:val="00045F03"/>
    <w:rsid w:val="00045F2B"/>
    <w:rsid w:val="00045FA0"/>
    <w:rsid w:val="00046072"/>
    <w:rsid w:val="00046296"/>
    <w:rsid w:val="00046338"/>
    <w:rsid w:val="00046369"/>
    <w:rsid w:val="00046789"/>
    <w:rsid w:val="00046796"/>
    <w:rsid w:val="00046C53"/>
    <w:rsid w:val="00046F0E"/>
    <w:rsid w:val="00047018"/>
    <w:rsid w:val="000471CC"/>
    <w:rsid w:val="0004726E"/>
    <w:rsid w:val="000473CF"/>
    <w:rsid w:val="000477B7"/>
    <w:rsid w:val="00047A9E"/>
    <w:rsid w:val="00050081"/>
    <w:rsid w:val="000500BD"/>
    <w:rsid w:val="000505C8"/>
    <w:rsid w:val="00050880"/>
    <w:rsid w:val="000509B9"/>
    <w:rsid w:val="00050D93"/>
    <w:rsid w:val="00050F93"/>
    <w:rsid w:val="0005120E"/>
    <w:rsid w:val="0005136E"/>
    <w:rsid w:val="0005144C"/>
    <w:rsid w:val="00051865"/>
    <w:rsid w:val="00051A25"/>
    <w:rsid w:val="00051A9A"/>
    <w:rsid w:val="00051D3A"/>
    <w:rsid w:val="00051E67"/>
    <w:rsid w:val="00051ED1"/>
    <w:rsid w:val="000520BC"/>
    <w:rsid w:val="0005214A"/>
    <w:rsid w:val="000521E8"/>
    <w:rsid w:val="00052226"/>
    <w:rsid w:val="000522AD"/>
    <w:rsid w:val="000522FD"/>
    <w:rsid w:val="00052346"/>
    <w:rsid w:val="00052984"/>
    <w:rsid w:val="000530C8"/>
    <w:rsid w:val="00053139"/>
    <w:rsid w:val="00053147"/>
    <w:rsid w:val="00053228"/>
    <w:rsid w:val="00053278"/>
    <w:rsid w:val="000533A3"/>
    <w:rsid w:val="000536A0"/>
    <w:rsid w:val="000537B6"/>
    <w:rsid w:val="00053B33"/>
    <w:rsid w:val="00053CD8"/>
    <w:rsid w:val="00053D40"/>
    <w:rsid w:val="00053F5B"/>
    <w:rsid w:val="00054076"/>
    <w:rsid w:val="000545B3"/>
    <w:rsid w:val="0005491A"/>
    <w:rsid w:val="00054E7F"/>
    <w:rsid w:val="0005574E"/>
    <w:rsid w:val="0005589B"/>
    <w:rsid w:val="00055A76"/>
    <w:rsid w:val="00055F66"/>
    <w:rsid w:val="00056018"/>
    <w:rsid w:val="00056130"/>
    <w:rsid w:val="000561C7"/>
    <w:rsid w:val="00056326"/>
    <w:rsid w:val="00056543"/>
    <w:rsid w:val="00056834"/>
    <w:rsid w:val="00056BA6"/>
    <w:rsid w:val="00056C7E"/>
    <w:rsid w:val="00056CC9"/>
    <w:rsid w:val="00056D75"/>
    <w:rsid w:val="00056E7C"/>
    <w:rsid w:val="00056EF4"/>
    <w:rsid w:val="000571CB"/>
    <w:rsid w:val="0005757D"/>
    <w:rsid w:val="00057599"/>
    <w:rsid w:val="0005789F"/>
    <w:rsid w:val="00057C70"/>
    <w:rsid w:val="00057D55"/>
    <w:rsid w:val="00057E2C"/>
    <w:rsid w:val="00057F83"/>
    <w:rsid w:val="000602DC"/>
    <w:rsid w:val="00060835"/>
    <w:rsid w:val="00060C10"/>
    <w:rsid w:val="00060EBA"/>
    <w:rsid w:val="00060EE0"/>
    <w:rsid w:val="000614CA"/>
    <w:rsid w:val="0006184A"/>
    <w:rsid w:val="00061A78"/>
    <w:rsid w:val="00061BCC"/>
    <w:rsid w:val="00061C1D"/>
    <w:rsid w:val="00061EBC"/>
    <w:rsid w:val="000625E3"/>
    <w:rsid w:val="00062956"/>
    <w:rsid w:val="00062A84"/>
    <w:rsid w:val="00062B15"/>
    <w:rsid w:val="00062B84"/>
    <w:rsid w:val="00062C75"/>
    <w:rsid w:val="000630A0"/>
    <w:rsid w:val="000634A3"/>
    <w:rsid w:val="00063725"/>
    <w:rsid w:val="00063821"/>
    <w:rsid w:val="000639EB"/>
    <w:rsid w:val="00063C6C"/>
    <w:rsid w:val="00063F7B"/>
    <w:rsid w:val="000641C3"/>
    <w:rsid w:val="000648E4"/>
    <w:rsid w:val="000648E5"/>
    <w:rsid w:val="00064907"/>
    <w:rsid w:val="00064A55"/>
    <w:rsid w:val="00064EA2"/>
    <w:rsid w:val="00064F22"/>
    <w:rsid w:val="00064FC8"/>
    <w:rsid w:val="0006516E"/>
    <w:rsid w:val="00065331"/>
    <w:rsid w:val="000655A2"/>
    <w:rsid w:val="00065C0B"/>
    <w:rsid w:val="00065E2D"/>
    <w:rsid w:val="00065F5F"/>
    <w:rsid w:val="00066108"/>
    <w:rsid w:val="00066272"/>
    <w:rsid w:val="00066410"/>
    <w:rsid w:val="000664A7"/>
    <w:rsid w:val="000667FC"/>
    <w:rsid w:val="00066971"/>
    <w:rsid w:val="00066A29"/>
    <w:rsid w:val="00066AA8"/>
    <w:rsid w:val="00066ABF"/>
    <w:rsid w:val="00066AC8"/>
    <w:rsid w:val="00066D12"/>
    <w:rsid w:val="00066D99"/>
    <w:rsid w:val="00066ED7"/>
    <w:rsid w:val="00066F4E"/>
    <w:rsid w:val="000671D4"/>
    <w:rsid w:val="0006743C"/>
    <w:rsid w:val="00067595"/>
    <w:rsid w:val="000678F1"/>
    <w:rsid w:val="00067A67"/>
    <w:rsid w:val="00070124"/>
    <w:rsid w:val="00070172"/>
    <w:rsid w:val="00070757"/>
    <w:rsid w:val="00070855"/>
    <w:rsid w:val="00070888"/>
    <w:rsid w:val="00070958"/>
    <w:rsid w:val="00070976"/>
    <w:rsid w:val="0007098C"/>
    <w:rsid w:val="00070AFB"/>
    <w:rsid w:val="00070BFB"/>
    <w:rsid w:val="00070DDF"/>
    <w:rsid w:val="00070EC6"/>
    <w:rsid w:val="00070FBD"/>
    <w:rsid w:val="00070FC0"/>
    <w:rsid w:val="0007101F"/>
    <w:rsid w:val="00071102"/>
    <w:rsid w:val="00071304"/>
    <w:rsid w:val="000714D2"/>
    <w:rsid w:val="00071739"/>
    <w:rsid w:val="0007193B"/>
    <w:rsid w:val="00071D9B"/>
    <w:rsid w:val="0007220A"/>
    <w:rsid w:val="00072294"/>
    <w:rsid w:val="00072382"/>
    <w:rsid w:val="0007247F"/>
    <w:rsid w:val="00072518"/>
    <w:rsid w:val="0007272F"/>
    <w:rsid w:val="000729ED"/>
    <w:rsid w:val="00072ACF"/>
    <w:rsid w:val="00072B66"/>
    <w:rsid w:val="00072BCA"/>
    <w:rsid w:val="00072F45"/>
    <w:rsid w:val="00073245"/>
    <w:rsid w:val="0007359C"/>
    <w:rsid w:val="0007359F"/>
    <w:rsid w:val="00073C5D"/>
    <w:rsid w:val="00073CF0"/>
    <w:rsid w:val="00073D5B"/>
    <w:rsid w:val="00073FB2"/>
    <w:rsid w:val="00074098"/>
    <w:rsid w:val="00074336"/>
    <w:rsid w:val="0007443A"/>
    <w:rsid w:val="00074647"/>
    <w:rsid w:val="00074670"/>
    <w:rsid w:val="00074821"/>
    <w:rsid w:val="00074988"/>
    <w:rsid w:val="000749C8"/>
    <w:rsid w:val="000749E6"/>
    <w:rsid w:val="00074B87"/>
    <w:rsid w:val="00075084"/>
    <w:rsid w:val="00075475"/>
    <w:rsid w:val="00075507"/>
    <w:rsid w:val="000758DF"/>
    <w:rsid w:val="00075B64"/>
    <w:rsid w:val="00075BEC"/>
    <w:rsid w:val="00075D85"/>
    <w:rsid w:val="00076C35"/>
    <w:rsid w:val="00076C8A"/>
    <w:rsid w:val="00076F92"/>
    <w:rsid w:val="000775D4"/>
    <w:rsid w:val="000777E8"/>
    <w:rsid w:val="00077C09"/>
    <w:rsid w:val="00077D64"/>
    <w:rsid w:val="00080121"/>
    <w:rsid w:val="00080869"/>
    <w:rsid w:val="000808E4"/>
    <w:rsid w:val="00080B0A"/>
    <w:rsid w:val="00080F56"/>
    <w:rsid w:val="00081060"/>
    <w:rsid w:val="000810E0"/>
    <w:rsid w:val="000813DB"/>
    <w:rsid w:val="000813FC"/>
    <w:rsid w:val="0008146D"/>
    <w:rsid w:val="00081647"/>
    <w:rsid w:val="000817AD"/>
    <w:rsid w:val="000818E1"/>
    <w:rsid w:val="000819CB"/>
    <w:rsid w:val="000819D8"/>
    <w:rsid w:val="00081BED"/>
    <w:rsid w:val="00082098"/>
    <w:rsid w:val="000820B2"/>
    <w:rsid w:val="000822D9"/>
    <w:rsid w:val="00082416"/>
    <w:rsid w:val="0008244E"/>
    <w:rsid w:val="00082603"/>
    <w:rsid w:val="0008266F"/>
    <w:rsid w:val="00082AC7"/>
    <w:rsid w:val="00082ACA"/>
    <w:rsid w:val="00082E36"/>
    <w:rsid w:val="00083001"/>
    <w:rsid w:val="0008321D"/>
    <w:rsid w:val="00083348"/>
    <w:rsid w:val="000833BF"/>
    <w:rsid w:val="000834AB"/>
    <w:rsid w:val="0008359C"/>
    <w:rsid w:val="000837C9"/>
    <w:rsid w:val="00083ABF"/>
    <w:rsid w:val="00083C5E"/>
    <w:rsid w:val="00084003"/>
    <w:rsid w:val="0008407B"/>
    <w:rsid w:val="000840D3"/>
    <w:rsid w:val="00084187"/>
    <w:rsid w:val="00084333"/>
    <w:rsid w:val="0008447A"/>
    <w:rsid w:val="000846B9"/>
    <w:rsid w:val="00084932"/>
    <w:rsid w:val="00084FD8"/>
    <w:rsid w:val="00084FF2"/>
    <w:rsid w:val="000858E1"/>
    <w:rsid w:val="000858F8"/>
    <w:rsid w:val="00085CE7"/>
    <w:rsid w:val="00086025"/>
    <w:rsid w:val="0008614D"/>
    <w:rsid w:val="000865F9"/>
    <w:rsid w:val="00086974"/>
    <w:rsid w:val="0008698A"/>
    <w:rsid w:val="0008699D"/>
    <w:rsid w:val="00086E7D"/>
    <w:rsid w:val="00086F1C"/>
    <w:rsid w:val="000871C6"/>
    <w:rsid w:val="00087A7F"/>
    <w:rsid w:val="00087B32"/>
    <w:rsid w:val="00087CAC"/>
    <w:rsid w:val="00087D67"/>
    <w:rsid w:val="00087F78"/>
    <w:rsid w:val="00087F98"/>
    <w:rsid w:val="00087FE7"/>
    <w:rsid w:val="0009008F"/>
    <w:rsid w:val="000910A5"/>
    <w:rsid w:val="000914CE"/>
    <w:rsid w:val="000915D1"/>
    <w:rsid w:val="00091627"/>
    <w:rsid w:val="00091723"/>
    <w:rsid w:val="00091AA6"/>
    <w:rsid w:val="00091B7F"/>
    <w:rsid w:val="00091F6A"/>
    <w:rsid w:val="00092097"/>
    <w:rsid w:val="00092198"/>
    <w:rsid w:val="00092245"/>
    <w:rsid w:val="00092A5A"/>
    <w:rsid w:val="00092B83"/>
    <w:rsid w:val="00092E0F"/>
    <w:rsid w:val="00092F77"/>
    <w:rsid w:val="0009307F"/>
    <w:rsid w:val="00093485"/>
    <w:rsid w:val="00093490"/>
    <w:rsid w:val="000935C2"/>
    <w:rsid w:val="000936EB"/>
    <w:rsid w:val="00093857"/>
    <w:rsid w:val="00094028"/>
    <w:rsid w:val="000942F9"/>
    <w:rsid w:val="000947E5"/>
    <w:rsid w:val="00094963"/>
    <w:rsid w:val="00094982"/>
    <w:rsid w:val="00094A75"/>
    <w:rsid w:val="00094DB6"/>
    <w:rsid w:val="0009502B"/>
    <w:rsid w:val="00095316"/>
    <w:rsid w:val="00095B1C"/>
    <w:rsid w:val="00095F49"/>
    <w:rsid w:val="00095FDA"/>
    <w:rsid w:val="0009671C"/>
    <w:rsid w:val="000969C0"/>
    <w:rsid w:val="00096A8C"/>
    <w:rsid w:val="00096A9E"/>
    <w:rsid w:val="00096CF7"/>
    <w:rsid w:val="00096CF8"/>
    <w:rsid w:val="00096DD6"/>
    <w:rsid w:val="00096F30"/>
    <w:rsid w:val="00097334"/>
    <w:rsid w:val="0009749C"/>
    <w:rsid w:val="000974A7"/>
    <w:rsid w:val="000975A8"/>
    <w:rsid w:val="000976B0"/>
    <w:rsid w:val="00097812"/>
    <w:rsid w:val="000979DC"/>
    <w:rsid w:val="00097A47"/>
    <w:rsid w:val="00097BEE"/>
    <w:rsid w:val="00097D58"/>
    <w:rsid w:val="000A05C4"/>
    <w:rsid w:val="000A06A2"/>
    <w:rsid w:val="000A0994"/>
    <w:rsid w:val="000A09B7"/>
    <w:rsid w:val="000A0F55"/>
    <w:rsid w:val="000A0FCC"/>
    <w:rsid w:val="000A10C7"/>
    <w:rsid w:val="000A118B"/>
    <w:rsid w:val="000A1548"/>
    <w:rsid w:val="000A16A7"/>
    <w:rsid w:val="000A16FB"/>
    <w:rsid w:val="000A1780"/>
    <w:rsid w:val="000A1962"/>
    <w:rsid w:val="000A1E78"/>
    <w:rsid w:val="000A1E80"/>
    <w:rsid w:val="000A20CC"/>
    <w:rsid w:val="000A222C"/>
    <w:rsid w:val="000A24E9"/>
    <w:rsid w:val="000A26E9"/>
    <w:rsid w:val="000A288E"/>
    <w:rsid w:val="000A2A7E"/>
    <w:rsid w:val="000A2D57"/>
    <w:rsid w:val="000A2DFA"/>
    <w:rsid w:val="000A2FA3"/>
    <w:rsid w:val="000A3238"/>
    <w:rsid w:val="000A32AD"/>
    <w:rsid w:val="000A34FC"/>
    <w:rsid w:val="000A3576"/>
    <w:rsid w:val="000A36DC"/>
    <w:rsid w:val="000A3CA4"/>
    <w:rsid w:val="000A4760"/>
    <w:rsid w:val="000A4915"/>
    <w:rsid w:val="000A4C01"/>
    <w:rsid w:val="000A4C51"/>
    <w:rsid w:val="000A5134"/>
    <w:rsid w:val="000A5433"/>
    <w:rsid w:val="000A556E"/>
    <w:rsid w:val="000A5619"/>
    <w:rsid w:val="000A5663"/>
    <w:rsid w:val="000A5837"/>
    <w:rsid w:val="000A5BC5"/>
    <w:rsid w:val="000A5F7F"/>
    <w:rsid w:val="000A63F3"/>
    <w:rsid w:val="000A66D6"/>
    <w:rsid w:val="000A678F"/>
    <w:rsid w:val="000A6959"/>
    <w:rsid w:val="000A6D64"/>
    <w:rsid w:val="000A6D75"/>
    <w:rsid w:val="000A6DE7"/>
    <w:rsid w:val="000A6DEF"/>
    <w:rsid w:val="000A6EDE"/>
    <w:rsid w:val="000A7094"/>
    <w:rsid w:val="000A7156"/>
    <w:rsid w:val="000A7B17"/>
    <w:rsid w:val="000A7CF1"/>
    <w:rsid w:val="000A7E22"/>
    <w:rsid w:val="000B008E"/>
    <w:rsid w:val="000B0370"/>
    <w:rsid w:val="000B046C"/>
    <w:rsid w:val="000B0541"/>
    <w:rsid w:val="000B060D"/>
    <w:rsid w:val="000B0663"/>
    <w:rsid w:val="000B0887"/>
    <w:rsid w:val="000B0E0D"/>
    <w:rsid w:val="000B0F77"/>
    <w:rsid w:val="000B11E8"/>
    <w:rsid w:val="000B12C8"/>
    <w:rsid w:val="000B16D7"/>
    <w:rsid w:val="000B181C"/>
    <w:rsid w:val="000B1914"/>
    <w:rsid w:val="000B19E6"/>
    <w:rsid w:val="000B1D0C"/>
    <w:rsid w:val="000B1E40"/>
    <w:rsid w:val="000B25A0"/>
    <w:rsid w:val="000B26B4"/>
    <w:rsid w:val="000B28D1"/>
    <w:rsid w:val="000B2A2D"/>
    <w:rsid w:val="000B2E0B"/>
    <w:rsid w:val="000B3276"/>
    <w:rsid w:val="000B32AE"/>
    <w:rsid w:val="000B3381"/>
    <w:rsid w:val="000B35F4"/>
    <w:rsid w:val="000B37EC"/>
    <w:rsid w:val="000B39FB"/>
    <w:rsid w:val="000B3DCC"/>
    <w:rsid w:val="000B3EAC"/>
    <w:rsid w:val="000B3F01"/>
    <w:rsid w:val="000B421F"/>
    <w:rsid w:val="000B432E"/>
    <w:rsid w:val="000B4769"/>
    <w:rsid w:val="000B478A"/>
    <w:rsid w:val="000B499A"/>
    <w:rsid w:val="000B4B86"/>
    <w:rsid w:val="000B4B9A"/>
    <w:rsid w:val="000B5460"/>
    <w:rsid w:val="000B578A"/>
    <w:rsid w:val="000B5A85"/>
    <w:rsid w:val="000B60C1"/>
    <w:rsid w:val="000B62B5"/>
    <w:rsid w:val="000B63A2"/>
    <w:rsid w:val="000B64FE"/>
    <w:rsid w:val="000B69D1"/>
    <w:rsid w:val="000B69FC"/>
    <w:rsid w:val="000B6DBE"/>
    <w:rsid w:val="000B7397"/>
    <w:rsid w:val="000B75BA"/>
    <w:rsid w:val="000B7693"/>
    <w:rsid w:val="000B76A6"/>
    <w:rsid w:val="000B7E52"/>
    <w:rsid w:val="000B7FB9"/>
    <w:rsid w:val="000C0161"/>
    <w:rsid w:val="000C01BA"/>
    <w:rsid w:val="000C061B"/>
    <w:rsid w:val="000C076B"/>
    <w:rsid w:val="000C0884"/>
    <w:rsid w:val="000C0969"/>
    <w:rsid w:val="000C0DB7"/>
    <w:rsid w:val="000C1175"/>
    <w:rsid w:val="000C160B"/>
    <w:rsid w:val="000C17FE"/>
    <w:rsid w:val="000C1C64"/>
    <w:rsid w:val="000C1CE3"/>
    <w:rsid w:val="000C1D25"/>
    <w:rsid w:val="000C1D64"/>
    <w:rsid w:val="000C21B9"/>
    <w:rsid w:val="000C24A8"/>
    <w:rsid w:val="000C2537"/>
    <w:rsid w:val="000C281D"/>
    <w:rsid w:val="000C2AEB"/>
    <w:rsid w:val="000C2DAB"/>
    <w:rsid w:val="000C2E2F"/>
    <w:rsid w:val="000C2FBE"/>
    <w:rsid w:val="000C31B3"/>
    <w:rsid w:val="000C34F5"/>
    <w:rsid w:val="000C355C"/>
    <w:rsid w:val="000C36AE"/>
    <w:rsid w:val="000C3C3D"/>
    <w:rsid w:val="000C3D30"/>
    <w:rsid w:val="000C3D5F"/>
    <w:rsid w:val="000C4045"/>
    <w:rsid w:val="000C43DC"/>
    <w:rsid w:val="000C45B3"/>
    <w:rsid w:val="000C46A4"/>
    <w:rsid w:val="000C4A2A"/>
    <w:rsid w:val="000C4B18"/>
    <w:rsid w:val="000C4C28"/>
    <w:rsid w:val="000C4C69"/>
    <w:rsid w:val="000C4DC3"/>
    <w:rsid w:val="000C4EFB"/>
    <w:rsid w:val="000C509E"/>
    <w:rsid w:val="000C51A0"/>
    <w:rsid w:val="000C53E9"/>
    <w:rsid w:val="000C5B04"/>
    <w:rsid w:val="000C5E70"/>
    <w:rsid w:val="000C5EB5"/>
    <w:rsid w:val="000C6100"/>
    <w:rsid w:val="000C654F"/>
    <w:rsid w:val="000C66C9"/>
    <w:rsid w:val="000C68ED"/>
    <w:rsid w:val="000C69AE"/>
    <w:rsid w:val="000C6A88"/>
    <w:rsid w:val="000C6B15"/>
    <w:rsid w:val="000C6B36"/>
    <w:rsid w:val="000C6BA4"/>
    <w:rsid w:val="000C6DBF"/>
    <w:rsid w:val="000C6ECB"/>
    <w:rsid w:val="000C6F9D"/>
    <w:rsid w:val="000C7050"/>
    <w:rsid w:val="000C7222"/>
    <w:rsid w:val="000C75C3"/>
    <w:rsid w:val="000C7621"/>
    <w:rsid w:val="000C79A5"/>
    <w:rsid w:val="000C79A8"/>
    <w:rsid w:val="000C7A6F"/>
    <w:rsid w:val="000C7F4E"/>
    <w:rsid w:val="000D0127"/>
    <w:rsid w:val="000D0252"/>
    <w:rsid w:val="000D0526"/>
    <w:rsid w:val="000D05AE"/>
    <w:rsid w:val="000D0719"/>
    <w:rsid w:val="000D07CA"/>
    <w:rsid w:val="000D0886"/>
    <w:rsid w:val="000D0A96"/>
    <w:rsid w:val="000D0DDF"/>
    <w:rsid w:val="000D0EAF"/>
    <w:rsid w:val="000D1331"/>
    <w:rsid w:val="000D13DE"/>
    <w:rsid w:val="000D1407"/>
    <w:rsid w:val="000D140F"/>
    <w:rsid w:val="000D1551"/>
    <w:rsid w:val="000D1575"/>
    <w:rsid w:val="000D1847"/>
    <w:rsid w:val="000D1BB2"/>
    <w:rsid w:val="000D1BF1"/>
    <w:rsid w:val="000D2191"/>
    <w:rsid w:val="000D2253"/>
    <w:rsid w:val="000D23A5"/>
    <w:rsid w:val="000D26A6"/>
    <w:rsid w:val="000D2731"/>
    <w:rsid w:val="000D297F"/>
    <w:rsid w:val="000D2B3B"/>
    <w:rsid w:val="000D2EFB"/>
    <w:rsid w:val="000D2F41"/>
    <w:rsid w:val="000D2FD0"/>
    <w:rsid w:val="000D3275"/>
    <w:rsid w:val="000D3498"/>
    <w:rsid w:val="000D383B"/>
    <w:rsid w:val="000D38B9"/>
    <w:rsid w:val="000D3A0A"/>
    <w:rsid w:val="000D3B9F"/>
    <w:rsid w:val="000D3CAF"/>
    <w:rsid w:val="000D3D55"/>
    <w:rsid w:val="000D3D87"/>
    <w:rsid w:val="000D3FB6"/>
    <w:rsid w:val="000D4058"/>
    <w:rsid w:val="000D4149"/>
    <w:rsid w:val="000D4373"/>
    <w:rsid w:val="000D43F4"/>
    <w:rsid w:val="000D47AF"/>
    <w:rsid w:val="000D4976"/>
    <w:rsid w:val="000D4B48"/>
    <w:rsid w:val="000D5509"/>
    <w:rsid w:val="000D5792"/>
    <w:rsid w:val="000D57EA"/>
    <w:rsid w:val="000D58D9"/>
    <w:rsid w:val="000D5A9C"/>
    <w:rsid w:val="000D5BCC"/>
    <w:rsid w:val="000D5D3E"/>
    <w:rsid w:val="000D5DBC"/>
    <w:rsid w:val="000D5DCF"/>
    <w:rsid w:val="000D6241"/>
    <w:rsid w:val="000D67F5"/>
    <w:rsid w:val="000D6881"/>
    <w:rsid w:val="000D6887"/>
    <w:rsid w:val="000D6ACC"/>
    <w:rsid w:val="000D6FC2"/>
    <w:rsid w:val="000D6FE3"/>
    <w:rsid w:val="000D7321"/>
    <w:rsid w:val="000D774B"/>
    <w:rsid w:val="000D7800"/>
    <w:rsid w:val="000D782D"/>
    <w:rsid w:val="000D7856"/>
    <w:rsid w:val="000D79A6"/>
    <w:rsid w:val="000D7B10"/>
    <w:rsid w:val="000E01BC"/>
    <w:rsid w:val="000E022C"/>
    <w:rsid w:val="000E029A"/>
    <w:rsid w:val="000E0494"/>
    <w:rsid w:val="000E04A3"/>
    <w:rsid w:val="000E0570"/>
    <w:rsid w:val="000E0884"/>
    <w:rsid w:val="000E096F"/>
    <w:rsid w:val="000E0A2F"/>
    <w:rsid w:val="000E0C8C"/>
    <w:rsid w:val="000E109A"/>
    <w:rsid w:val="000E13F1"/>
    <w:rsid w:val="000E1472"/>
    <w:rsid w:val="000E1D06"/>
    <w:rsid w:val="000E214E"/>
    <w:rsid w:val="000E21A1"/>
    <w:rsid w:val="000E23ED"/>
    <w:rsid w:val="000E287B"/>
    <w:rsid w:val="000E29A0"/>
    <w:rsid w:val="000E2B79"/>
    <w:rsid w:val="000E2D4B"/>
    <w:rsid w:val="000E2EE5"/>
    <w:rsid w:val="000E30B4"/>
    <w:rsid w:val="000E31AB"/>
    <w:rsid w:val="000E3784"/>
    <w:rsid w:val="000E3A19"/>
    <w:rsid w:val="000E3AE4"/>
    <w:rsid w:val="000E412E"/>
    <w:rsid w:val="000E45D8"/>
    <w:rsid w:val="000E462A"/>
    <w:rsid w:val="000E47F3"/>
    <w:rsid w:val="000E4A03"/>
    <w:rsid w:val="000E4AA4"/>
    <w:rsid w:val="000E4DDE"/>
    <w:rsid w:val="000E4E30"/>
    <w:rsid w:val="000E4E9C"/>
    <w:rsid w:val="000E53F2"/>
    <w:rsid w:val="000E548C"/>
    <w:rsid w:val="000E58C8"/>
    <w:rsid w:val="000E5AAF"/>
    <w:rsid w:val="000E5ADE"/>
    <w:rsid w:val="000E5ADF"/>
    <w:rsid w:val="000E5B02"/>
    <w:rsid w:val="000E5B5C"/>
    <w:rsid w:val="000E5C68"/>
    <w:rsid w:val="000E5DDB"/>
    <w:rsid w:val="000E5FCC"/>
    <w:rsid w:val="000E6010"/>
    <w:rsid w:val="000E604C"/>
    <w:rsid w:val="000E66A2"/>
    <w:rsid w:val="000E6741"/>
    <w:rsid w:val="000E6E14"/>
    <w:rsid w:val="000E6F2E"/>
    <w:rsid w:val="000E700B"/>
    <w:rsid w:val="000E7131"/>
    <w:rsid w:val="000E7612"/>
    <w:rsid w:val="000E76CD"/>
    <w:rsid w:val="000E784F"/>
    <w:rsid w:val="000E78A1"/>
    <w:rsid w:val="000E7B73"/>
    <w:rsid w:val="000E7BDD"/>
    <w:rsid w:val="000E7C8D"/>
    <w:rsid w:val="000E7D01"/>
    <w:rsid w:val="000E7D60"/>
    <w:rsid w:val="000F0457"/>
    <w:rsid w:val="000F079D"/>
    <w:rsid w:val="000F07BB"/>
    <w:rsid w:val="000F09B6"/>
    <w:rsid w:val="000F0A41"/>
    <w:rsid w:val="000F0BD6"/>
    <w:rsid w:val="000F0C58"/>
    <w:rsid w:val="000F14DF"/>
    <w:rsid w:val="000F1708"/>
    <w:rsid w:val="000F181D"/>
    <w:rsid w:val="000F18E9"/>
    <w:rsid w:val="000F1ACF"/>
    <w:rsid w:val="000F1D35"/>
    <w:rsid w:val="000F1FD1"/>
    <w:rsid w:val="000F27F8"/>
    <w:rsid w:val="000F2811"/>
    <w:rsid w:val="000F2BA2"/>
    <w:rsid w:val="000F2BB2"/>
    <w:rsid w:val="000F2BBE"/>
    <w:rsid w:val="000F2D3E"/>
    <w:rsid w:val="000F2F19"/>
    <w:rsid w:val="000F2F5C"/>
    <w:rsid w:val="000F379B"/>
    <w:rsid w:val="000F3907"/>
    <w:rsid w:val="000F395D"/>
    <w:rsid w:val="000F39B8"/>
    <w:rsid w:val="000F3A54"/>
    <w:rsid w:val="000F3A78"/>
    <w:rsid w:val="000F3A83"/>
    <w:rsid w:val="000F3F2B"/>
    <w:rsid w:val="000F42EA"/>
    <w:rsid w:val="000F4489"/>
    <w:rsid w:val="000F53D0"/>
    <w:rsid w:val="000F590D"/>
    <w:rsid w:val="000F593A"/>
    <w:rsid w:val="000F59E6"/>
    <w:rsid w:val="000F5E91"/>
    <w:rsid w:val="000F600B"/>
    <w:rsid w:val="000F6065"/>
    <w:rsid w:val="000F6215"/>
    <w:rsid w:val="000F64D0"/>
    <w:rsid w:val="000F656A"/>
    <w:rsid w:val="000F6660"/>
    <w:rsid w:val="000F685E"/>
    <w:rsid w:val="000F6AD7"/>
    <w:rsid w:val="000F6D98"/>
    <w:rsid w:val="000F6ECE"/>
    <w:rsid w:val="000F6FCF"/>
    <w:rsid w:val="000F7010"/>
    <w:rsid w:val="000F7087"/>
    <w:rsid w:val="000F72EC"/>
    <w:rsid w:val="000F7411"/>
    <w:rsid w:val="000F74B8"/>
    <w:rsid w:val="000F756E"/>
    <w:rsid w:val="000F76D6"/>
    <w:rsid w:val="000F7CB5"/>
    <w:rsid w:val="000F7D32"/>
    <w:rsid w:val="000F7D43"/>
    <w:rsid w:val="000F7E72"/>
    <w:rsid w:val="0010056B"/>
    <w:rsid w:val="00100699"/>
    <w:rsid w:val="00100E88"/>
    <w:rsid w:val="001013A2"/>
    <w:rsid w:val="00101511"/>
    <w:rsid w:val="0010163F"/>
    <w:rsid w:val="00101A23"/>
    <w:rsid w:val="00102041"/>
    <w:rsid w:val="001021B9"/>
    <w:rsid w:val="00102310"/>
    <w:rsid w:val="00102335"/>
    <w:rsid w:val="00102341"/>
    <w:rsid w:val="001023C6"/>
    <w:rsid w:val="00102519"/>
    <w:rsid w:val="001026FD"/>
    <w:rsid w:val="00102BDC"/>
    <w:rsid w:val="001031DB"/>
    <w:rsid w:val="00103308"/>
    <w:rsid w:val="0010363D"/>
    <w:rsid w:val="0010368E"/>
    <w:rsid w:val="00103876"/>
    <w:rsid w:val="0010393C"/>
    <w:rsid w:val="001039AB"/>
    <w:rsid w:val="00103A43"/>
    <w:rsid w:val="00103BDA"/>
    <w:rsid w:val="00104323"/>
    <w:rsid w:val="00104672"/>
    <w:rsid w:val="00104739"/>
    <w:rsid w:val="001047E1"/>
    <w:rsid w:val="00104AD7"/>
    <w:rsid w:val="00104CEC"/>
    <w:rsid w:val="00105012"/>
    <w:rsid w:val="00105175"/>
    <w:rsid w:val="001058D1"/>
    <w:rsid w:val="00105C0D"/>
    <w:rsid w:val="00105ECF"/>
    <w:rsid w:val="00105FE0"/>
    <w:rsid w:val="0010607B"/>
    <w:rsid w:val="0010658A"/>
    <w:rsid w:val="001066C4"/>
    <w:rsid w:val="001067DE"/>
    <w:rsid w:val="00106A3A"/>
    <w:rsid w:val="00106DEC"/>
    <w:rsid w:val="00106ED6"/>
    <w:rsid w:val="00106FEE"/>
    <w:rsid w:val="00107018"/>
    <w:rsid w:val="001070AE"/>
    <w:rsid w:val="001071BC"/>
    <w:rsid w:val="001071C6"/>
    <w:rsid w:val="0010720D"/>
    <w:rsid w:val="00107BDC"/>
    <w:rsid w:val="00107C15"/>
    <w:rsid w:val="00107C58"/>
    <w:rsid w:val="00107E75"/>
    <w:rsid w:val="00107FB6"/>
    <w:rsid w:val="001100BD"/>
    <w:rsid w:val="001100D4"/>
    <w:rsid w:val="0011017A"/>
    <w:rsid w:val="0011079D"/>
    <w:rsid w:val="001107A6"/>
    <w:rsid w:val="0011081C"/>
    <w:rsid w:val="00110896"/>
    <w:rsid w:val="0011098B"/>
    <w:rsid w:val="00110A08"/>
    <w:rsid w:val="00110BD6"/>
    <w:rsid w:val="00110C78"/>
    <w:rsid w:val="00110C8F"/>
    <w:rsid w:val="00110CD3"/>
    <w:rsid w:val="00110EF3"/>
    <w:rsid w:val="00110F80"/>
    <w:rsid w:val="00111B87"/>
    <w:rsid w:val="00111BD4"/>
    <w:rsid w:val="00111DD5"/>
    <w:rsid w:val="00111E16"/>
    <w:rsid w:val="00112155"/>
    <w:rsid w:val="001123A9"/>
    <w:rsid w:val="001123BF"/>
    <w:rsid w:val="001125DB"/>
    <w:rsid w:val="001126B5"/>
    <w:rsid w:val="001126D4"/>
    <w:rsid w:val="001128AF"/>
    <w:rsid w:val="00112DA6"/>
    <w:rsid w:val="00112F82"/>
    <w:rsid w:val="001131CA"/>
    <w:rsid w:val="00113570"/>
    <w:rsid w:val="00113811"/>
    <w:rsid w:val="0011399A"/>
    <w:rsid w:val="00113DAA"/>
    <w:rsid w:val="00113F5C"/>
    <w:rsid w:val="00114171"/>
    <w:rsid w:val="001143E3"/>
    <w:rsid w:val="0011445B"/>
    <w:rsid w:val="0011477D"/>
    <w:rsid w:val="001148D2"/>
    <w:rsid w:val="001149AD"/>
    <w:rsid w:val="00114BF0"/>
    <w:rsid w:val="00114D5E"/>
    <w:rsid w:val="00115047"/>
    <w:rsid w:val="0011567C"/>
    <w:rsid w:val="00115874"/>
    <w:rsid w:val="00115946"/>
    <w:rsid w:val="00115AE2"/>
    <w:rsid w:val="00115D98"/>
    <w:rsid w:val="00115DDC"/>
    <w:rsid w:val="00115EE4"/>
    <w:rsid w:val="001161B2"/>
    <w:rsid w:val="00116221"/>
    <w:rsid w:val="0011634E"/>
    <w:rsid w:val="00116551"/>
    <w:rsid w:val="00116B0F"/>
    <w:rsid w:val="00116C8E"/>
    <w:rsid w:val="001173D7"/>
    <w:rsid w:val="0011793D"/>
    <w:rsid w:val="00117CF6"/>
    <w:rsid w:val="00117E94"/>
    <w:rsid w:val="00117F64"/>
    <w:rsid w:val="00120104"/>
    <w:rsid w:val="0012062A"/>
    <w:rsid w:val="00120B1B"/>
    <w:rsid w:val="00120E6D"/>
    <w:rsid w:val="00120EC2"/>
    <w:rsid w:val="001211B5"/>
    <w:rsid w:val="00121254"/>
    <w:rsid w:val="001218A1"/>
    <w:rsid w:val="00121BF6"/>
    <w:rsid w:val="00121C14"/>
    <w:rsid w:val="00122287"/>
    <w:rsid w:val="00122363"/>
    <w:rsid w:val="00122677"/>
    <w:rsid w:val="00122A05"/>
    <w:rsid w:val="00122C56"/>
    <w:rsid w:val="00122D61"/>
    <w:rsid w:val="00123495"/>
    <w:rsid w:val="001238F0"/>
    <w:rsid w:val="00123EC3"/>
    <w:rsid w:val="0012421A"/>
    <w:rsid w:val="00124241"/>
    <w:rsid w:val="001243A4"/>
    <w:rsid w:val="001243F7"/>
    <w:rsid w:val="00124485"/>
    <w:rsid w:val="0012460A"/>
    <w:rsid w:val="0012479E"/>
    <w:rsid w:val="00124DE0"/>
    <w:rsid w:val="00124E21"/>
    <w:rsid w:val="00124F59"/>
    <w:rsid w:val="0012507A"/>
    <w:rsid w:val="0012528F"/>
    <w:rsid w:val="00125351"/>
    <w:rsid w:val="001254D6"/>
    <w:rsid w:val="00125AD0"/>
    <w:rsid w:val="00125CED"/>
    <w:rsid w:val="0012626D"/>
    <w:rsid w:val="00126364"/>
    <w:rsid w:val="00126434"/>
    <w:rsid w:val="00126945"/>
    <w:rsid w:val="00126998"/>
    <w:rsid w:val="001269E3"/>
    <w:rsid w:val="00126C13"/>
    <w:rsid w:val="00127076"/>
    <w:rsid w:val="00127118"/>
    <w:rsid w:val="00127597"/>
    <w:rsid w:val="00127A64"/>
    <w:rsid w:val="00127D94"/>
    <w:rsid w:val="00127E3C"/>
    <w:rsid w:val="00127E5A"/>
    <w:rsid w:val="00127E9D"/>
    <w:rsid w:val="001300B4"/>
    <w:rsid w:val="00130426"/>
    <w:rsid w:val="00130506"/>
    <w:rsid w:val="0013066D"/>
    <w:rsid w:val="0013091E"/>
    <w:rsid w:val="00130E5F"/>
    <w:rsid w:val="001311FA"/>
    <w:rsid w:val="00131249"/>
    <w:rsid w:val="00131897"/>
    <w:rsid w:val="00131C96"/>
    <w:rsid w:val="00131E27"/>
    <w:rsid w:val="00131EE8"/>
    <w:rsid w:val="0013217D"/>
    <w:rsid w:val="001322DB"/>
    <w:rsid w:val="0013238C"/>
    <w:rsid w:val="001326F0"/>
    <w:rsid w:val="001327FF"/>
    <w:rsid w:val="001329EC"/>
    <w:rsid w:val="00132BA4"/>
    <w:rsid w:val="00132D23"/>
    <w:rsid w:val="00132F21"/>
    <w:rsid w:val="00133109"/>
    <w:rsid w:val="00133638"/>
    <w:rsid w:val="00133A56"/>
    <w:rsid w:val="00133A80"/>
    <w:rsid w:val="00133B5A"/>
    <w:rsid w:val="00133D04"/>
    <w:rsid w:val="001341B7"/>
    <w:rsid w:val="001345D3"/>
    <w:rsid w:val="00134608"/>
    <w:rsid w:val="00134701"/>
    <w:rsid w:val="00134709"/>
    <w:rsid w:val="0013473D"/>
    <w:rsid w:val="001347DD"/>
    <w:rsid w:val="001348FF"/>
    <w:rsid w:val="0013498E"/>
    <w:rsid w:val="0013499D"/>
    <w:rsid w:val="00134D5D"/>
    <w:rsid w:val="00134E3A"/>
    <w:rsid w:val="0013523C"/>
    <w:rsid w:val="001355A1"/>
    <w:rsid w:val="001356FF"/>
    <w:rsid w:val="00135D8B"/>
    <w:rsid w:val="00135E01"/>
    <w:rsid w:val="00135E5E"/>
    <w:rsid w:val="00135E80"/>
    <w:rsid w:val="00135EF6"/>
    <w:rsid w:val="00135FCD"/>
    <w:rsid w:val="00136148"/>
    <w:rsid w:val="001365B4"/>
    <w:rsid w:val="00136B7E"/>
    <w:rsid w:val="00136C91"/>
    <w:rsid w:val="00136D29"/>
    <w:rsid w:val="00136F46"/>
    <w:rsid w:val="0013703C"/>
    <w:rsid w:val="001372D4"/>
    <w:rsid w:val="00137532"/>
    <w:rsid w:val="001375B1"/>
    <w:rsid w:val="001375C6"/>
    <w:rsid w:val="00137867"/>
    <w:rsid w:val="00137D03"/>
    <w:rsid w:val="00137DB5"/>
    <w:rsid w:val="00137FB2"/>
    <w:rsid w:val="00137FC7"/>
    <w:rsid w:val="001400FC"/>
    <w:rsid w:val="001401A1"/>
    <w:rsid w:val="00140271"/>
    <w:rsid w:val="00140463"/>
    <w:rsid w:val="00140555"/>
    <w:rsid w:val="0014073A"/>
    <w:rsid w:val="00140825"/>
    <w:rsid w:val="00140BB9"/>
    <w:rsid w:val="00140BF3"/>
    <w:rsid w:val="00140E7B"/>
    <w:rsid w:val="0014107E"/>
    <w:rsid w:val="0014174B"/>
    <w:rsid w:val="00141CC5"/>
    <w:rsid w:val="00141D7C"/>
    <w:rsid w:val="0014240F"/>
    <w:rsid w:val="0014262B"/>
    <w:rsid w:val="0014271F"/>
    <w:rsid w:val="001427BD"/>
    <w:rsid w:val="0014290D"/>
    <w:rsid w:val="00142AE4"/>
    <w:rsid w:val="00142BC3"/>
    <w:rsid w:val="00142CFC"/>
    <w:rsid w:val="00142D93"/>
    <w:rsid w:val="00142E7C"/>
    <w:rsid w:val="00142EFB"/>
    <w:rsid w:val="00142FD6"/>
    <w:rsid w:val="001430A7"/>
    <w:rsid w:val="00143264"/>
    <w:rsid w:val="001434D7"/>
    <w:rsid w:val="00143691"/>
    <w:rsid w:val="001436D3"/>
    <w:rsid w:val="001436D5"/>
    <w:rsid w:val="0014372B"/>
    <w:rsid w:val="00143909"/>
    <w:rsid w:val="00143C80"/>
    <w:rsid w:val="00143F54"/>
    <w:rsid w:val="0014468B"/>
    <w:rsid w:val="001448AF"/>
    <w:rsid w:val="00144968"/>
    <w:rsid w:val="00144A65"/>
    <w:rsid w:val="00144BF8"/>
    <w:rsid w:val="00144DC2"/>
    <w:rsid w:val="00144FA5"/>
    <w:rsid w:val="00145191"/>
    <w:rsid w:val="00145513"/>
    <w:rsid w:val="00145931"/>
    <w:rsid w:val="00145C2E"/>
    <w:rsid w:val="00146479"/>
    <w:rsid w:val="001466F1"/>
    <w:rsid w:val="00146753"/>
    <w:rsid w:val="00146A5F"/>
    <w:rsid w:val="001470BF"/>
    <w:rsid w:val="00147439"/>
    <w:rsid w:val="0015020B"/>
    <w:rsid w:val="001502DA"/>
    <w:rsid w:val="00150305"/>
    <w:rsid w:val="00150354"/>
    <w:rsid w:val="001507F2"/>
    <w:rsid w:val="00150848"/>
    <w:rsid w:val="00150907"/>
    <w:rsid w:val="00150B3C"/>
    <w:rsid w:val="00150E16"/>
    <w:rsid w:val="00150EFE"/>
    <w:rsid w:val="00150F53"/>
    <w:rsid w:val="00151037"/>
    <w:rsid w:val="00151307"/>
    <w:rsid w:val="001513AE"/>
    <w:rsid w:val="0015146D"/>
    <w:rsid w:val="001514CB"/>
    <w:rsid w:val="001515C2"/>
    <w:rsid w:val="0015168C"/>
    <w:rsid w:val="00151716"/>
    <w:rsid w:val="00151732"/>
    <w:rsid w:val="00151867"/>
    <w:rsid w:val="001519A5"/>
    <w:rsid w:val="00151ACB"/>
    <w:rsid w:val="00151C1A"/>
    <w:rsid w:val="00151F10"/>
    <w:rsid w:val="00151F2F"/>
    <w:rsid w:val="00151F9E"/>
    <w:rsid w:val="00152240"/>
    <w:rsid w:val="00152418"/>
    <w:rsid w:val="00152700"/>
    <w:rsid w:val="00152757"/>
    <w:rsid w:val="001527F4"/>
    <w:rsid w:val="001528DC"/>
    <w:rsid w:val="001529AA"/>
    <w:rsid w:val="001533E9"/>
    <w:rsid w:val="00153555"/>
    <w:rsid w:val="00153661"/>
    <w:rsid w:val="00153702"/>
    <w:rsid w:val="00153802"/>
    <w:rsid w:val="00153B85"/>
    <w:rsid w:val="00153DE9"/>
    <w:rsid w:val="00154753"/>
    <w:rsid w:val="001548DF"/>
    <w:rsid w:val="00154D5D"/>
    <w:rsid w:val="00154D70"/>
    <w:rsid w:val="00154D71"/>
    <w:rsid w:val="00154E8F"/>
    <w:rsid w:val="00154FCB"/>
    <w:rsid w:val="00154FFB"/>
    <w:rsid w:val="001552FD"/>
    <w:rsid w:val="00155612"/>
    <w:rsid w:val="00155683"/>
    <w:rsid w:val="001557B4"/>
    <w:rsid w:val="001557E0"/>
    <w:rsid w:val="001559DD"/>
    <w:rsid w:val="00155D8B"/>
    <w:rsid w:val="00155E21"/>
    <w:rsid w:val="00155E3E"/>
    <w:rsid w:val="00155FD6"/>
    <w:rsid w:val="001561EB"/>
    <w:rsid w:val="001562D8"/>
    <w:rsid w:val="0015630C"/>
    <w:rsid w:val="001566CE"/>
    <w:rsid w:val="0015694B"/>
    <w:rsid w:val="001569A2"/>
    <w:rsid w:val="00156A93"/>
    <w:rsid w:val="00156C0D"/>
    <w:rsid w:val="00156DE3"/>
    <w:rsid w:val="0015726E"/>
    <w:rsid w:val="00157445"/>
    <w:rsid w:val="001576DF"/>
    <w:rsid w:val="00157ADE"/>
    <w:rsid w:val="00157B05"/>
    <w:rsid w:val="00157B29"/>
    <w:rsid w:val="00157C4C"/>
    <w:rsid w:val="001600C2"/>
    <w:rsid w:val="00160452"/>
    <w:rsid w:val="001605F8"/>
    <w:rsid w:val="001606AC"/>
    <w:rsid w:val="00160768"/>
    <w:rsid w:val="00160906"/>
    <w:rsid w:val="00160E60"/>
    <w:rsid w:val="00160EE4"/>
    <w:rsid w:val="001611BB"/>
    <w:rsid w:val="001612B4"/>
    <w:rsid w:val="0016131A"/>
    <w:rsid w:val="001613A5"/>
    <w:rsid w:val="001616E6"/>
    <w:rsid w:val="001619A6"/>
    <w:rsid w:val="00161A2A"/>
    <w:rsid w:val="00161DFA"/>
    <w:rsid w:val="00161EED"/>
    <w:rsid w:val="00162279"/>
    <w:rsid w:val="0016227A"/>
    <w:rsid w:val="001622BD"/>
    <w:rsid w:val="001624A9"/>
    <w:rsid w:val="001625B3"/>
    <w:rsid w:val="00162801"/>
    <w:rsid w:val="00162848"/>
    <w:rsid w:val="0016290C"/>
    <w:rsid w:val="001635F5"/>
    <w:rsid w:val="00163736"/>
    <w:rsid w:val="00163900"/>
    <w:rsid w:val="00163B24"/>
    <w:rsid w:val="00163CAA"/>
    <w:rsid w:val="00163D7B"/>
    <w:rsid w:val="00163D9E"/>
    <w:rsid w:val="00164514"/>
    <w:rsid w:val="001646FB"/>
    <w:rsid w:val="001647B7"/>
    <w:rsid w:val="00164C3E"/>
    <w:rsid w:val="00164D6D"/>
    <w:rsid w:val="00165115"/>
    <w:rsid w:val="00165494"/>
    <w:rsid w:val="001656C6"/>
    <w:rsid w:val="0016585F"/>
    <w:rsid w:val="001658AC"/>
    <w:rsid w:val="00165992"/>
    <w:rsid w:val="00165A20"/>
    <w:rsid w:val="00165A21"/>
    <w:rsid w:val="00165D6B"/>
    <w:rsid w:val="00165EB8"/>
    <w:rsid w:val="001661CE"/>
    <w:rsid w:val="00166654"/>
    <w:rsid w:val="00166687"/>
    <w:rsid w:val="001668BB"/>
    <w:rsid w:val="00166BAF"/>
    <w:rsid w:val="0016719F"/>
    <w:rsid w:val="0016755F"/>
    <w:rsid w:val="0016760A"/>
    <w:rsid w:val="001678C4"/>
    <w:rsid w:val="00167B49"/>
    <w:rsid w:val="001700CB"/>
    <w:rsid w:val="0017028D"/>
    <w:rsid w:val="001707B5"/>
    <w:rsid w:val="00170D12"/>
    <w:rsid w:val="00170FFC"/>
    <w:rsid w:val="00171182"/>
    <w:rsid w:val="001711EB"/>
    <w:rsid w:val="00171392"/>
    <w:rsid w:val="0017147D"/>
    <w:rsid w:val="00171484"/>
    <w:rsid w:val="001714D7"/>
    <w:rsid w:val="001716A2"/>
    <w:rsid w:val="001717C0"/>
    <w:rsid w:val="0017194E"/>
    <w:rsid w:val="00171AAB"/>
    <w:rsid w:val="00171DC0"/>
    <w:rsid w:val="00171E1C"/>
    <w:rsid w:val="00171F74"/>
    <w:rsid w:val="001721AD"/>
    <w:rsid w:val="001721CB"/>
    <w:rsid w:val="00172486"/>
    <w:rsid w:val="00172586"/>
    <w:rsid w:val="00172ABC"/>
    <w:rsid w:val="0017300E"/>
    <w:rsid w:val="00173203"/>
    <w:rsid w:val="0017351B"/>
    <w:rsid w:val="001737D3"/>
    <w:rsid w:val="00173824"/>
    <w:rsid w:val="00173A84"/>
    <w:rsid w:val="0017409E"/>
    <w:rsid w:val="00174638"/>
    <w:rsid w:val="00174B2B"/>
    <w:rsid w:val="00175021"/>
    <w:rsid w:val="0017503F"/>
    <w:rsid w:val="001754A5"/>
    <w:rsid w:val="0017563C"/>
    <w:rsid w:val="001756AB"/>
    <w:rsid w:val="00175760"/>
    <w:rsid w:val="00175F37"/>
    <w:rsid w:val="00175F78"/>
    <w:rsid w:val="001761D5"/>
    <w:rsid w:val="00176267"/>
    <w:rsid w:val="00176426"/>
    <w:rsid w:val="00176661"/>
    <w:rsid w:val="0017671A"/>
    <w:rsid w:val="0017686F"/>
    <w:rsid w:val="001769A1"/>
    <w:rsid w:val="00176A52"/>
    <w:rsid w:val="00176B98"/>
    <w:rsid w:val="00176D30"/>
    <w:rsid w:val="0017712C"/>
    <w:rsid w:val="001771DB"/>
    <w:rsid w:val="0017729F"/>
    <w:rsid w:val="001772EA"/>
    <w:rsid w:val="0017741A"/>
    <w:rsid w:val="00177638"/>
    <w:rsid w:val="0017767F"/>
    <w:rsid w:val="001777B9"/>
    <w:rsid w:val="00177815"/>
    <w:rsid w:val="0017782E"/>
    <w:rsid w:val="00177B39"/>
    <w:rsid w:val="00177CFB"/>
    <w:rsid w:val="00180143"/>
    <w:rsid w:val="00180196"/>
    <w:rsid w:val="00180840"/>
    <w:rsid w:val="00180AE1"/>
    <w:rsid w:val="00180C33"/>
    <w:rsid w:val="00180FA5"/>
    <w:rsid w:val="00181288"/>
    <w:rsid w:val="001813DF"/>
    <w:rsid w:val="00181554"/>
    <w:rsid w:val="0018163F"/>
    <w:rsid w:val="00181A7B"/>
    <w:rsid w:val="00181BDE"/>
    <w:rsid w:val="00181C71"/>
    <w:rsid w:val="00181E3C"/>
    <w:rsid w:val="00181E4B"/>
    <w:rsid w:val="001822AF"/>
    <w:rsid w:val="001824E6"/>
    <w:rsid w:val="0018259C"/>
    <w:rsid w:val="00183097"/>
    <w:rsid w:val="0018316C"/>
    <w:rsid w:val="00183193"/>
    <w:rsid w:val="00183332"/>
    <w:rsid w:val="0018353B"/>
    <w:rsid w:val="001836EA"/>
    <w:rsid w:val="00183708"/>
    <w:rsid w:val="00183727"/>
    <w:rsid w:val="00183C6E"/>
    <w:rsid w:val="0018407C"/>
    <w:rsid w:val="00184109"/>
    <w:rsid w:val="0018420E"/>
    <w:rsid w:val="0018433D"/>
    <w:rsid w:val="001843AF"/>
    <w:rsid w:val="001845E0"/>
    <w:rsid w:val="0018469C"/>
    <w:rsid w:val="00184985"/>
    <w:rsid w:val="00184AF1"/>
    <w:rsid w:val="00184B22"/>
    <w:rsid w:val="00184B51"/>
    <w:rsid w:val="001854AD"/>
    <w:rsid w:val="00185626"/>
    <w:rsid w:val="0018577B"/>
    <w:rsid w:val="001857DD"/>
    <w:rsid w:val="00185A55"/>
    <w:rsid w:val="00185CDD"/>
    <w:rsid w:val="00185D18"/>
    <w:rsid w:val="00185D3F"/>
    <w:rsid w:val="0018600A"/>
    <w:rsid w:val="0018605F"/>
    <w:rsid w:val="00186099"/>
    <w:rsid w:val="0018623F"/>
    <w:rsid w:val="0018644A"/>
    <w:rsid w:val="0018659A"/>
    <w:rsid w:val="0018659C"/>
    <w:rsid w:val="001865FC"/>
    <w:rsid w:val="00186656"/>
    <w:rsid w:val="00186734"/>
    <w:rsid w:val="0018694F"/>
    <w:rsid w:val="00186BE1"/>
    <w:rsid w:val="00186DD4"/>
    <w:rsid w:val="00186E66"/>
    <w:rsid w:val="00186EB8"/>
    <w:rsid w:val="00186FE1"/>
    <w:rsid w:val="00186FE8"/>
    <w:rsid w:val="001876BD"/>
    <w:rsid w:val="001879D5"/>
    <w:rsid w:val="00187A4C"/>
    <w:rsid w:val="00187B79"/>
    <w:rsid w:val="00190160"/>
    <w:rsid w:val="00190171"/>
    <w:rsid w:val="00190519"/>
    <w:rsid w:val="00190639"/>
    <w:rsid w:val="00190F1F"/>
    <w:rsid w:val="0019100B"/>
    <w:rsid w:val="0019105A"/>
    <w:rsid w:val="001912A3"/>
    <w:rsid w:val="00191351"/>
    <w:rsid w:val="001913B0"/>
    <w:rsid w:val="00191462"/>
    <w:rsid w:val="00191633"/>
    <w:rsid w:val="0019164C"/>
    <w:rsid w:val="00191939"/>
    <w:rsid w:val="00191AAD"/>
    <w:rsid w:val="0019229B"/>
    <w:rsid w:val="001922AC"/>
    <w:rsid w:val="001923C1"/>
    <w:rsid w:val="001924CD"/>
    <w:rsid w:val="00192E7A"/>
    <w:rsid w:val="001931CB"/>
    <w:rsid w:val="00193216"/>
    <w:rsid w:val="0019349B"/>
    <w:rsid w:val="00193510"/>
    <w:rsid w:val="00193615"/>
    <w:rsid w:val="001937CC"/>
    <w:rsid w:val="00193852"/>
    <w:rsid w:val="00193863"/>
    <w:rsid w:val="001938C5"/>
    <w:rsid w:val="00193A09"/>
    <w:rsid w:val="00193E8C"/>
    <w:rsid w:val="00193F52"/>
    <w:rsid w:val="00193F97"/>
    <w:rsid w:val="00194079"/>
    <w:rsid w:val="001940C3"/>
    <w:rsid w:val="00194730"/>
    <w:rsid w:val="00194965"/>
    <w:rsid w:val="001949C1"/>
    <w:rsid w:val="001949F8"/>
    <w:rsid w:val="00194A4B"/>
    <w:rsid w:val="00194A7A"/>
    <w:rsid w:val="00194AF4"/>
    <w:rsid w:val="00194C15"/>
    <w:rsid w:val="00194D50"/>
    <w:rsid w:val="00194E9B"/>
    <w:rsid w:val="00194FB2"/>
    <w:rsid w:val="001950B4"/>
    <w:rsid w:val="00195244"/>
    <w:rsid w:val="00195347"/>
    <w:rsid w:val="00195A21"/>
    <w:rsid w:val="00195B16"/>
    <w:rsid w:val="00195BA6"/>
    <w:rsid w:val="00195C9E"/>
    <w:rsid w:val="00196666"/>
    <w:rsid w:val="00196CB6"/>
    <w:rsid w:val="00196D30"/>
    <w:rsid w:val="00196FCB"/>
    <w:rsid w:val="00197340"/>
    <w:rsid w:val="00197434"/>
    <w:rsid w:val="00197515"/>
    <w:rsid w:val="001978AE"/>
    <w:rsid w:val="00197945"/>
    <w:rsid w:val="00197AB2"/>
    <w:rsid w:val="00197BDE"/>
    <w:rsid w:val="001A0315"/>
    <w:rsid w:val="001A06EE"/>
    <w:rsid w:val="001A074D"/>
    <w:rsid w:val="001A087C"/>
    <w:rsid w:val="001A08FD"/>
    <w:rsid w:val="001A0AC1"/>
    <w:rsid w:val="001A11B5"/>
    <w:rsid w:val="001A12F1"/>
    <w:rsid w:val="001A14C7"/>
    <w:rsid w:val="001A15A7"/>
    <w:rsid w:val="001A1685"/>
    <w:rsid w:val="001A16C4"/>
    <w:rsid w:val="001A1774"/>
    <w:rsid w:val="001A1945"/>
    <w:rsid w:val="001A1ED5"/>
    <w:rsid w:val="001A2134"/>
    <w:rsid w:val="001A2175"/>
    <w:rsid w:val="001A24DA"/>
    <w:rsid w:val="001A2890"/>
    <w:rsid w:val="001A2996"/>
    <w:rsid w:val="001A29DB"/>
    <w:rsid w:val="001A2AE2"/>
    <w:rsid w:val="001A2BDF"/>
    <w:rsid w:val="001A2F70"/>
    <w:rsid w:val="001A3101"/>
    <w:rsid w:val="001A3106"/>
    <w:rsid w:val="001A3114"/>
    <w:rsid w:val="001A3123"/>
    <w:rsid w:val="001A317B"/>
    <w:rsid w:val="001A3296"/>
    <w:rsid w:val="001A32FE"/>
    <w:rsid w:val="001A3432"/>
    <w:rsid w:val="001A3498"/>
    <w:rsid w:val="001A38B9"/>
    <w:rsid w:val="001A3A82"/>
    <w:rsid w:val="001A3AD4"/>
    <w:rsid w:val="001A3B54"/>
    <w:rsid w:val="001A427F"/>
    <w:rsid w:val="001A4376"/>
    <w:rsid w:val="001A4476"/>
    <w:rsid w:val="001A4479"/>
    <w:rsid w:val="001A46A4"/>
    <w:rsid w:val="001A4C39"/>
    <w:rsid w:val="001A4D46"/>
    <w:rsid w:val="001A51AA"/>
    <w:rsid w:val="001A53FB"/>
    <w:rsid w:val="001A54A3"/>
    <w:rsid w:val="001A55A1"/>
    <w:rsid w:val="001A55E1"/>
    <w:rsid w:val="001A58C9"/>
    <w:rsid w:val="001A5B61"/>
    <w:rsid w:val="001A5EC6"/>
    <w:rsid w:val="001A6076"/>
    <w:rsid w:val="001A61BB"/>
    <w:rsid w:val="001A6495"/>
    <w:rsid w:val="001A6583"/>
    <w:rsid w:val="001A6EFF"/>
    <w:rsid w:val="001A7295"/>
    <w:rsid w:val="001A72F6"/>
    <w:rsid w:val="001A7541"/>
    <w:rsid w:val="001A7814"/>
    <w:rsid w:val="001A79A8"/>
    <w:rsid w:val="001A7A9D"/>
    <w:rsid w:val="001A7ABE"/>
    <w:rsid w:val="001A7B34"/>
    <w:rsid w:val="001A7B7A"/>
    <w:rsid w:val="001A7CF4"/>
    <w:rsid w:val="001A7DB8"/>
    <w:rsid w:val="001A7ED3"/>
    <w:rsid w:val="001A7F51"/>
    <w:rsid w:val="001A7FD9"/>
    <w:rsid w:val="001B0081"/>
    <w:rsid w:val="001B081A"/>
    <w:rsid w:val="001B123A"/>
    <w:rsid w:val="001B12B1"/>
    <w:rsid w:val="001B13A9"/>
    <w:rsid w:val="001B14E3"/>
    <w:rsid w:val="001B18DC"/>
    <w:rsid w:val="001B1B9C"/>
    <w:rsid w:val="001B1BAE"/>
    <w:rsid w:val="001B2384"/>
    <w:rsid w:val="001B26B8"/>
    <w:rsid w:val="001B2DEA"/>
    <w:rsid w:val="001B2F7F"/>
    <w:rsid w:val="001B3052"/>
    <w:rsid w:val="001B3A5E"/>
    <w:rsid w:val="001B3B5C"/>
    <w:rsid w:val="001B3EF0"/>
    <w:rsid w:val="001B4134"/>
    <w:rsid w:val="001B4325"/>
    <w:rsid w:val="001B4378"/>
    <w:rsid w:val="001B43D5"/>
    <w:rsid w:val="001B44E4"/>
    <w:rsid w:val="001B4705"/>
    <w:rsid w:val="001B4822"/>
    <w:rsid w:val="001B4990"/>
    <w:rsid w:val="001B4E13"/>
    <w:rsid w:val="001B4FDB"/>
    <w:rsid w:val="001B506F"/>
    <w:rsid w:val="001B556D"/>
    <w:rsid w:val="001B564B"/>
    <w:rsid w:val="001B576C"/>
    <w:rsid w:val="001B57A8"/>
    <w:rsid w:val="001B583E"/>
    <w:rsid w:val="001B5D66"/>
    <w:rsid w:val="001B6183"/>
    <w:rsid w:val="001B647F"/>
    <w:rsid w:val="001B650A"/>
    <w:rsid w:val="001B650D"/>
    <w:rsid w:val="001B6A71"/>
    <w:rsid w:val="001B6B3A"/>
    <w:rsid w:val="001B6F80"/>
    <w:rsid w:val="001B7124"/>
    <w:rsid w:val="001B7238"/>
    <w:rsid w:val="001B731C"/>
    <w:rsid w:val="001B734D"/>
    <w:rsid w:val="001B7487"/>
    <w:rsid w:val="001B7665"/>
    <w:rsid w:val="001B77A8"/>
    <w:rsid w:val="001B77C9"/>
    <w:rsid w:val="001B797B"/>
    <w:rsid w:val="001B7DDB"/>
    <w:rsid w:val="001B7F3F"/>
    <w:rsid w:val="001B7F65"/>
    <w:rsid w:val="001C00C7"/>
    <w:rsid w:val="001C023D"/>
    <w:rsid w:val="001C040F"/>
    <w:rsid w:val="001C044F"/>
    <w:rsid w:val="001C04FA"/>
    <w:rsid w:val="001C0559"/>
    <w:rsid w:val="001C0590"/>
    <w:rsid w:val="001C0B58"/>
    <w:rsid w:val="001C0BE4"/>
    <w:rsid w:val="001C0C84"/>
    <w:rsid w:val="001C1440"/>
    <w:rsid w:val="001C14B3"/>
    <w:rsid w:val="001C15D9"/>
    <w:rsid w:val="001C1C58"/>
    <w:rsid w:val="001C2059"/>
    <w:rsid w:val="001C20BD"/>
    <w:rsid w:val="001C2223"/>
    <w:rsid w:val="001C26EC"/>
    <w:rsid w:val="001C27A2"/>
    <w:rsid w:val="001C281F"/>
    <w:rsid w:val="001C2ACD"/>
    <w:rsid w:val="001C2B67"/>
    <w:rsid w:val="001C2B72"/>
    <w:rsid w:val="001C2C2F"/>
    <w:rsid w:val="001C2D1B"/>
    <w:rsid w:val="001C2E08"/>
    <w:rsid w:val="001C2FC2"/>
    <w:rsid w:val="001C30A4"/>
    <w:rsid w:val="001C357A"/>
    <w:rsid w:val="001C36A1"/>
    <w:rsid w:val="001C379F"/>
    <w:rsid w:val="001C3947"/>
    <w:rsid w:val="001C39A5"/>
    <w:rsid w:val="001C3DB8"/>
    <w:rsid w:val="001C3FA4"/>
    <w:rsid w:val="001C407E"/>
    <w:rsid w:val="001C41C2"/>
    <w:rsid w:val="001C4239"/>
    <w:rsid w:val="001C4500"/>
    <w:rsid w:val="001C4624"/>
    <w:rsid w:val="001C4B02"/>
    <w:rsid w:val="001C4DD3"/>
    <w:rsid w:val="001C4F37"/>
    <w:rsid w:val="001C562C"/>
    <w:rsid w:val="001C573A"/>
    <w:rsid w:val="001C5879"/>
    <w:rsid w:val="001C5ECD"/>
    <w:rsid w:val="001C6445"/>
    <w:rsid w:val="001C6511"/>
    <w:rsid w:val="001C6745"/>
    <w:rsid w:val="001C6C18"/>
    <w:rsid w:val="001C77EC"/>
    <w:rsid w:val="001C7A30"/>
    <w:rsid w:val="001C7BD6"/>
    <w:rsid w:val="001C7D21"/>
    <w:rsid w:val="001C7D45"/>
    <w:rsid w:val="001C7F5E"/>
    <w:rsid w:val="001D014A"/>
    <w:rsid w:val="001D02C4"/>
    <w:rsid w:val="001D03F2"/>
    <w:rsid w:val="001D0526"/>
    <w:rsid w:val="001D063E"/>
    <w:rsid w:val="001D0764"/>
    <w:rsid w:val="001D08CA"/>
    <w:rsid w:val="001D0C2D"/>
    <w:rsid w:val="001D0DB1"/>
    <w:rsid w:val="001D0E33"/>
    <w:rsid w:val="001D0EF3"/>
    <w:rsid w:val="001D1275"/>
    <w:rsid w:val="001D12D0"/>
    <w:rsid w:val="001D132B"/>
    <w:rsid w:val="001D1753"/>
    <w:rsid w:val="001D18BE"/>
    <w:rsid w:val="001D18ED"/>
    <w:rsid w:val="001D2284"/>
    <w:rsid w:val="001D26B7"/>
    <w:rsid w:val="001D2712"/>
    <w:rsid w:val="001D2C57"/>
    <w:rsid w:val="001D2EA0"/>
    <w:rsid w:val="001D3335"/>
    <w:rsid w:val="001D3AAF"/>
    <w:rsid w:val="001D3AFA"/>
    <w:rsid w:val="001D3B00"/>
    <w:rsid w:val="001D40A6"/>
    <w:rsid w:val="001D4458"/>
    <w:rsid w:val="001D447E"/>
    <w:rsid w:val="001D4695"/>
    <w:rsid w:val="001D4A2B"/>
    <w:rsid w:val="001D4DBA"/>
    <w:rsid w:val="001D54EA"/>
    <w:rsid w:val="001D5AB0"/>
    <w:rsid w:val="001D5B0B"/>
    <w:rsid w:val="001D5C21"/>
    <w:rsid w:val="001D6008"/>
    <w:rsid w:val="001D60EB"/>
    <w:rsid w:val="001D62C7"/>
    <w:rsid w:val="001D63B4"/>
    <w:rsid w:val="001D6652"/>
    <w:rsid w:val="001D685E"/>
    <w:rsid w:val="001D68D8"/>
    <w:rsid w:val="001D6A98"/>
    <w:rsid w:val="001D6B4D"/>
    <w:rsid w:val="001D6B65"/>
    <w:rsid w:val="001D6BE8"/>
    <w:rsid w:val="001D6C29"/>
    <w:rsid w:val="001D6C9C"/>
    <w:rsid w:val="001D6DCF"/>
    <w:rsid w:val="001D6FFD"/>
    <w:rsid w:val="001D741F"/>
    <w:rsid w:val="001D7500"/>
    <w:rsid w:val="001D785A"/>
    <w:rsid w:val="001D78EE"/>
    <w:rsid w:val="001D7DE9"/>
    <w:rsid w:val="001D7DF0"/>
    <w:rsid w:val="001E01B7"/>
    <w:rsid w:val="001E0211"/>
    <w:rsid w:val="001E05CD"/>
    <w:rsid w:val="001E063C"/>
    <w:rsid w:val="001E0BF4"/>
    <w:rsid w:val="001E0D5A"/>
    <w:rsid w:val="001E0D87"/>
    <w:rsid w:val="001E0E81"/>
    <w:rsid w:val="001E1094"/>
    <w:rsid w:val="001E1114"/>
    <w:rsid w:val="001E115E"/>
    <w:rsid w:val="001E1263"/>
    <w:rsid w:val="001E145B"/>
    <w:rsid w:val="001E159D"/>
    <w:rsid w:val="001E1F83"/>
    <w:rsid w:val="001E20AB"/>
    <w:rsid w:val="001E2241"/>
    <w:rsid w:val="001E22BD"/>
    <w:rsid w:val="001E2362"/>
    <w:rsid w:val="001E236D"/>
    <w:rsid w:val="001E274F"/>
    <w:rsid w:val="001E2867"/>
    <w:rsid w:val="001E29A2"/>
    <w:rsid w:val="001E310F"/>
    <w:rsid w:val="001E3189"/>
    <w:rsid w:val="001E3393"/>
    <w:rsid w:val="001E33FC"/>
    <w:rsid w:val="001E3428"/>
    <w:rsid w:val="001E35DE"/>
    <w:rsid w:val="001E365F"/>
    <w:rsid w:val="001E3773"/>
    <w:rsid w:val="001E37D3"/>
    <w:rsid w:val="001E3C46"/>
    <w:rsid w:val="001E3D95"/>
    <w:rsid w:val="001E43E6"/>
    <w:rsid w:val="001E467B"/>
    <w:rsid w:val="001E4758"/>
    <w:rsid w:val="001E47B8"/>
    <w:rsid w:val="001E4893"/>
    <w:rsid w:val="001E49A7"/>
    <w:rsid w:val="001E4A2D"/>
    <w:rsid w:val="001E4BEF"/>
    <w:rsid w:val="001E5027"/>
    <w:rsid w:val="001E52FA"/>
    <w:rsid w:val="001E5647"/>
    <w:rsid w:val="001E58E0"/>
    <w:rsid w:val="001E5B3F"/>
    <w:rsid w:val="001E5F6B"/>
    <w:rsid w:val="001E5F70"/>
    <w:rsid w:val="001E605A"/>
    <w:rsid w:val="001E615B"/>
    <w:rsid w:val="001E61C7"/>
    <w:rsid w:val="001E6713"/>
    <w:rsid w:val="001E6AE4"/>
    <w:rsid w:val="001E6E11"/>
    <w:rsid w:val="001E722B"/>
    <w:rsid w:val="001E72D4"/>
    <w:rsid w:val="001E752C"/>
    <w:rsid w:val="001E7957"/>
    <w:rsid w:val="001E7B53"/>
    <w:rsid w:val="001E7C81"/>
    <w:rsid w:val="001F001C"/>
    <w:rsid w:val="001F03DB"/>
    <w:rsid w:val="001F05E4"/>
    <w:rsid w:val="001F0A68"/>
    <w:rsid w:val="001F0BE2"/>
    <w:rsid w:val="001F0E20"/>
    <w:rsid w:val="001F0EA0"/>
    <w:rsid w:val="001F0F71"/>
    <w:rsid w:val="001F172D"/>
    <w:rsid w:val="001F1963"/>
    <w:rsid w:val="001F1974"/>
    <w:rsid w:val="001F1B9E"/>
    <w:rsid w:val="001F1D82"/>
    <w:rsid w:val="001F1F6E"/>
    <w:rsid w:val="001F215A"/>
    <w:rsid w:val="001F237F"/>
    <w:rsid w:val="001F23E8"/>
    <w:rsid w:val="001F26D5"/>
    <w:rsid w:val="001F2BFA"/>
    <w:rsid w:val="001F3249"/>
    <w:rsid w:val="001F3552"/>
    <w:rsid w:val="001F394F"/>
    <w:rsid w:val="001F3A04"/>
    <w:rsid w:val="001F3C57"/>
    <w:rsid w:val="001F3EF1"/>
    <w:rsid w:val="001F3F45"/>
    <w:rsid w:val="001F4152"/>
    <w:rsid w:val="001F42E1"/>
    <w:rsid w:val="001F44D4"/>
    <w:rsid w:val="001F4583"/>
    <w:rsid w:val="001F45AF"/>
    <w:rsid w:val="001F461C"/>
    <w:rsid w:val="001F49F1"/>
    <w:rsid w:val="001F49F9"/>
    <w:rsid w:val="001F4AD8"/>
    <w:rsid w:val="001F4AE6"/>
    <w:rsid w:val="001F4EA9"/>
    <w:rsid w:val="001F5131"/>
    <w:rsid w:val="001F51B0"/>
    <w:rsid w:val="001F5280"/>
    <w:rsid w:val="001F5805"/>
    <w:rsid w:val="001F58D7"/>
    <w:rsid w:val="001F5A5B"/>
    <w:rsid w:val="001F5B8C"/>
    <w:rsid w:val="001F5E9A"/>
    <w:rsid w:val="001F60CA"/>
    <w:rsid w:val="001F61EB"/>
    <w:rsid w:val="001F65E5"/>
    <w:rsid w:val="001F6711"/>
    <w:rsid w:val="001F6A18"/>
    <w:rsid w:val="001F6AA9"/>
    <w:rsid w:val="001F7143"/>
    <w:rsid w:val="001F7C23"/>
    <w:rsid w:val="001F7DBC"/>
    <w:rsid w:val="001F7E12"/>
    <w:rsid w:val="00200349"/>
    <w:rsid w:val="00200406"/>
    <w:rsid w:val="0020074F"/>
    <w:rsid w:val="00200B0A"/>
    <w:rsid w:val="00200C2A"/>
    <w:rsid w:val="00200E6D"/>
    <w:rsid w:val="00200E6F"/>
    <w:rsid w:val="00200E92"/>
    <w:rsid w:val="00201140"/>
    <w:rsid w:val="002015E3"/>
    <w:rsid w:val="0020161E"/>
    <w:rsid w:val="002016C6"/>
    <w:rsid w:val="00201930"/>
    <w:rsid w:val="00201BBD"/>
    <w:rsid w:val="00201C14"/>
    <w:rsid w:val="00201E8D"/>
    <w:rsid w:val="00201FD2"/>
    <w:rsid w:val="00202523"/>
    <w:rsid w:val="0020268B"/>
    <w:rsid w:val="0020272E"/>
    <w:rsid w:val="00202CAF"/>
    <w:rsid w:val="00202DAE"/>
    <w:rsid w:val="00202EC4"/>
    <w:rsid w:val="00202FC8"/>
    <w:rsid w:val="00203347"/>
    <w:rsid w:val="002033F5"/>
    <w:rsid w:val="002035BD"/>
    <w:rsid w:val="0020371E"/>
    <w:rsid w:val="00203832"/>
    <w:rsid w:val="00203B04"/>
    <w:rsid w:val="00203C58"/>
    <w:rsid w:val="00204133"/>
    <w:rsid w:val="0020415E"/>
    <w:rsid w:val="00204383"/>
    <w:rsid w:val="002045BE"/>
    <w:rsid w:val="00204619"/>
    <w:rsid w:val="002048D1"/>
    <w:rsid w:val="00204A8B"/>
    <w:rsid w:val="00204B9B"/>
    <w:rsid w:val="00204C10"/>
    <w:rsid w:val="00204E99"/>
    <w:rsid w:val="00205073"/>
    <w:rsid w:val="002053C9"/>
    <w:rsid w:val="002054A4"/>
    <w:rsid w:val="00205555"/>
    <w:rsid w:val="002061AB"/>
    <w:rsid w:val="00206239"/>
    <w:rsid w:val="00206860"/>
    <w:rsid w:val="00206942"/>
    <w:rsid w:val="00206BDB"/>
    <w:rsid w:val="002071AC"/>
    <w:rsid w:val="00207275"/>
    <w:rsid w:val="00207498"/>
    <w:rsid w:val="002078F2"/>
    <w:rsid w:val="002100FE"/>
    <w:rsid w:val="00210523"/>
    <w:rsid w:val="00210807"/>
    <w:rsid w:val="002108B9"/>
    <w:rsid w:val="00210A6F"/>
    <w:rsid w:val="00210F4C"/>
    <w:rsid w:val="00211702"/>
    <w:rsid w:val="00211F73"/>
    <w:rsid w:val="002124D9"/>
    <w:rsid w:val="002124DE"/>
    <w:rsid w:val="00212522"/>
    <w:rsid w:val="0021265C"/>
    <w:rsid w:val="00212799"/>
    <w:rsid w:val="00212A21"/>
    <w:rsid w:val="00212BBA"/>
    <w:rsid w:val="00212E3E"/>
    <w:rsid w:val="00212E5A"/>
    <w:rsid w:val="002130EE"/>
    <w:rsid w:val="00213400"/>
    <w:rsid w:val="00213544"/>
    <w:rsid w:val="0021358C"/>
    <w:rsid w:val="002135A5"/>
    <w:rsid w:val="0021366A"/>
    <w:rsid w:val="00213837"/>
    <w:rsid w:val="00213F63"/>
    <w:rsid w:val="002140F1"/>
    <w:rsid w:val="00214123"/>
    <w:rsid w:val="00214496"/>
    <w:rsid w:val="00214538"/>
    <w:rsid w:val="0021491C"/>
    <w:rsid w:val="00214D4C"/>
    <w:rsid w:val="00214DDC"/>
    <w:rsid w:val="00214E47"/>
    <w:rsid w:val="00214F57"/>
    <w:rsid w:val="00214F90"/>
    <w:rsid w:val="00215451"/>
    <w:rsid w:val="002156D6"/>
    <w:rsid w:val="00215746"/>
    <w:rsid w:val="0021574C"/>
    <w:rsid w:val="00215BE3"/>
    <w:rsid w:val="0021617F"/>
    <w:rsid w:val="00216181"/>
    <w:rsid w:val="00216529"/>
    <w:rsid w:val="002166EA"/>
    <w:rsid w:val="002172BF"/>
    <w:rsid w:val="0021774E"/>
    <w:rsid w:val="00217885"/>
    <w:rsid w:val="00217A75"/>
    <w:rsid w:val="00217B9B"/>
    <w:rsid w:val="00217CA4"/>
    <w:rsid w:val="0022000C"/>
    <w:rsid w:val="0022001B"/>
    <w:rsid w:val="002203A6"/>
    <w:rsid w:val="00220B1D"/>
    <w:rsid w:val="00220BF7"/>
    <w:rsid w:val="00220C50"/>
    <w:rsid w:val="00220EDA"/>
    <w:rsid w:val="00220F02"/>
    <w:rsid w:val="002210D5"/>
    <w:rsid w:val="0022130E"/>
    <w:rsid w:val="002214B6"/>
    <w:rsid w:val="0022154C"/>
    <w:rsid w:val="002216AC"/>
    <w:rsid w:val="0022178A"/>
    <w:rsid w:val="00221D24"/>
    <w:rsid w:val="00221EDC"/>
    <w:rsid w:val="00221FFC"/>
    <w:rsid w:val="0022222D"/>
    <w:rsid w:val="0022256F"/>
    <w:rsid w:val="002225AA"/>
    <w:rsid w:val="002229BC"/>
    <w:rsid w:val="00222F6F"/>
    <w:rsid w:val="00223038"/>
    <w:rsid w:val="0022316D"/>
    <w:rsid w:val="002231BD"/>
    <w:rsid w:val="00223207"/>
    <w:rsid w:val="00223382"/>
    <w:rsid w:val="00223447"/>
    <w:rsid w:val="002234A9"/>
    <w:rsid w:val="00223613"/>
    <w:rsid w:val="00223869"/>
    <w:rsid w:val="00223D16"/>
    <w:rsid w:val="00223FF7"/>
    <w:rsid w:val="00224016"/>
    <w:rsid w:val="00224283"/>
    <w:rsid w:val="002243D8"/>
    <w:rsid w:val="00224619"/>
    <w:rsid w:val="0022486D"/>
    <w:rsid w:val="00224920"/>
    <w:rsid w:val="0022492D"/>
    <w:rsid w:val="00224CF1"/>
    <w:rsid w:val="00224CFA"/>
    <w:rsid w:val="00224FF8"/>
    <w:rsid w:val="002251F2"/>
    <w:rsid w:val="00225298"/>
    <w:rsid w:val="00225508"/>
    <w:rsid w:val="002255F5"/>
    <w:rsid w:val="002257AD"/>
    <w:rsid w:val="0022595A"/>
    <w:rsid w:val="00225CFC"/>
    <w:rsid w:val="00226519"/>
    <w:rsid w:val="0022672F"/>
    <w:rsid w:val="002267D1"/>
    <w:rsid w:val="00226BFA"/>
    <w:rsid w:val="00226C01"/>
    <w:rsid w:val="00226CAC"/>
    <w:rsid w:val="00226D5B"/>
    <w:rsid w:val="00227197"/>
    <w:rsid w:val="002272AA"/>
    <w:rsid w:val="002273BB"/>
    <w:rsid w:val="002273E9"/>
    <w:rsid w:val="002279B9"/>
    <w:rsid w:val="00227C87"/>
    <w:rsid w:val="00227D53"/>
    <w:rsid w:val="00227E4A"/>
    <w:rsid w:val="00227E9C"/>
    <w:rsid w:val="00227ECE"/>
    <w:rsid w:val="00230004"/>
    <w:rsid w:val="0023028B"/>
    <w:rsid w:val="00230405"/>
    <w:rsid w:val="00230805"/>
    <w:rsid w:val="00230AA8"/>
    <w:rsid w:val="00230B84"/>
    <w:rsid w:val="00230BA6"/>
    <w:rsid w:val="002310CC"/>
    <w:rsid w:val="002310EC"/>
    <w:rsid w:val="002311A3"/>
    <w:rsid w:val="00231869"/>
    <w:rsid w:val="00231AE6"/>
    <w:rsid w:val="00231B2B"/>
    <w:rsid w:val="00231DDB"/>
    <w:rsid w:val="00231ED3"/>
    <w:rsid w:val="00231F0D"/>
    <w:rsid w:val="00231F6B"/>
    <w:rsid w:val="00231FAE"/>
    <w:rsid w:val="00231FE5"/>
    <w:rsid w:val="002320F6"/>
    <w:rsid w:val="0023212E"/>
    <w:rsid w:val="0023226D"/>
    <w:rsid w:val="002322E6"/>
    <w:rsid w:val="00232500"/>
    <w:rsid w:val="00232942"/>
    <w:rsid w:val="0023294E"/>
    <w:rsid w:val="00232B51"/>
    <w:rsid w:val="00232D05"/>
    <w:rsid w:val="00232F50"/>
    <w:rsid w:val="0023340C"/>
    <w:rsid w:val="0023388C"/>
    <w:rsid w:val="00233AE3"/>
    <w:rsid w:val="00233D52"/>
    <w:rsid w:val="00233DE6"/>
    <w:rsid w:val="00233E2A"/>
    <w:rsid w:val="002340AE"/>
    <w:rsid w:val="002340AF"/>
    <w:rsid w:val="0023428D"/>
    <w:rsid w:val="00234296"/>
    <w:rsid w:val="00234320"/>
    <w:rsid w:val="00234579"/>
    <w:rsid w:val="00234899"/>
    <w:rsid w:val="002348A8"/>
    <w:rsid w:val="00234B49"/>
    <w:rsid w:val="00234C07"/>
    <w:rsid w:val="00234CEB"/>
    <w:rsid w:val="00234D0B"/>
    <w:rsid w:val="00234DCF"/>
    <w:rsid w:val="00234FC8"/>
    <w:rsid w:val="002351B0"/>
    <w:rsid w:val="002351BF"/>
    <w:rsid w:val="00235618"/>
    <w:rsid w:val="002356A2"/>
    <w:rsid w:val="00235962"/>
    <w:rsid w:val="00235C94"/>
    <w:rsid w:val="00235E56"/>
    <w:rsid w:val="00235ECC"/>
    <w:rsid w:val="002360CF"/>
    <w:rsid w:val="002362B0"/>
    <w:rsid w:val="002366F0"/>
    <w:rsid w:val="002368AD"/>
    <w:rsid w:val="002368CA"/>
    <w:rsid w:val="00236A29"/>
    <w:rsid w:val="00236BEF"/>
    <w:rsid w:val="00237128"/>
    <w:rsid w:val="002374FC"/>
    <w:rsid w:val="0023757A"/>
    <w:rsid w:val="0023760E"/>
    <w:rsid w:val="00237635"/>
    <w:rsid w:val="00237773"/>
    <w:rsid w:val="002379CD"/>
    <w:rsid w:val="002379EF"/>
    <w:rsid w:val="002379F0"/>
    <w:rsid w:val="00237A03"/>
    <w:rsid w:val="00237BFC"/>
    <w:rsid w:val="00237DEE"/>
    <w:rsid w:val="00237FB1"/>
    <w:rsid w:val="0024043C"/>
    <w:rsid w:val="00240B6B"/>
    <w:rsid w:val="00240C98"/>
    <w:rsid w:val="00240E48"/>
    <w:rsid w:val="002411D0"/>
    <w:rsid w:val="00241254"/>
    <w:rsid w:val="00241472"/>
    <w:rsid w:val="002414DF"/>
    <w:rsid w:val="0024156F"/>
    <w:rsid w:val="00241834"/>
    <w:rsid w:val="00241963"/>
    <w:rsid w:val="00241AEE"/>
    <w:rsid w:val="00241E14"/>
    <w:rsid w:val="002422C7"/>
    <w:rsid w:val="002424AB"/>
    <w:rsid w:val="002424F3"/>
    <w:rsid w:val="00242576"/>
    <w:rsid w:val="0024266B"/>
    <w:rsid w:val="0024270C"/>
    <w:rsid w:val="00242862"/>
    <w:rsid w:val="00242CD0"/>
    <w:rsid w:val="00242D84"/>
    <w:rsid w:val="00242E99"/>
    <w:rsid w:val="00242EC9"/>
    <w:rsid w:val="00243775"/>
    <w:rsid w:val="00243844"/>
    <w:rsid w:val="00243AE2"/>
    <w:rsid w:val="00243D07"/>
    <w:rsid w:val="0024404C"/>
    <w:rsid w:val="00244514"/>
    <w:rsid w:val="002445DC"/>
    <w:rsid w:val="00244994"/>
    <w:rsid w:val="00244A81"/>
    <w:rsid w:val="00244AB7"/>
    <w:rsid w:val="00244B58"/>
    <w:rsid w:val="00244C7B"/>
    <w:rsid w:val="00244DDD"/>
    <w:rsid w:val="0024511F"/>
    <w:rsid w:val="002451F0"/>
    <w:rsid w:val="0024522F"/>
    <w:rsid w:val="00245636"/>
    <w:rsid w:val="002456D9"/>
    <w:rsid w:val="00245B11"/>
    <w:rsid w:val="00245B45"/>
    <w:rsid w:val="00245B7E"/>
    <w:rsid w:val="00245CE5"/>
    <w:rsid w:val="00245E6D"/>
    <w:rsid w:val="00245E72"/>
    <w:rsid w:val="00245E9A"/>
    <w:rsid w:val="00246399"/>
    <w:rsid w:val="00246766"/>
    <w:rsid w:val="00246865"/>
    <w:rsid w:val="002468D4"/>
    <w:rsid w:val="00246BA5"/>
    <w:rsid w:val="00246F5A"/>
    <w:rsid w:val="002471AB"/>
    <w:rsid w:val="002474F5"/>
    <w:rsid w:val="00247565"/>
    <w:rsid w:val="0024775C"/>
    <w:rsid w:val="00247988"/>
    <w:rsid w:val="0024799E"/>
    <w:rsid w:val="00247AFA"/>
    <w:rsid w:val="00247ECB"/>
    <w:rsid w:val="00250362"/>
    <w:rsid w:val="00250A7B"/>
    <w:rsid w:val="00250C49"/>
    <w:rsid w:val="00250DDC"/>
    <w:rsid w:val="00250E83"/>
    <w:rsid w:val="002510F0"/>
    <w:rsid w:val="00251132"/>
    <w:rsid w:val="002511AC"/>
    <w:rsid w:val="0025128F"/>
    <w:rsid w:val="00251334"/>
    <w:rsid w:val="0025153E"/>
    <w:rsid w:val="002515F1"/>
    <w:rsid w:val="00251677"/>
    <w:rsid w:val="002516FF"/>
    <w:rsid w:val="00251816"/>
    <w:rsid w:val="00251A1C"/>
    <w:rsid w:val="00251D9D"/>
    <w:rsid w:val="00251F56"/>
    <w:rsid w:val="00252059"/>
    <w:rsid w:val="002521F5"/>
    <w:rsid w:val="002526A4"/>
    <w:rsid w:val="0025285F"/>
    <w:rsid w:val="00252ADA"/>
    <w:rsid w:val="00252E88"/>
    <w:rsid w:val="002530FA"/>
    <w:rsid w:val="0025318A"/>
    <w:rsid w:val="00253241"/>
    <w:rsid w:val="002536EC"/>
    <w:rsid w:val="00253A94"/>
    <w:rsid w:val="0025400F"/>
    <w:rsid w:val="002540AF"/>
    <w:rsid w:val="00254294"/>
    <w:rsid w:val="0025437F"/>
    <w:rsid w:val="002543F0"/>
    <w:rsid w:val="00254B48"/>
    <w:rsid w:val="00254C74"/>
    <w:rsid w:val="002551D4"/>
    <w:rsid w:val="00255245"/>
    <w:rsid w:val="00255651"/>
    <w:rsid w:val="0025570F"/>
    <w:rsid w:val="00255799"/>
    <w:rsid w:val="002558DE"/>
    <w:rsid w:val="002559F7"/>
    <w:rsid w:val="002560BE"/>
    <w:rsid w:val="00256B6C"/>
    <w:rsid w:val="002570D8"/>
    <w:rsid w:val="002570EE"/>
    <w:rsid w:val="0025718B"/>
    <w:rsid w:val="0025724C"/>
    <w:rsid w:val="00257254"/>
    <w:rsid w:val="0025755C"/>
    <w:rsid w:val="002579BB"/>
    <w:rsid w:val="002579BC"/>
    <w:rsid w:val="00257AA9"/>
    <w:rsid w:val="00257BD0"/>
    <w:rsid w:val="00257CAA"/>
    <w:rsid w:val="00257EBA"/>
    <w:rsid w:val="00257F14"/>
    <w:rsid w:val="00260103"/>
    <w:rsid w:val="00260368"/>
    <w:rsid w:val="002604C1"/>
    <w:rsid w:val="00260639"/>
    <w:rsid w:val="00260CC3"/>
    <w:rsid w:val="00260EE9"/>
    <w:rsid w:val="002611AE"/>
    <w:rsid w:val="0026155E"/>
    <w:rsid w:val="0026156F"/>
    <w:rsid w:val="002616CE"/>
    <w:rsid w:val="00261881"/>
    <w:rsid w:val="00261951"/>
    <w:rsid w:val="00261AD7"/>
    <w:rsid w:val="00261DB9"/>
    <w:rsid w:val="002621AA"/>
    <w:rsid w:val="002623F2"/>
    <w:rsid w:val="00262419"/>
    <w:rsid w:val="0026291A"/>
    <w:rsid w:val="002629AF"/>
    <w:rsid w:val="00262AE1"/>
    <w:rsid w:val="00262B44"/>
    <w:rsid w:val="00262BBD"/>
    <w:rsid w:val="00263173"/>
    <w:rsid w:val="002633BD"/>
    <w:rsid w:val="002635EE"/>
    <w:rsid w:val="00263B0E"/>
    <w:rsid w:val="00263BE7"/>
    <w:rsid w:val="00263CAE"/>
    <w:rsid w:val="00263D21"/>
    <w:rsid w:val="00263EF4"/>
    <w:rsid w:val="00264117"/>
    <w:rsid w:val="00264550"/>
    <w:rsid w:val="002646BA"/>
    <w:rsid w:val="00264976"/>
    <w:rsid w:val="002649E9"/>
    <w:rsid w:val="00264C2E"/>
    <w:rsid w:val="00264D57"/>
    <w:rsid w:val="00264F8C"/>
    <w:rsid w:val="00265457"/>
    <w:rsid w:val="002654FA"/>
    <w:rsid w:val="002655E0"/>
    <w:rsid w:val="00265658"/>
    <w:rsid w:val="002656E0"/>
    <w:rsid w:val="002657CA"/>
    <w:rsid w:val="00265805"/>
    <w:rsid w:val="00265D0E"/>
    <w:rsid w:val="002661F5"/>
    <w:rsid w:val="00266411"/>
    <w:rsid w:val="0026642A"/>
    <w:rsid w:val="0026654B"/>
    <w:rsid w:val="002666B4"/>
    <w:rsid w:val="00266774"/>
    <w:rsid w:val="002667D2"/>
    <w:rsid w:val="00266B06"/>
    <w:rsid w:val="00266BC4"/>
    <w:rsid w:val="00266C65"/>
    <w:rsid w:val="00267369"/>
    <w:rsid w:val="002673D3"/>
    <w:rsid w:val="00267484"/>
    <w:rsid w:val="00267916"/>
    <w:rsid w:val="0026797E"/>
    <w:rsid w:val="00267B57"/>
    <w:rsid w:val="00267F05"/>
    <w:rsid w:val="00267F70"/>
    <w:rsid w:val="00267FC0"/>
    <w:rsid w:val="00267FE0"/>
    <w:rsid w:val="00270255"/>
    <w:rsid w:val="002703D1"/>
    <w:rsid w:val="0027072B"/>
    <w:rsid w:val="0027073A"/>
    <w:rsid w:val="00270B19"/>
    <w:rsid w:val="00270CDD"/>
    <w:rsid w:val="00270D55"/>
    <w:rsid w:val="0027114F"/>
    <w:rsid w:val="002711E4"/>
    <w:rsid w:val="0027142A"/>
    <w:rsid w:val="00271590"/>
    <w:rsid w:val="0027178D"/>
    <w:rsid w:val="0027189A"/>
    <w:rsid w:val="00271B83"/>
    <w:rsid w:val="00272022"/>
    <w:rsid w:val="0027208C"/>
    <w:rsid w:val="0027221E"/>
    <w:rsid w:val="002726E5"/>
    <w:rsid w:val="002726EE"/>
    <w:rsid w:val="00272874"/>
    <w:rsid w:val="002728C2"/>
    <w:rsid w:val="00272960"/>
    <w:rsid w:val="00272AFF"/>
    <w:rsid w:val="00272BD1"/>
    <w:rsid w:val="002731DB"/>
    <w:rsid w:val="00273208"/>
    <w:rsid w:val="002735BB"/>
    <w:rsid w:val="00273643"/>
    <w:rsid w:val="00273B44"/>
    <w:rsid w:val="00273E7B"/>
    <w:rsid w:val="00274D3A"/>
    <w:rsid w:val="0027555E"/>
    <w:rsid w:val="00275879"/>
    <w:rsid w:val="002759AB"/>
    <w:rsid w:val="00275CA8"/>
    <w:rsid w:val="00275D26"/>
    <w:rsid w:val="00275DB1"/>
    <w:rsid w:val="00276127"/>
    <w:rsid w:val="0027650A"/>
    <w:rsid w:val="002769B4"/>
    <w:rsid w:val="00276BFE"/>
    <w:rsid w:val="00276C5D"/>
    <w:rsid w:val="00276C9B"/>
    <w:rsid w:val="00276D46"/>
    <w:rsid w:val="00277195"/>
    <w:rsid w:val="0027748B"/>
    <w:rsid w:val="00277B7B"/>
    <w:rsid w:val="00277E43"/>
    <w:rsid w:val="002805F4"/>
    <w:rsid w:val="00280667"/>
    <w:rsid w:val="0028069D"/>
    <w:rsid w:val="00280A2A"/>
    <w:rsid w:val="00280C85"/>
    <w:rsid w:val="00280CE1"/>
    <w:rsid w:val="00280E6F"/>
    <w:rsid w:val="00280F0C"/>
    <w:rsid w:val="00280FB4"/>
    <w:rsid w:val="002810C8"/>
    <w:rsid w:val="00281643"/>
    <w:rsid w:val="002819A9"/>
    <w:rsid w:val="002819B7"/>
    <w:rsid w:val="00281A26"/>
    <w:rsid w:val="00281C68"/>
    <w:rsid w:val="00281D0F"/>
    <w:rsid w:val="0028260B"/>
    <w:rsid w:val="0028261D"/>
    <w:rsid w:val="0028289C"/>
    <w:rsid w:val="00282B97"/>
    <w:rsid w:val="00282F25"/>
    <w:rsid w:val="00282FF5"/>
    <w:rsid w:val="00283DC6"/>
    <w:rsid w:val="00283F13"/>
    <w:rsid w:val="002841A7"/>
    <w:rsid w:val="00284229"/>
    <w:rsid w:val="00284644"/>
    <w:rsid w:val="002846DE"/>
    <w:rsid w:val="0028470D"/>
    <w:rsid w:val="00284BA2"/>
    <w:rsid w:val="00284BE0"/>
    <w:rsid w:val="00284D6C"/>
    <w:rsid w:val="00284FEE"/>
    <w:rsid w:val="002850D8"/>
    <w:rsid w:val="002853B4"/>
    <w:rsid w:val="00285462"/>
    <w:rsid w:val="002854AA"/>
    <w:rsid w:val="00285977"/>
    <w:rsid w:val="002859FB"/>
    <w:rsid w:val="00285B27"/>
    <w:rsid w:val="00285C6C"/>
    <w:rsid w:val="00285E19"/>
    <w:rsid w:val="00286154"/>
    <w:rsid w:val="0028643A"/>
    <w:rsid w:val="00286591"/>
    <w:rsid w:val="002865E3"/>
    <w:rsid w:val="00286B4D"/>
    <w:rsid w:val="00286E25"/>
    <w:rsid w:val="002872D8"/>
    <w:rsid w:val="002874FF"/>
    <w:rsid w:val="00287663"/>
    <w:rsid w:val="00287BAD"/>
    <w:rsid w:val="00287BF0"/>
    <w:rsid w:val="00287C1E"/>
    <w:rsid w:val="00287FAA"/>
    <w:rsid w:val="0029004B"/>
    <w:rsid w:val="0029040B"/>
    <w:rsid w:val="00290587"/>
    <w:rsid w:val="002905E3"/>
    <w:rsid w:val="002905FE"/>
    <w:rsid w:val="00290C2E"/>
    <w:rsid w:val="00290C51"/>
    <w:rsid w:val="0029106E"/>
    <w:rsid w:val="002911D4"/>
    <w:rsid w:val="002917C2"/>
    <w:rsid w:val="002917F9"/>
    <w:rsid w:val="00291801"/>
    <w:rsid w:val="00291A57"/>
    <w:rsid w:val="00291B50"/>
    <w:rsid w:val="00291CB0"/>
    <w:rsid w:val="00291CBB"/>
    <w:rsid w:val="00291E08"/>
    <w:rsid w:val="00291E34"/>
    <w:rsid w:val="0029290C"/>
    <w:rsid w:val="00292965"/>
    <w:rsid w:val="002929C4"/>
    <w:rsid w:val="00292AE9"/>
    <w:rsid w:val="0029326B"/>
    <w:rsid w:val="0029332F"/>
    <w:rsid w:val="00293688"/>
    <w:rsid w:val="002938AF"/>
    <w:rsid w:val="0029392E"/>
    <w:rsid w:val="00293956"/>
    <w:rsid w:val="0029397D"/>
    <w:rsid w:val="00293B75"/>
    <w:rsid w:val="00293C04"/>
    <w:rsid w:val="00293DDB"/>
    <w:rsid w:val="00293EAA"/>
    <w:rsid w:val="00293FF5"/>
    <w:rsid w:val="00294290"/>
    <w:rsid w:val="00294572"/>
    <w:rsid w:val="002948E7"/>
    <w:rsid w:val="00294A4D"/>
    <w:rsid w:val="00294AD1"/>
    <w:rsid w:val="00294AE7"/>
    <w:rsid w:val="00294CA7"/>
    <w:rsid w:val="00294D75"/>
    <w:rsid w:val="00294F3C"/>
    <w:rsid w:val="00294F4A"/>
    <w:rsid w:val="00294F85"/>
    <w:rsid w:val="00295AA7"/>
    <w:rsid w:val="00295AF5"/>
    <w:rsid w:val="00296043"/>
    <w:rsid w:val="00296336"/>
    <w:rsid w:val="00296BE9"/>
    <w:rsid w:val="00296CFE"/>
    <w:rsid w:val="00296EEF"/>
    <w:rsid w:val="00297094"/>
    <w:rsid w:val="00297575"/>
    <w:rsid w:val="00297642"/>
    <w:rsid w:val="00297A2D"/>
    <w:rsid w:val="00297BD1"/>
    <w:rsid w:val="00297C71"/>
    <w:rsid w:val="00297DE3"/>
    <w:rsid w:val="002A01C1"/>
    <w:rsid w:val="002A09F2"/>
    <w:rsid w:val="002A0E29"/>
    <w:rsid w:val="002A10B0"/>
    <w:rsid w:val="002A11EB"/>
    <w:rsid w:val="002A12BD"/>
    <w:rsid w:val="002A141C"/>
    <w:rsid w:val="002A152E"/>
    <w:rsid w:val="002A162A"/>
    <w:rsid w:val="002A188B"/>
    <w:rsid w:val="002A1B92"/>
    <w:rsid w:val="002A1D92"/>
    <w:rsid w:val="002A1E2D"/>
    <w:rsid w:val="002A1E9C"/>
    <w:rsid w:val="002A1F97"/>
    <w:rsid w:val="002A2286"/>
    <w:rsid w:val="002A2475"/>
    <w:rsid w:val="002A2960"/>
    <w:rsid w:val="002A2A3A"/>
    <w:rsid w:val="002A2AA4"/>
    <w:rsid w:val="002A2F06"/>
    <w:rsid w:val="002A2FD8"/>
    <w:rsid w:val="002A324B"/>
    <w:rsid w:val="002A3506"/>
    <w:rsid w:val="002A37C0"/>
    <w:rsid w:val="002A38FC"/>
    <w:rsid w:val="002A39AA"/>
    <w:rsid w:val="002A3A34"/>
    <w:rsid w:val="002A3A6B"/>
    <w:rsid w:val="002A3FA5"/>
    <w:rsid w:val="002A4036"/>
    <w:rsid w:val="002A4A51"/>
    <w:rsid w:val="002A4DE3"/>
    <w:rsid w:val="002A51DF"/>
    <w:rsid w:val="002A54E0"/>
    <w:rsid w:val="002A553E"/>
    <w:rsid w:val="002A57D3"/>
    <w:rsid w:val="002A5913"/>
    <w:rsid w:val="002A5C88"/>
    <w:rsid w:val="002A5E49"/>
    <w:rsid w:val="002A5E92"/>
    <w:rsid w:val="002A5F5E"/>
    <w:rsid w:val="002A60D6"/>
    <w:rsid w:val="002A6136"/>
    <w:rsid w:val="002A63D9"/>
    <w:rsid w:val="002A65CB"/>
    <w:rsid w:val="002A66DD"/>
    <w:rsid w:val="002A6789"/>
    <w:rsid w:val="002A6856"/>
    <w:rsid w:val="002A6BD4"/>
    <w:rsid w:val="002A6EC5"/>
    <w:rsid w:val="002A6F9E"/>
    <w:rsid w:val="002A7373"/>
    <w:rsid w:val="002A7B5E"/>
    <w:rsid w:val="002A7DB0"/>
    <w:rsid w:val="002B0106"/>
    <w:rsid w:val="002B0176"/>
    <w:rsid w:val="002B04B1"/>
    <w:rsid w:val="002B0566"/>
    <w:rsid w:val="002B058D"/>
    <w:rsid w:val="002B061C"/>
    <w:rsid w:val="002B076C"/>
    <w:rsid w:val="002B09EA"/>
    <w:rsid w:val="002B0C84"/>
    <w:rsid w:val="002B0E17"/>
    <w:rsid w:val="002B101B"/>
    <w:rsid w:val="002B111A"/>
    <w:rsid w:val="002B120F"/>
    <w:rsid w:val="002B1217"/>
    <w:rsid w:val="002B1954"/>
    <w:rsid w:val="002B1E39"/>
    <w:rsid w:val="002B1EE0"/>
    <w:rsid w:val="002B1F7B"/>
    <w:rsid w:val="002B2694"/>
    <w:rsid w:val="002B2912"/>
    <w:rsid w:val="002B29D9"/>
    <w:rsid w:val="002B2ABA"/>
    <w:rsid w:val="002B2C92"/>
    <w:rsid w:val="002B2E74"/>
    <w:rsid w:val="002B3042"/>
    <w:rsid w:val="002B3310"/>
    <w:rsid w:val="002B345B"/>
    <w:rsid w:val="002B34B9"/>
    <w:rsid w:val="002B37F8"/>
    <w:rsid w:val="002B38CD"/>
    <w:rsid w:val="002B39A5"/>
    <w:rsid w:val="002B3A0D"/>
    <w:rsid w:val="002B3BC0"/>
    <w:rsid w:val="002B3C19"/>
    <w:rsid w:val="002B3CD6"/>
    <w:rsid w:val="002B3D9E"/>
    <w:rsid w:val="002B3F19"/>
    <w:rsid w:val="002B40EC"/>
    <w:rsid w:val="002B4140"/>
    <w:rsid w:val="002B41D2"/>
    <w:rsid w:val="002B42DD"/>
    <w:rsid w:val="002B4666"/>
    <w:rsid w:val="002B47D9"/>
    <w:rsid w:val="002B4970"/>
    <w:rsid w:val="002B4B81"/>
    <w:rsid w:val="002B4DFA"/>
    <w:rsid w:val="002B4F8A"/>
    <w:rsid w:val="002B5271"/>
    <w:rsid w:val="002B532C"/>
    <w:rsid w:val="002B557F"/>
    <w:rsid w:val="002B5603"/>
    <w:rsid w:val="002B59B7"/>
    <w:rsid w:val="002B5F27"/>
    <w:rsid w:val="002B5F7E"/>
    <w:rsid w:val="002B605F"/>
    <w:rsid w:val="002B62B6"/>
    <w:rsid w:val="002B63BD"/>
    <w:rsid w:val="002B66A9"/>
    <w:rsid w:val="002B68A9"/>
    <w:rsid w:val="002B6CB0"/>
    <w:rsid w:val="002B73B2"/>
    <w:rsid w:val="002B78A3"/>
    <w:rsid w:val="002B7A2E"/>
    <w:rsid w:val="002B7D9B"/>
    <w:rsid w:val="002B7F40"/>
    <w:rsid w:val="002B7FDA"/>
    <w:rsid w:val="002B7FE2"/>
    <w:rsid w:val="002B7FFB"/>
    <w:rsid w:val="002C03AF"/>
    <w:rsid w:val="002C0463"/>
    <w:rsid w:val="002C04A0"/>
    <w:rsid w:val="002C08DE"/>
    <w:rsid w:val="002C08E5"/>
    <w:rsid w:val="002C0ADD"/>
    <w:rsid w:val="002C1065"/>
    <w:rsid w:val="002C10D5"/>
    <w:rsid w:val="002C13D3"/>
    <w:rsid w:val="002C154C"/>
    <w:rsid w:val="002C1596"/>
    <w:rsid w:val="002C1818"/>
    <w:rsid w:val="002C1C6B"/>
    <w:rsid w:val="002C2279"/>
    <w:rsid w:val="002C23D9"/>
    <w:rsid w:val="002C240F"/>
    <w:rsid w:val="002C2550"/>
    <w:rsid w:val="002C2655"/>
    <w:rsid w:val="002C26C6"/>
    <w:rsid w:val="002C2755"/>
    <w:rsid w:val="002C2C4A"/>
    <w:rsid w:val="002C2EFC"/>
    <w:rsid w:val="002C2FF8"/>
    <w:rsid w:val="002C30AE"/>
    <w:rsid w:val="002C3137"/>
    <w:rsid w:val="002C340C"/>
    <w:rsid w:val="002C3526"/>
    <w:rsid w:val="002C3550"/>
    <w:rsid w:val="002C3682"/>
    <w:rsid w:val="002C3746"/>
    <w:rsid w:val="002C37E4"/>
    <w:rsid w:val="002C3C5F"/>
    <w:rsid w:val="002C49F5"/>
    <w:rsid w:val="002C4B79"/>
    <w:rsid w:val="002C4CC6"/>
    <w:rsid w:val="002C5455"/>
    <w:rsid w:val="002C54EF"/>
    <w:rsid w:val="002C575F"/>
    <w:rsid w:val="002C57EA"/>
    <w:rsid w:val="002C5A3A"/>
    <w:rsid w:val="002C5A7F"/>
    <w:rsid w:val="002C5B9A"/>
    <w:rsid w:val="002C5BD9"/>
    <w:rsid w:val="002C5E4B"/>
    <w:rsid w:val="002C65FB"/>
    <w:rsid w:val="002C6849"/>
    <w:rsid w:val="002C68C7"/>
    <w:rsid w:val="002C6D1D"/>
    <w:rsid w:val="002C72F3"/>
    <w:rsid w:val="002C7371"/>
    <w:rsid w:val="002C73A6"/>
    <w:rsid w:val="002C73AA"/>
    <w:rsid w:val="002C7451"/>
    <w:rsid w:val="002C7710"/>
    <w:rsid w:val="002C7C1B"/>
    <w:rsid w:val="002C7EB1"/>
    <w:rsid w:val="002C7F57"/>
    <w:rsid w:val="002C7FC8"/>
    <w:rsid w:val="002D0154"/>
    <w:rsid w:val="002D01E0"/>
    <w:rsid w:val="002D04C4"/>
    <w:rsid w:val="002D09AE"/>
    <w:rsid w:val="002D09DA"/>
    <w:rsid w:val="002D0A66"/>
    <w:rsid w:val="002D0A80"/>
    <w:rsid w:val="002D0BE5"/>
    <w:rsid w:val="002D0BF1"/>
    <w:rsid w:val="002D0CED"/>
    <w:rsid w:val="002D125B"/>
    <w:rsid w:val="002D14EA"/>
    <w:rsid w:val="002D1509"/>
    <w:rsid w:val="002D1514"/>
    <w:rsid w:val="002D164D"/>
    <w:rsid w:val="002D1986"/>
    <w:rsid w:val="002D1A6F"/>
    <w:rsid w:val="002D1B0C"/>
    <w:rsid w:val="002D1D42"/>
    <w:rsid w:val="002D1DC5"/>
    <w:rsid w:val="002D1E82"/>
    <w:rsid w:val="002D1FD5"/>
    <w:rsid w:val="002D2046"/>
    <w:rsid w:val="002D2157"/>
    <w:rsid w:val="002D22B1"/>
    <w:rsid w:val="002D25C2"/>
    <w:rsid w:val="002D2766"/>
    <w:rsid w:val="002D2AC5"/>
    <w:rsid w:val="002D2B2A"/>
    <w:rsid w:val="002D2E33"/>
    <w:rsid w:val="002D2E7B"/>
    <w:rsid w:val="002D31D6"/>
    <w:rsid w:val="002D32E2"/>
    <w:rsid w:val="002D332F"/>
    <w:rsid w:val="002D33BC"/>
    <w:rsid w:val="002D33EA"/>
    <w:rsid w:val="002D3520"/>
    <w:rsid w:val="002D35A2"/>
    <w:rsid w:val="002D3742"/>
    <w:rsid w:val="002D3C22"/>
    <w:rsid w:val="002D3CA9"/>
    <w:rsid w:val="002D3D3B"/>
    <w:rsid w:val="002D3F40"/>
    <w:rsid w:val="002D48BB"/>
    <w:rsid w:val="002D49A7"/>
    <w:rsid w:val="002D4A02"/>
    <w:rsid w:val="002D4BCD"/>
    <w:rsid w:val="002D5180"/>
    <w:rsid w:val="002D5269"/>
    <w:rsid w:val="002D536E"/>
    <w:rsid w:val="002D53E0"/>
    <w:rsid w:val="002D541E"/>
    <w:rsid w:val="002D5463"/>
    <w:rsid w:val="002D55B0"/>
    <w:rsid w:val="002D55F8"/>
    <w:rsid w:val="002D5723"/>
    <w:rsid w:val="002D57FD"/>
    <w:rsid w:val="002D5837"/>
    <w:rsid w:val="002D5897"/>
    <w:rsid w:val="002D5D7A"/>
    <w:rsid w:val="002D6198"/>
    <w:rsid w:val="002D6270"/>
    <w:rsid w:val="002D6600"/>
    <w:rsid w:val="002D6894"/>
    <w:rsid w:val="002D69AE"/>
    <w:rsid w:val="002D69DF"/>
    <w:rsid w:val="002D7157"/>
    <w:rsid w:val="002D737A"/>
    <w:rsid w:val="002D779F"/>
    <w:rsid w:val="002D7A44"/>
    <w:rsid w:val="002D7A71"/>
    <w:rsid w:val="002D7B88"/>
    <w:rsid w:val="002D7F89"/>
    <w:rsid w:val="002E01C3"/>
    <w:rsid w:val="002E0282"/>
    <w:rsid w:val="002E0405"/>
    <w:rsid w:val="002E07A2"/>
    <w:rsid w:val="002E07AA"/>
    <w:rsid w:val="002E0965"/>
    <w:rsid w:val="002E0AAB"/>
    <w:rsid w:val="002E0E28"/>
    <w:rsid w:val="002E1097"/>
    <w:rsid w:val="002E1935"/>
    <w:rsid w:val="002E1BAC"/>
    <w:rsid w:val="002E1DB9"/>
    <w:rsid w:val="002E1F5C"/>
    <w:rsid w:val="002E21E4"/>
    <w:rsid w:val="002E249C"/>
    <w:rsid w:val="002E271F"/>
    <w:rsid w:val="002E2AB8"/>
    <w:rsid w:val="002E2CDD"/>
    <w:rsid w:val="002E2D7F"/>
    <w:rsid w:val="002E2FC4"/>
    <w:rsid w:val="002E2FF3"/>
    <w:rsid w:val="002E3487"/>
    <w:rsid w:val="002E34D0"/>
    <w:rsid w:val="002E37EA"/>
    <w:rsid w:val="002E3CCA"/>
    <w:rsid w:val="002E3DD1"/>
    <w:rsid w:val="002E3F09"/>
    <w:rsid w:val="002E3F72"/>
    <w:rsid w:val="002E4181"/>
    <w:rsid w:val="002E4238"/>
    <w:rsid w:val="002E46E4"/>
    <w:rsid w:val="002E4D98"/>
    <w:rsid w:val="002E55D9"/>
    <w:rsid w:val="002E5CAA"/>
    <w:rsid w:val="002E629B"/>
    <w:rsid w:val="002E6823"/>
    <w:rsid w:val="002E6912"/>
    <w:rsid w:val="002E6958"/>
    <w:rsid w:val="002E705B"/>
    <w:rsid w:val="002E71CF"/>
    <w:rsid w:val="002E740C"/>
    <w:rsid w:val="002E74C2"/>
    <w:rsid w:val="002E74D7"/>
    <w:rsid w:val="002E75CA"/>
    <w:rsid w:val="002E7730"/>
    <w:rsid w:val="002E79F3"/>
    <w:rsid w:val="002E7BD5"/>
    <w:rsid w:val="002E7BDB"/>
    <w:rsid w:val="002E7CE9"/>
    <w:rsid w:val="002E7DF6"/>
    <w:rsid w:val="002E7E35"/>
    <w:rsid w:val="002E7E46"/>
    <w:rsid w:val="002F0082"/>
    <w:rsid w:val="002F02A9"/>
    <w:rsid w:val="002F0365"/>
    <w:rsid w:val="002F0562"/>
    <w:rsid w:val="002F064A"/>
    <w:rsid w:val="002F0666"/>
    <w:rsid w:val="002F07C7"/>
    <w:rsid w:val="002F08D1"/>
    <w:rsid w:val="002F09E5"/>
    <w:rsid w:val="002F15E2"/>
    <w:rsid w:val="002F19B3"/>
    <w:rsid w:val="002F1A3E"/>
    <w:rsid w:val="002F1C4D"/>
    <w:rsid w:val="002F2057"/>
    <w:rsid w:val="002F2089"/>
    <w:rsid w:val="002F20A4"/>
    <w:rsid w:val="002F21EC"/>
    <w:rsid w:val="002F22EE"/>
    <w:rsid w:val="002F25FE"/>
    <w:rsid w:val="002F296B"/>
    <w:rsid w:val="002F2C4E"/>
    <w:rsid w:val="002F2E4D"/>
    <w:rsid w:val="002F2F29"/>
    <w:rsid w:val="002F2F66"/>
    <w:rsid w:val="002F3282"/>
    <w:rsid w:val="002F32EC"/>
    <w:rsid w:val="002F3439"/>
    <w:rsid w:val="002F350B"/>
    <w:rsid w:val="002F3559"/>
    <w:rsid w:val="002F3796"/>
    <w:rsid w:val="002F3B22"/>
    <w:rsid w:val="002F3B71"/>
    <w:rsid w:val="002F4014"/>
    <w:rsid w:val="002F42CF"/>
    <w:rsid w:val="002F44D9"/>
    <w:rsid w:val="002F470D"/>
    <w:rsid w:val="002F4A4E"/>
    <w:rsid w:val="002F4A73"/>
    <w:rsid w:val="002F4B4E"/>
    <w:rsid w:val="002F4BCA"/>
    <w:rsid w:val="002F4C49"/>
    <w:rsid w:val="002F4CF3"/>
    <w:rsid w:val="002F50CF"/>
    <w:rsid w:val="002F523B"/>
    <w:rsid w:val="002F5B55"/>
    <w:rsid w:val="002F5E45"/>
    <w:rsid w:val="002F6040"/>
    <w:rsid w:val="002F612A"/>
    <w:rsid w:val="002F62DF"/>
    <w:rsid w:val="002F668A"/>
    <w:rsid w:val="002F689A"/>
    <w:rsid w:val="002F6B00"/>
    <w:rsid w:val="002F6B48"/>
    <w:rsid w:val="002F6CD9"/>
    <w:rsid w:val="002F6E4F"/>
    <w:rsid w:val="002F73DA"/>
    <w:rsid w:val="002F746E"/>
    <w:rsid w:val="002F77E4"/>
    <w:rsid w:val="002F78A0"/>
    <w:rsid w:val="002F7AA2"/>
    <w:rsid w:val="002F7E43"/>
    <w:rsid w:val="002F7FF2"/>
    <w:rsid w:val="00300395"/>
    <w:rsid w:val="00300605"/>
    <w:rsid w:val="0030062E"/>
    <w:rsid w:val="0030072B"/>
    <w:rsid w:val="003007DA"/>
    <w:rsid w:val="00300A3A"/>
    <w:rsid w:val="00301633"/>
    <w:rsid w:val="0030169B"/>
    <w:rsid w:val="00301A6F"/>
    <w:rsid w:val="00301C38"/>
    <w:rsid w:val="00301FE9"/>
    <w:rsid w:val="003020BB"/>
    <w:rsid w:val="003021B0"/>
    <w:rsid w:val="00302556"/>
    <w:rsid w:val="003025D1"/>
    <w:rsid w:val="003026B6"/>
    <w:rsid w:val="00302D44"/>
    <w:rsid w:val="00302D52"/>
    <w:rsid w:val="00302F4A"/>
    <w:rsid w:val="00303474"/>
    <w:rsid w:val="0030352B"/>
    <w:rsid w:val="00303591"/>
    <w:rsid w:val="0030368C"/>
    <w:rsid w:val="00303AA9"/>
    <w:rsid w:val="00303E2E"/>
    <w:rsid w:val="00303EE0"/>
    <w:rsid w:val="00303F49"/>
    <w:rsid w:val="00304131"/>
    <w:rsid w:val="00304149"/>
    <w:rsid w:val="003044B9"/>
    <w:rsid w:val="003046D4"/>
    <w:rsid w:val="003046D6"/>
    <w:rsid w:val="00304719"/>
    <w:rsid w:val="00304895"/>
    <w:rsid w:val="0030489A"/>
    <w:rsid w:val="00304C83"/>
    <w:rsid w:val="003051BE"/>
    <w:rsid w:val="003051CE"/>
    <w:rsid w:val="003052F8"/>
    <w:rsid w:val="003054AC"/>
    <w:rsid w:val="0030567C"/>
    <w:rsid w:val="0030572C"/>
    <w:rsid w:val="003058E1"/>
    <w:rsid w:val="00305995"/>
    <w:rsid w:val="003059D8"/>
    <w:rsid w:val="00305A07"/>
    <w:rsid w:val="00305B81"/>
    <w:rsid w:val="00305F60"/>
    <w:rsid w:val="0030620A"/>
    <w:rsid w:val="003063C8"/>
    <w:rsid w:val="00306480"/>
    <w:rsid w:val="003065E0"/>
    <w:rsid w:val="00306AD0"/>
    <w:rsid w:val="00306EBC"/>
    <w:rsid w:val="00306F90"/>
    <w:rsid w:val="0030711F"/>
    <w:rsid w:val="00307144"/>
    <w:rsid w:val="00307485"/>
    <w:rsid w:val="0030756E"/>
    <w:rsid w:val="003078E8"/>
    <w:rsid w:val="00307BA0"/>
    <w:rsid w:val="0031003B"/>
    <w:rsid w:val="003103A6"/>
    <w:rsid w:val="003105A9"/>
    <w:rsid w:val="00310608"/>
    <w:rsid w:val="003106E0"/>
    <w:rsid w:val="00310944"/>
    <w:rsid w:val="00310F07"/>
    <w:rsid w:val="0031104C"/>
    <w:rsid w:val="00311060"/>
    <w:rsid w:val="00311102"/>
    <w:rsid w:val="003111F5"/>
    <w:rsid w:val="003112B6"/>
    <w:rsid w:val="003113D0"/>
    <w:rsid w:val="00311607"/>
    <w:rsid w:val="003117B2"/>
    <w:rsid w:val="003118B7"/>
    <w:rsid w:val="00311BCD"/>
    <w:rsid w:val="00311E6D"/>
    <w:rsid w:val="00311EF3"/>
    <w:rsid w:val="00311F30"/>
    <w:rsid w:val="00311FBE"/>
    <w:rsid w:val="003123E0"/>
    <w:rsid w:val="00312416"/>
    <w:rsid w:val="0031262E"/>
    <w:rsid w:val="00312821"/>
    <w:rsid w:val="00312CE4"/>
    <w:rsid w:val="00313267"/>
    <w:rsid w:val="003134E2"/>
    <w:rsid w:val="003136A1"/>
    <w:rsid w:val="0031374A"/>
    <w:rsid w:val="00313D7B"/>
    <w:rsid w:val="00313F00"/>
    <w:rsid w:val="0031405F"/>
    <w:rsid w:val="00314200"/>
    <w:rsid w:val="003142F3"/>
    <w:rsid w:val="00314364"/>
    <w:rsid w:val="003148DF"/>
    <w:rsid w:val="00314B94"/>
    <w:rsid w:val="00315078"/>
    <w:rsid w:val="003151EB"/>
    <w:rsid w:val="00315286"/>
    <w:rsid w:val="00315997"/>
    <w:rsid w:val="00315C7A"/>
    <w:rsid w:val="00315D97"/>
    <w:rsid w:val="00315FF9"/>
    <w:rsid w:val="003167A7"/>
    <w:rsid w:val="00316B3B"/>
    <w:rsid w:val="00316C40"/>
    <w:rsid w:val="00316CF0"/>
    <w:rsid w:val="00316E99"/>
    <w:rsid w:val="00316F73"/>
    <w:rsid w:val="0031705C"/>
    <w:rsid w:val="0031746D"/>
    <w:rsid w:val="003177C5"/>
    <w:rsid w:val="00317904"/>
    <w:rsid w:val="00317998"/>
    <w:rsid w:val="00320173"/>
    <w:rsid w:val="00320535"/>
    <w:rsid w:val="003205F3"/>
    <w:rsid w:val="00320A5C"/>
    <w:rsid w:val="00320FE3"/>
    <w:rsid w:val="00321009"/>
    <w:rsid w:val="00321017"/>
    <w:rsid w:val="00321254"/>
    <w:rsid w:val="003212F3"/>
    <w:rsid w:val="0032135B"/>
    <w:rsid w:val="003215D7"/>
    <w:rsid w:val="003216FA"/>
    <w:rsid w:val="00321A05"/>
    <w:rsid w:val="00321D54"/>
    <w:rsid w:val="00321F84"/>
    <w:rsid w:val="003222D8"/>
    <w:rsid w:val="00322385"/>
    <w:rsid w:val="003223C2"/>
    <w:rsid w:val="003223F2"/>
    <w:rsid w:val="003225BF"/>
    <w:rsid w:val="003229A6"/>
    <w:rsid w:val="003229EB"/>
    <w:rsid w:val="00323413"/>
    <w:rsid w:val="003234C3"/>
    <w:rsid w:val="003238AE"/>
    <w:rsid w:val="0032396F"/>
    <w:rsid w:val="00323A2F"/>
    <w:rsid w:val="00323A54"/>
    <w:rsid w:val="00323DEB"/>
    <w:rsid w:val="00323E3B"/>
    <w:rsid w:val="003240FF"/>
    <w:rsid w:val="0032412A"/>
    <w:rsid w:val="0032415B"/>
    <w:rsid w:val="00324243"/>
    <w:rsid w:val="00324247"/>
    <w:rsid w:val="003244EE"/>
    <w:rsid w:val="003244F7"/>
    <w:rsid w:val="0032468C"/>
    <w:rsid w:val="003246BE"/>
    <w:rsid w:val="00324716"/>
    <w:rsid w:val="00324814"/>
    <w:rsid w:val="00324826"/>
    <w:rsid w:val="00324A8E"/>
    <w:rsid w:val="00324C42"/>
    <w:rsid w:val="00325061"/>
    <w:rsid w:val="0032507B"/>
    <w:rsid w:val="00325089"/>
    <w:rsid w:val="00325177"/>
    <w:rsid w:val="00325232"/>
    <w:rsid w:val="00325262"/>
    <w:rsid w:val="0032562D"/>
    <w:rsid w:val="00325B04"/>
    <w:rsid w:val="00325B1C"/>
    <w:rsid w:val="00325B4C"/>
    <w:rsid w:val="00325BAC"/>
    <w:rsid w:val="0032627F"/>
    <w:rsid w:val="0032642A"/>
    <w:rsid w:val="0032644F"/>
    <w:rsid w:val="003264FB"/>
    <w:rsid w:val="00326524"/>
    <w:rsid w:val="00326545"/>
    <w:rsid w:val="00326591"/>
    <w:rsid w:val="003266F1"/>
    <w:rsid w:val="00326819"/>
    <w:rsid w:val="003268F1"/>
    <w:rsid w:val="0032693D"/>
    <w:rsid w:val="00326C37"/>
    <w:rsid w:val="00326DF5"/>
    <w:rsid w:val="003271A9"/>
    <w:rsid w:val="0032743F"/>
    <w:rsid w:val="00327669"/>
    <w:rsid w:val="00327908"/>
    <w:rsid w:val="0032795B"/>
    <w:rsid w:val="00327CAC"/>
    <w:rsid w:val="00327EB2"/>
    <w:rsid w:val="00330870"/>
    <w:rsid w:val="0033089E"/>
    <w:rsid w:val="003308BB"/>
    <w:rsid w:val="00330D50"/>
    <w:rsid w:val="00330D86"/>
    <w:rsid w:val="00330DCE"/>
    <w:rsid w:val="00330E68"/>
    <w:rsid w:val="003311BC"/>
    <w:rsid w:val="00331850"/>
    <w:rsid w:val="00331946"/>
    <w:rsid w:val="00331A61"/>
    <w:rsid w:val="003320BC"/>
    <w:rsid w:val="0033224B"/>
    <w:rsid w:val="00332261"/>
    <w:rsid w:val="0033231B"/>
    <w:rsid w:val="0033237D"/>
    <w:rsid w:val="0033250E"/>
    <w:rsid w:val="00332B0E"/>
    <w:rsid w:val="00333280"/>
    <w:rsid w:val="003332F9"/>
    <w:rsid w:val="00333323"/>
    <w:rsid w:val="0033342D"/>
    <w:rsid w:val="00333598"/>
    <w:rsid w:val="003335FE"/>
    <w:rsid w:val="00333942"/>
    <w:rsid w:val="00333A53"/>
    <w:rsid w:val="00333A9E"/>
    <w:rsid w:val="00333AE7"/>
    <w:rsid w:val="00333C69"/>
    <w:rsid w:val="00333E29"/>
    <w:rsid w:val="00333F6C"/>
    <w:rsid w:val="0033451D"/>
    <w:rsid w:val="0033463C"/>
    <w:rsid w:val="0033464C"/>
    <w:rsid w:val="00334964"/>
    <w:rsid w:val="00334CA3"/>
    <w:rsid w:val="003350FF"/>
    <w:rsid w:val="003352E0"/>
    <w:rsid w:val="0033557F"/>
    <w:rsid w:val="003359B2"/>
    <w:rsid w:val="00335E32"/>
    <w:rsid w:val="0033601B"/>
    <w:rsid w:val="0033646A"/>
    <w:rsid w:val="00336636"/>
    <w:rsid w:val="00336688"/>
    <w:rsid w:val="00336757"/>
    <w:rsid w:val="00336792"/>
    <w:rsid w:val="003368CB"/>
    <w:rsid w:val="003368E1"/>
    <w:rsid w:val="00336A6F"/>
    <w:rsid w:val="00336BB8"/>
    <w:rsid w:val="00336BCE"/>
    <w:rsid w:val="00336D27"/>
    <w:rsid w:val="00336F18"/>
    <w:rsid w:val="00336F54"/>
    <w:rsid w:val="0033734B"/>
    <w:rsid w:val="003376E7"/>
    <w:rsid w:val="00337711"/>
    <w:rsid w:val="00337811"/>
    <w:rsid w:val="00337EF0"/>
    <w:rsid w:val="00337F0C"/>
    <w:rsid w:val="0034016D"/>
    <w:rsid w:val="003404D5"/>
    <w:rsid w:val="00340749"/>
    <w:rsid w:val="0034092F"/>
    <w:rsid w:val="00340C95"/>
    <w:rsid w:val="00341026"/>
    <w:rsid w:val="0034104B"/>
    <w:rsid w:val="003410EE"/>
    <w:rsid w:val="00341332"/>
    <w:rsid w:val="00341485"/>
    <w:rsid w:val="0034162D"/>
    <w:rsid w:val="00341717"/>
    <w:rsid w:val="00341905"/>
    <w:rsid w:val="003419AD"/>
    <w:rsid w:val="00341B74"/>
    <w:rsid w:val="00341C1D"/>
    <w:rsid w:val="003420D2"/>
    <w:rsid w:val="00342207"/>
    <w:rsid w:val="0034235C"/>
    <w:rsid w:val="003423AF"/>
    <w:rsid w:val="00342450"/>
    <w:rsid w:val="003425D6"/>
    <w:rsid w:val="00342A8B"/>
    <w:rsid w:val="00342ABF"/>
    <w:rsid w:val="00342ADA"/>
    <w:rsid w:val="00342CFF"/>
    <w:rsid w:val="00342E8E"/>
    <w:rsid w:val="00342EF1"/>
    <w:rsid w:val="00342FB8"/>
    <w:rsid w:val="0034305D"/>
    <w:rsid w:val="003431F4"/>
    <w:rsid w:val="003434F6"/>
    <w:rsid w:val="00343CDC"/>
    <w:rsid w:val="0034451E"/>
    <w:rsid w:val="00344882"/>
    <w:rsid w:val="00344A0A"/>
    <w:rsid w:val="00344CD5"/>
    <w:rsid w:val="00344F03"/>
    <w:rsid w:val="0034505F"/>
    <w:rsid w:val="00345098"/>
    <w:rsid w:val="003450D1"/>
    <w:rsid w:val="003451ED"/>
    <w:rsid w:val="003452AF"/>
    <w:rsid w:val="0034544E"/>
    <w:rsid w:val="0034548F"/>
    <w:rsid w:val="003454AA"/>
    <w:rsid w:val="003456EB"/>
    <w:rsid w:val="00345797"/>
    <w:rsid w:val="00345B77"/>
    <w:rsid w:val="00345F60"/>
    <w:rsid w:val="003461CB"/>
    <w:rsid w:val="0034637E"/>
    <w:rsid w:val="0034648A"/>
    <w:rsid w:val="003464F3"/>
    <w:rsid w:val="003468B6"/>
    <w:rsid w:val="00346BBD"/>
    <w:rsid w:val="00346DEF"/>
    <w:rsid w:val="00346EFA"/>
    <w:rsid w:val="00346F9F"/>
    <w:rsid w:val="00346FF1"/>
    <w:rsid w:val="00347413"/>
    <w:rsid w:val="00347424"/>
    <w:rsid w:val="00347464"/>
    <w:rsid w:val="00347465"/>
    <w:rsid w:val="00347654"/>
    <w:rsid w:val="00347753"/>
    <w:rsid w:val="00347B7C"/>
    <w:rsid w:val="00347B8C"/>
    <w:rsid w:val="003502B8"/>
    <w:rsid w:val="00350756"/>
    <w:rsid w:val="0035090C"/>
    <w:rsid w:val="00350FE0"/>
    <w:rsid w:val="003511D5"/>
    <w:rsid w:val="00351585"/>
    <w:rsid w:val="003516BB"/>
    <w:rsid w:val="00351900"/>
    <w:rsid w:val="00351A06"/>
    <w:rsid w:val="00351A0E"/>
    <w:rsid w:val="00351B83"/>
    <w:rsid w:val="00351BAE"/>
    <w:rsid w:val="00351BC2"/>
    <w:rsid w:val="00351C5E"/>
    <w:rsid w:val="0035273B"/>
    <w:rsid w:val="00352BA5"/>
    <w:rsid w:val="00352BE2"/>
    <w:rsid w:val="00352CB3"/>
    <w:rsid w:val="0035301D"/>
    <w:rsid w:val="0035304B"/>
    <w:rsid w:val="003533BB"/>
    <w:rsid w:val="00353425"/>
    <w:rsid w:val="003535B9"/>
    <w:rsid w:val="0035360E"/>
    <w:rsid w:val="003537E6"/>
    <w:rsid w:val="00353A9E"/>
    <w:rsid w:val="00353B85"/>
    <w:rsid w:val="00353C47"/>
    <w:rsid w:val="00353C8A"/>
    <w:rsid w:val="00353E71"/>
    <w:rsid w:val="00353E79"/>
    <w:rsid w:val="003540C6"/>
    <w:rsid w:val="003540D1"/>
    <w:rsid w:val="0035412E"/>
    <w:rsid w:val="00354235"/>
    <w:rsid w:val="003543E9"/>
    <w:rsid w:val="003544BB"/>
    <w:rsid w:val="0035462B"/>
    <w:rsid w:val="003547BC"/>
    <w:rsid w:val="003547DE"/>
    <w:rsid w:val="00354A83"/>
    <w:rsid w:val="00354C6A"/>
    <w:rsid w:val="00354D32"/>
    <w:rsid w:val="00354E60"/>
    <w:rsid w:val="00355595"/>
    <w:rsid w:val="003555BE"/>
    <w:rsid w:val="00355671"/>
    <w:rsid w:val="00355683"/>
    <w:rsid w:val="003558D0"/>
    <w:rsid w:val="00355A56"/>
    <w:rsid w:val="00355AD6"/>
    <w:rsid w:val="00355AEC"/>
    <w:rsid w:val="00355B47"/>
    <w:rsid w:val="00355FB4"/>
    <w:rsid w:val="00355FE0"/>
    <w:rsid w:val="00356149"/>
    <w:rsid w:val="00356226"/>
    <w:rsid w:val="00356277"/>
    <w:rsid w:val="003562EE"/>
    <w:rsid w:val="003563D6"/>
    <w:rsid w:val="00356536"/>
    <w:rsid w:val="003567D1"/>
    <w:rsid w:val="003569B3"/>
    <w:rsid w:val="00356CC3"/>
    <w:rsid w:val="00356CF7"/>
    <w:rsid w:val="00356D1F"/>
    <w:rsid w:val="00357001"/>
    <w:rsid w:val="00357702"/>
    <w:rsid w:val="003578B7"/>
    <w:rsid w:val="00357A1E"/>
    <w:rsid w:val="00357A34"/>
    <w:rsid w:val="00357E61"/>
    <w:rsid w:val="00357F95"/>
    <w:rsid w:val="003600DB"/>
    <w:rsid w:val="00360151"/>
    <w:rsid w:val="00360166"/>
    <w:rsid w:val="003604B8"/>
    <w:rsid w:val="003604E5"/>
    <w:rsid w:val="0036059B"/>
    <w:rsid w:val="0036062D"/>
    <w:rsid w:val="003606F8"/>
    <w:rsid w:val="003609C4"/>
    <w:rsid w:val="00360DD3"/>
    <w:rsid w:val="00360E87"/>
    <w:rsid w:val="003613A6"/>
    <w:rsid w:val="00361666"/>
    <w:rsid w:val="003617C3"/>
    <w:rsid w:val="00361A55"/>
    <w:rsid w:val="00361BF7"/>
    <w:rsid w:val="00361F1F"/>
    <w:rsid w:val="0036205E"/>
    <w:rsid w:val="00362591"/>
    <w:rsid w:val="003627E6"/>
    <w:rsid w:val="00362B3D"/>
    <w:rsid w:val="00362C0D"/>
    <w:rsid w:val="00362C64"/>
    <w:rsid w:val="00362C8B"/>
    <w:rsid w:val="00362F36"/>
    <w:rsid w:val="00362FB7"/>
    <w:rsid w:val="0036314D"/>
    <w:rsid w:val="00363167"/>
    <w:rsid w:val="003635D4"/>
    <w:rsid w:val="0036389D"/>
    <w:rsid w:val="00363939"/>
    <w:rsid w:val="00363F8B"/>
    <w:rsid w:val="003640EB"/>
    <w:rsid w:val="003642A0"/>
    <w:rsid w:val="003644C1"/>
    <w:rsid w:val="003644CE"/>
    <w:rsid w:val="003648F6"/>
    <w:rsid w:val="00364908"/>
    <w:rsid w:val="003649E8"/>
    <w:rsid w:val="00364A37"/>
    <w:rsid w:val="00364A41"/>
    <w:rsid w:val="00364AC0"/>
    <w:rsid w:val="00364C43"/>
    <w:rsid w:val="00364CB0"/>
    <w:rsid w:val="00364E84"/>
    <w:rsid w:val="00364F2C"/>
    <w:rsid w:val="00364FD2"/>
    <w:rsid w:val="00365575"/>
    <w:rsid w:val="003656B7"/>
    <w:rsid w:val="00365B5B"/>
    <w:rsid w:val="00365C90"/>
    <w:rsid w:val="00365E7D"/>
    <w:rsid w:val="00366265"/>
    <w:rsid w:val="00366292"/>
    <w:rsid w:val="003667A9"/>
    <w:rsid w:val="00366836"/>
    <w:rsid w:val="00366BC7"/>
    <w:rsid w:val="00366DB7"/>
    <w:rsid w:val="00367197"/>
    <w:rsid w:val="003671DD"/>
    <w:rsid w:val="00367426"/>
    <w:rsid w:val="00367465"/>
    <w:rsid w:val="0036766C"/>
    <w:rsid w:val="00367A99"/>
    <w:rsid w:val="00367D62"/>
    <w:rsid w:val="00367E91"/>
    <w:rsid w:val="00367F4A"/>
    <w:rsid w:val="003700F6"/>
    <w:rsid w:val="00370146"/>
    <w:rsid w:val="0037024C"/>
    <w:rsid w:val="003702E0"/>
    <w:rsid w:val="00370585"/>
    <w:rsid w:val="003706E2"/>
    <w:rsid w:val="00370867"/>
    <w:rsid w:val="0037090F"/>
    <w:rsid w:val="00370C6E"/>
    <w:rsid w:val="00370EA2"/>
    <w:rsid w:val="00371419"/>
    <w:rsid w:val="00371420"/>
    <w:rsid w:val="003715DD"/>
    <w:rsid w:val="003716D4"/>
    <w:rsid w:val="0037191A"/>
    <w:rsid w:val="00371AEB"/>
    <w:rsid w:val="00371BF7"/>
    <w:rsid w:val="00371DBB"/>
    <w:rsid w:val="00371E83"/>
    <w:rsid w:val="00372166"/>
    <w:rsid w:val="003721D2"/>
    <w:rsid w:val="00372587"/>
    <w:rsid w:val="00372A01"/>
    <w:rsid w:val="0037316E"/>
    <w:rsid w:val="003732ED"/>
    <w:rsid w:val="00373421"/>
    <w:rsid w:val="0037361F"/>
    <w:rsid w:val="00373683"/>
    <w:rsid w:val="003736C1"/>
    <w:rsid w:val="00373C92"/>
    <w:rsid w:val="00373CB5"/>
    <w:rsid w:val="00373D0A"/>
    <w:rsid w:val="00373D93"/>
    <w:rsid w:val="00373F50"/>
    <w:rsid w:val="00374DF3"/>
    <w:rsid w:val="00375091"/>
    <w:rsid w:val="00375217"/>
    <w:rsid w:val="003755B5"/>
    <w:rsid w:val="00375A8B"/>
    <w:rsid w:val="00375AD4"/>
    <w:rsid w:val="00375E5E"/>
    <w:rsid w:val="00375F16"/>
    <w:rsid w:val="0037651E"/>
    <w:rsid w:val="003765AA"/>
    <w:rsid w:val="00376E98"/>
    <w:rsid w:val="00376F32"/>
    <w:rsid w:val="003779C2"/>
    <w:rsid w:val="00377D4A"/>
    <w:rsid w:val="00377F85"/>
    <w:rsid w:val="0038014E"/>
    <w:rsid w:val="003801E9"/>
    <w:rsid w:val="00380266"/>
    <w:rsid w:val="003802C1"/>
    <w:rsid w:val="00380804"/>
    <w:rsid w:val="00380868"/>
    <w:rsid w:val="00380A37"/>
    <w:rsid w:val="00380BA2"/>
    <w:rsid w:val="00380C33"/>
    <w:rsid w:val="003810CA"/>
    <w:rsid w:val="00381403"/>
    <w:rsid w:val="0038186E"/>
    <w:rsid w:val="0038194E"/>
    <w:rsid w:val="00381995"/>
    <w:rsid w:val="003819AD"/>
    <w:rsid w:val="00381A0F"/>
    <w:rsid w:val="0038208C"/>
    <w:rsid w:val="00382157"/>
    <w:rsid w:val="003823A3"/>
    <w:rsid w:val="00382511"/>
    <w:rsid w:val="00382594"/>
    <w:rsid w:val="003828C8"/>
    <w:rsid w:val="003828EE"/>
    <w:rsid w:val="00382D4D"/>
    <w:rsid w:val="00382D5A"/>
    <w:rsid w:val="00382F9A"/>
    <w:rsid w:val="0038315F"/>
    <w:rsid w:val="00383253"/>
    <w:rsid w:val="003834EC"/>
    <w:rsid w:val="003835DE"/>
    <w:rsid w:val="0038373F"/>
    <w:rsid w:val="003837CC"/>
    <w:rsid w:val="00383AAC"/>
    <w:rsid w:val="00383AF9"/>
    <w:rsid w:val="00383EBC"/>
    <w:rsid w:val="00383FF8"/>
    <w:rsid w:val="003840A1"/>
    <w:rsid w:val="00384149"/>
    <w:rsid w:val="003841AD"/>
    <w:rsid w:val="003847D2"/>
    <w:rsid w:val="00384B1D"/>
    <w:rsid w:val="00384C1A"/>
    <w:rsid w:val="00384DCB"/>
    <w:rsid w:val="00384E5E"/>
    <w:rsid w:val="00384EF0"/>
    <w:rsid w:val="00384F1E"/>
    <w:rsid w:val="0038548E"/>
    <w:rsid w:val="003854CF"/>
    <w:rsid w:val="00385797"/>
    <w:rsid w:val="003857CC"/>
    <w:rsid w:val="003858D8"/>
    <w:rsid w:val="003859FD"/>
    <w:rsid w:val="00385A11"/>
    <w:rsid w:val="00385A31"/>
    <w:rsid w:val="00385B21"/>
    <w:rsid w:val="00385B58"/>
    <w:rsid w:val="00385BBE"/>
    <w:rsid w:val="00385C72"/>
    <w:rsid w:val="00385E0C"/>
    <w:rsid w:val="003864DB"/>
    <w:rsid w:val="0038657C"/>
    <w:rsid w:val="003868E8"/>
    <w:rsid w:val="00387015"/>
    <w:rsid w:val="0038724D"/>
    <w:rsid w:val="0038749E"/>
    <w:rsid w:val="0038774A"/>
    <w:rsid w:val="003879F8"/>
    <w:rsid w:val="00387A97"/>
    <w:rsid w:val="00387D0F"/>
    <w:rsid w:val="00387DB3"/>
    <w:rsid w:val="003900F2"/>
    <w:rsid w:val="0039090C"/>
    <w:rsid w:val="00390D0B"/>
    <w:rsid w:val="00390FA9"/>
    <w:rsid w:val="00391006"/>
    <w:rsid w:val="003910E4"/>
    <w:rsid w:val="00391A72"/>
    <w:rsid w:val="00391CBC"/>
    <w:rsid w:val="00391F5A"/>
    <w:rsid w:val="00392189"/>
    <w:rsid w:val="003922C1"/>
    <w:rsid w:val="00392369"/>
    <w:rsid w:val="0039260F"/>
    <w:rsid w:val="00392AA0"/>
    <w:rsid w:val="00392DE3"/>
    <w:rsid w:val="00392F99"/>
    <w:rsid w:val="0039308C"/>
    <w:rsid w:val="0039323F"/>
    <w:rsid w:val="003932D5"/>
    <w:rsid w:val="0039333C"/>
    <w:rsid w:val="00393386"/>
    <w:rsid w:val="003933FF"/>
    <w:rsid w:val="00393592"/>
    <w:rsid w:val="003935D8"/>
    <w:rsid w:val="00393608"/>
    <w:rsid w:val="0039372C"/>
    <w:rsid w:val="0039376E"/>
    <w:rsid w:val="00393ABB"/>
    <w:rsid w:val="00393B47"/>
    <w:rsid w:val="00393D19"/>
    <w:rsid w:val="00393D2E"/>
    <w:rsid w:val="00393D9A"/>
    <w:rsid w:val="00394155"/>
    <w:rsid w:val="00394463"/>
    <w:rsid w:val="003944DC"/>
    <w:rsid w:val="003944E5"/>
    <w:rsid w:val="0039455D"/>
    <w:rsid w:val="003947A0"/>
    <w:rsid w:val="00394931"/>
    <w:rsid w:val="00394AEB"/>
    <w:rsid w:val="00394BBE"/>
    <w:rsid w:val="00394D3C"/>
    <w:rsid w:val="00394F5A"/>
    <w:rsid w:val="00395322"/>
    <w:rsid w:val="003953AB"/>
    <w:rsid w:val="00395558"/>
    <w:rsid w:val="00395587"/>
    <w:rsid w:val="0039562A"/>
    <w:rsid w:val="00395742"/>
    <w:rsid w:val="00395BAE"/>
    <w:rsid w:val="00395D30"/>
    <w:rsid w:val="00395D49"/>
    <w:rsid w:val="00395DF1"/>
    <w:rsid w:val="00395F39"/>
    <w:rsid w:val="0039624D"/>
    <w:rsid w:val="00396977"/>
    <w:rsid w:val="00396ACB"/>
    <w:rsid w:val="00396B81"/>
    <w:rsid w:val="00396C23"/>
    <w:rsid w:val="00396DB4"/>
    <w:rsid w:val="00396FD7"/>
    <w:rsid w:val="003972AB"/>
    <w:rsid w:val="0039738C"/>
    <w:rsid w:val="003976E9"/>
    <w:rsid w:val="0039793F"/>
    <w:rsid w:val="00397A17"/>
    <w:rsid w:val="00397A1F"/>
    <w:rsid w:val="00397A42"/>
    <w:rsid w:val="00397B03"/>
    <w:rsid w:val="00397CAC"/>
    <w:rsid w:val="003A00F0"/>
    <w:rsid w:val="003A0259"/>
    <w:rsid w:val="003A05FC"/>
    <w:rsid w:val="003A06E3"/>
    <w:rsid w:val="003A073C"/>
    <w:rsid w:val="003A0AD8"/>
    <w:rsid w:val="003A0C49"/>
    <w:rsid w:val="003A0C5E"/>
    <w:rsid w:val="003A0D9D"/>
    <w:rsid w:val="003A10DB"/>
    <w:rsid w:val="003A13D7"/>
    <w:rsid w:val="003A13F8"/>
    <w:rsid w:val="003A1452"/>
    <w:rsid w:val="003A15E8"/>
    <w:rsid w:val="003A1C09"/>
    <w:rsid w:val="003A1CA5"/>
    <w:rsid w:val="003A212D"/>
    <w:rsid w:val="003A23DA"/>
    <w:rsid w:val="003A245B"/>
    <w:rsid w:val="003A27DA"/>
    <w:rsid w:val="003A2868"/>
    <w:rsid w:val="003A28F5"/>
    <w:rsid w:val="003A291A"/>
    <w:rsid w:val="003A2E05"/>
    <w:rsid w:val="003A2EEE"/>
    <w:rsid w:val="003A305D"/>
    <w:rsid w:val="003A3226"/>
    <w:rsid w:val="003A32A1"/>
    <w:rsid w:val="003A348F"/>
    <w:rsid w:val="003A349E"/>
    <w:rsid w:val="003A3611"/>
    <w:rsid w:val="003A371E"/>
    <w:rsid w:val="003A3BDD"/>
    <w:rsid w:val="003A3CBE"/>
    <w:rsid w:val="003A3DB0"/>
    <w:rsid w:val="003A404B"/>
    <w:rsid w:val="003A410F"/>
    <w:rsid w:val="003A41FC"/>
    <w:rsid w:val="003A4413"/>
    <w:rsid w:val="003A443F"/>
    <w:rsid w:val="003A482D"/>
    <w:rsid w:val="003A4912"/>
    <w:rsid w:val="003A4924"/>
    <w:rsid w:val="003A4AB8"/>
    <w:rsid w:val="003A51B1"/>
    <w:rsid w:val="003A54CF"/>
    <w:rsid w:val="003A5506"/>
    <w:rsid w:val="003A554C"/>
    <w:rsid w:val="003A5612"/>
    <w:rsid w:val="003A5657"/>
    <w:rsid w:val="003A56F1"/>
    <w:rsid w:val="003A5777"/>
    <w:rsid w:val="003A60F9"/>
    <w:rsid w:val="003A6406"/>
    <w:rsid w:val="003A65C3"/>
    <w:rsid w:val="003A65FA"/>
    <w:rsid w:val="003A6887"/>
    <w:rsid w:val="003A6EED"/>
    <w:rsid w:val="003A6F65"/>
    <w:rsid w:val="003A707E"/>
    <w:rsid w:val="003A71ED"/>
    <w:rsid w:val="003A7224"/>
    <w:rsid w:val="003A73CD"/>
    <w:rsid w:val="003A73DF"/>
    <w:rsid w:val="003A7456"/>
    <w:rsid w:val="003A75E1"/>
    <w:rsid w:val="003A796D"/>
    <w:rsid w:val="003B0064"/>
    <w:rsid w:val="003B0242"/>
    <w:rsid w:val="003B04F8"/>
    <w:rsid w:val="003B051D"/>
    <w:rsid w:val="003B06EB"/>
    <w:rsid w:val="003B0759"/>
    <w:rsid w:val="003B077A"/>
    <w:rsid w:val="003B08CE"/>
    <w:rsid w:val="003B0A1F"/>
    <w:rsid w:val="003B0B61"/>
    <w:rsid w:val="003B0ED4"/>
    <w:rsid w:val="003B0F0C"/>
    <w:rsid w:val="003B0F6F"/>
    <w:rsid w:val="003B1F2D"/>
    <w:rsid w:val="003B20CA"/>
    <w:rsid w:val="003B21B0"/>
    <w:rsid w:val="003B2730"/>
    <w:rsid w:val="003B279A"/>
    <w:rsid w:val="003B27D5"/>
    <w:rsid w:val="003B2957"/>
    <w:rsid w:val="003B2AB6"/>
    <w:rsid w:val="003B2F11"/>
    <w:rsid w:val="003B3343"/>
    <w:rsid w:val="003B37D6"/>
    <w:rsid w:val="003B3913"/>
    <w:rsid w:val="003B3B32"/>
    <w:rsid w:val="003B3FBC"/>
    <w:rsid w:val="003B447A"/>
    <w:rsid w:val="003B4A6B"/>
    <w:rsid w:val="003B4B06"/>
    <w:rsid w:val="003B4C26"/>
    <w:rsid w:val="003B4E7A"/>
    <w:rsid w:val="003B4F2E"/>
    <w:rsid w:val="003B5089"/>
    <w:rsid w:val="003B5308"/>
    <w:rsid w:val="003B53E2"/>
    <w:rsid w:val="003B565B"/>
    <w:rsid w:val="003B578D"/>
    <w:rsid w:val="003B5CAC"/>
    <w:rsid w:val="003B5DAE"/>
    <w:rsid w:val="003B6057"/>
    <w:rsid w:val="003B61BC"/>
    <w:rsid w:val="003B6240"/>
    <w:rsid w:val="003B6366"/>
    <w:rsid w:val="003B665C"/>
    <w:rsid w:val="003B6786"/>
    <w:rsid w:val="003B6870"/>
    <w:rsid w:val="003B6930"/>
    <w:rsid w:val="003B6974"/>
    <w:rsid w:val="003B6B61"/>
    <w:rsid w:val="003B6BCE"/>
    <w:rsid w:val="003B6C99"/>
    <w:rsid w:val="003B6CD3"/>
    <w:rsid w:val="003B6D99"/>
    <w:rsid w:val="003B705A"/>
    <w:rsid w:val="003B717F"/>
    <w:rsid w:val="003B7487"/>
    <w:rsid w:val="003B7B81"/>
    <w:rsid w:val="003B7B9F"/>
    <w:rsid w:val="003B7D60"/>
    <w:rsid w:val="003B7ED9"/>
    <w:rsid w:val="003B7FFE"/>
    <w:rsid w:val="003C021B"/>
    <w:rsid w:val="003C0307"/>
    <w:rsid w:val="003C06F0"/>
    <w:rsid w:val="003C0CED"/>
    <w:rsid w:val="003C0FA5"/>
    <w:rsid w:val="003C10D0"/>
    <w:rsid w:val="003C1257"/>
    <w:rsid w:val="003C1475"/>
    <w:rsid w:val="003C15B3"/>
    <w:rsid w:val="003C174E"/>
    <w:rsid w:val="003C19C4"/>
    <w:rsid w:val="003C1A49"/>
    <w:rsid w:val="003C1A97"/>
    <w:rsid w:val="003C1BCB"/>
    <w:rsid w:val="003C1E3B"/>
    <w:rsid w:val="003C1EEB"/>
    <w:rsid w:val="003C221B"/>
    <w:rsid w:val="003C250A"/>
    <w:rsid w:val="003C2613"/>
    <w:rsid w:val="003C26FC"/>
    <w:rsid w:val="003C2A80"/>
    <w:rsid w:val="003C2AC6"/>
    <w:rsid w:val="003C2CC5"/>
    <w:rsid w:val="003C2EB1"/>
    <w:rsid w:val="003C2ECF"/>
    <w:rsid w:val="003C2FF7"/>
    <w:rsid w:val="003C3308"/>
    <w:rsid w:val="003C3655"/>
    <w:rsid w:val="003C39D5"/>
    <w:rsid w:val="003C3D79"/>
    <w:rsid w:val="003C3E20"/>
    <w:rsid w:val="003C4255"/>
    <w:rsid w:val="003C4267"/>
    <w:rsid w:val="003C46D0"/>
    <w:rsid w:val="003C4B3A"/>
    <w:rsid w:val="003C4D2D"/>
    <w:rsid w:val="003C4E36"/>
    <w:rsid w:val="003C52FD"/>
    <w:rsid w:val="003C54A2"/>
    <w:rsid w:val="003C5532"/>
    <w:rsid w:val="003C5624"/>
    <w:rsid w:val="003C59CB"/>
    <w:rsid w:val="003C5EAE"/>
    <w:rsid w:val="003C62B8"/>
    <w:rsid w:val="003C69A4"/>
    <w:rsid w:val="003C7131"/>
    <w:rsid w:val="003C7142"/>
    <w:rsid w:val="003C73F0"/>
    <w:rsid w:val="003C75E3"/>
    <w:rsid w:val="003C76AA"/>
    <w:rsid w:val="003C772A"/>
    <w:rsid w:val="003C773E"/>
    <w:rsid w:val="003C77E5"/>
    <w:rsid w:val="003C7A53"/>
    <w:rsid w:val="003D00A3"/>
    <w:rsid w:val="003D00FE"/>
    <w:rsid w:val="003D0312"/>
    <w:rsid w:val="003D046B"/>
    <w:rsid w:val="003D04DE"/>
    <w:rsid w:val="003D0738"/>
    <w:rsid w:val="003D0C09"/>
    <w:rsid w:val="003D0DF7"/>
    <w:rsid w:val="003D0E8D"/>
    <w:rsid w:val="003D0F73"/>
    <w:rsid w:val="003D11D9"/>
    <w:rsid w:val="003D1239"/>
    <w:rsid w:val="003D130A"/>
    <w:rsid w:val="003D1983"/>
    <w:rsid w:val="003D1AE0"/>
    <w:rsid w:val="003D1BB8"/>
    <w:rsid w:val="003D1E98"/>
    <w:rsid w:val="003D1F0D"/>
    <w:rsid w:val="003D1FF9"/>
    <w:rsid w:val="003D2295"/>
    <w:rsid w:val="003D2706"/>
    <w:rsid w:val="003D29F1"/>
    <w:rsid w:val="003D2AF5"/>
    <w:rsid w:val="003D2B83"/>
    <w:rsid w:val="003D331C"/>
    <w:rsid w:val="003D34F2"/>
    <w:rsid w:val="003D355E"/>
    <w:rsid w:val="003D3808"/>
    <w:rsid w:val="003D397A"/>
    <w:rsid w:val="003D3A5F"/>
    <w:rsid w:val="003D3B98"/>
    <w:rsid w:val="003D3CC1"/>
    <w:rsid w:val="003D3D4E"/>
    <w:rsid w:val="003D3D80"/>
    <w:rsid w:val="003D3E77"/>
    <w:rsid w:val="003D3E7A"/>
    <w:rsid w:val="003D3ED4"/>
    <w:rsid w:val="003D3F47"/>
    <w:rsid w:val="003D3F51"/>
    <w:rsid w:val="003D41C5"/>
    <w:rsid w:val="003D41F8"/>
    <w:rsid w:val="003D44CD"/>
    <w:rsid w:val="003D4590"/>
    <w:rsid w:val="003D483D"/>
    <w:rsid w:val="003D4DF7"/>
    <w:rsid w:val="003D5171"/>
    <w:rsid w:val="003D5661"/>
    <w:rsid w:val="003D5696"/>
    <w:rsid w:val="003D56A3"/>
    <w:rsid w:val="003D5AB5"/>
    <w:rsid w:val="003D5C06"/>
    <w:rsid w:val="003D5C17"/>
    <w:rsid w:val="003D5D13"/>
    <w:rsid w:val="003D5F36"/>
    <w:rsid w:val="003D5F3E"/>
    <w:rsid w:val="003D627A"/>
    <w:rsid w:val="003D6294"/>
    <w:rsid w:val="003D6295"/>
    <w:rsid w:val="003D6400"/>
    <w:rsid w:val="003D6B9C"/>
    <w:rsid w:val="003D6EEE"/>
    <w:rsid w:val="003D7001"/>
    <w:rsid w:val="003D7029"/>
    <w:rsid w:val="003D70A5"/>
    <w:rsid w:val="003D78A5"/>
    <w:rsid w:val="003D7951"/>
    <w:rsid w:val="003D7977"/>
    <w:rsid w:val="003D7A4B"/>
    <w:rsid w:val="003D7F0D"/>
    <w:rsid w:val="003D7FFC"/>
    <w:rsid w:val="003E01CF"/>
    <w:rsid w:val="003E02A8"/>
    <w:rsid w:val="003E0599"/>
    <w:rsid w:val="003E097B"/>
    <w:rsid w:val="003E0F91"/>
    <w:rsid w:val="003E0F96"/>
    <w:rsid w:val="003E11B7"/>
    <w:rsid w:val="003E13A7"/>
    <w:rsid w:val="003E140A"/>
    <w:rsid w:val="003E16DA"/>
    <w:rsid w:val="003E19E7"/>
    <w:rsid w:val="003E1C3E"/>
    <w:rsid w:val="003E1D14"/>
    <w:rsid w:val="003E1D56"/>
    <w:rsid w:val="003E1EC3"/>
    <w:rsid w:val="003E1F6C"/>
    <w:rsid w:val="003E265A"/>
    <w:rsid w:val="003E2D6C"/>
    <w:rsid w:val="003E3044"/>
    <w:rsid w:val="003E345B"/>
    <w:rsid w:val="003E35B2"/>
    <w:rsid w:val="003E366C"/>
    <w:rsid w:val="003E374F"/>
    <w:rsid w:val="003E37A8"/>
    <w:rsid w:val="003E3A8A"/>
    <w:rsid w:val="003E3B33"/>
    <w:rsid w:val="003E3B97"/>
    <w:rsid w:val="003E3C36"/>
    <w:rsid w:val="003E3C5E"/>
    <w:rsid w:val="003E3D17"/>
    <w:rsid w:val="003E3E82"/>
    <w:rsid w:val="003E3F03"/>
    <w:rsid w:val="003E40D8"/>
    <w:rsid w:val="003E42D3"/>
    <w:rsid w:val="003E43A0"/>
    <w:rsid w:val="003E4496"/>
    <w:rsid w:val="003E44B2"/>
    <w:rsid w:val="003E471F"/>
    <w:rsid w:val="003E4F17"/>
    <w:rsid w:val="003E5504"/>
    <w:rsid w:val="003E55F8"/>
    <w:rsid w:val="003E5762"/>
    <w:rsid w:val="003E5840"/>
    <w:rsid w:val="003E5844"/>
    <w:rsid w:val="003E58DF"/>
    <w:rsid w:val="003E59BA"/>
    <w:rsid w:val="003E59DF"/>
    <w:rsid w:val="003E5BAA"/>
    <w:rsid w:val="003E5D42"/>
    <w:rsid w:val="003E5D51"/>
    <w:rsid w:val="003E5E1E"/>
    <w:rsid w:val="003E6069"/>
    <w:rsid w:val="003E6119"/>
    <w:rsid w:val="003E61E2"/>
    <w:rsid w:val="003E6211"/>
    <w:rsid w:val="003E62CA"/>
    <w:rsid w:val="003E635A"/>
    <w:rsid w:val="003E6384"/>
    <w:rsid w:val="003E67C8"/>
    <w:rsid w:val="003E6E3A"/>
    <w:rsid w:val="003E6E66"/>
    <w:rsid w:val="003E6F8B"/>
    <w:rsid w:val="003E72EB"/>
    <w:rsid w:val="003E75B3"/>
    <w:rsid w:val="003E7765"/>
    <w:rsid w:val="003E7885"/>
    <w:rsid w:val="003E7D11"/>
    <w:rsid w:val="003E7E2E"/>
    <w:rsid w:val="003E7EFD"/>
    <w:rsid w:val="003F0092"/>
    <w:rsid w:val="003F03DD"/>
    <w:rsid w:val="003F08AF"/>
    <w:rsid w:val="003F0DD9"/>
    <w:rsid w:val="003F0DDC"/>
    <w:rsid w:val="003F0F2F"/>
    <w:rsid w:val="003F0F7F"/>
    <w:rsid w:val="003F10D4"/>
    <w:rsid w:val="003F11FD"/>
    <w:rsid w:val="003F1285"/>
    <w:rsid w:val="003F16B0"/>
    <w:rsid w:val="003F1963"/>
    <w:rsid w:val="003F1B9B"/>
    <w:rsid w:val="003F1BED"/>
    <w:rsid w:val="003F203C"/>
    <w:rsid w:val="003F240B"/>
    <w:rsid w:val="003F261E"/>
    <w:rsid w:val="003F29D8"/>
    <w:rsid w:val="003F2A6B"/>
    <w:rsid w:val="003F2C57"/>
    <w:rsid w:val="003F2EB8"/>
    <w:rsid w:val="003F3258"/>
    <w:rsid w:val="003F333C"/>
    <w:rsid w:val="003F345C"/>
    <w:rsid w:val="003F3894"/>
    <w:rsid w:val="003F3B91"/>
    <w:rsid w:val="003F3F70"/>
    <w:rsid w:val="003F40FC"/>
    <w:rsid w:val="003F4446"/>
    <w:rsid w:val="003F4505"/>
    <w:rsid w:val="003F455A"/>
    <w:rsid w:val="003F462D"/>
    <w:rsid w:val="003F466E"/>
    <w:rsid w:val="003F47A6"/>
    <w:rsid w:val="003F4D2B"/>
    <w:rsid w:val="003F508B"/>
    <w:rsid w:val="003F54AE"/>
    <w:rsid w:val="003F569B"/>
    <w:rsid w:val="003F59C3"/>
    <w:rsid w:val="003F5C41"/>
    <w:rsid w:val="003F5F3A"/>
    <w:rsid w:val="003F5F9E"/>
    <w:rsid w:val="003F618D"/>
    <w:rsid w:val="003F628F"/>
    <w:rsid w:val="003F66F3"/>
    <w:rsid w:val="003F6724"/>
    <w:rsid w:val="003F67F0"/>
    <w:rsid w:val="003F6A3E"/>
    <w:rsid w:val="003F6C51"/>
    <w:rsid w:val="003F72CD"/>
    <w:rsid w:val="003F730E"/>
    <w:rsid w:val="003F7496"/>
    <w:rsid w:val="003F7502"/>
    <w:rsid w:val="003F76AA"/>
    <w:rsid w:val="003F786F"/>
    <w:rsid w:val="003F7C36"/>
    <w:rsid w:val="003F7DD2"/>
    <w:rsid w:val="003F7F4A"/>
    <w:rsid w:val="003F7FD2"/>
    <w:rsid w:val="003F7FE9"/>
    <w:rsid w:val="0040017D"/>
    <w:rsid w:val="00400343"/>
    <w:rsid w:val="004007B4"/>
    <w:rsid w:val="004007D3"/>
    <w:rsid w:val="004008A7"/>
    <w:rsid w:val="0040104F"/>
    <w:rsid w:val="00401647"/>
    <w:rsid w:val="00401717"/>
    <w:rsid w:val="00401767"/>
    <w:rsid w:val="00401E4B"/>
    <w:rsid w:val="00401F9E"/>
    <w:rsid w:val="00402287"/>
    <w:rsid w:val="0040242A"/>
    <w:rsid w:val="004024A4"/>
    <w:rsid w:val="00402505"/>
    <w:rsid w:val="00402F26"/>
    <w:rsid w:val="00403050"/>
    <w:rsid w:val="0040324B"/>
    <w:rsid w:val="0040355B"/>
    <w:rsid w:val="004035AE"/>
    <w:rsid w:val="00403642"/>
    <w:rsid w:val="00403749"/>
    <w:rsid w:val="00403E08"/>
    <w:rsid w:val="00404074"/>
    <w:rsid w:val="004041D6"/>
    <w:rsid w:val="00404C70"/>
    <w:rsid w:val="00404EF6"/>
    <w:rsid w:val="00404F4F"/>
    <w:rsid w:val="0040505A"/>
    <w:rsid w:val="00405189"/>
    <w:rsid w:val="004054C1"/>
    <w:rsid w:val="00405865"/>
    <w:rsid w:val="004059FF"/>
    <w:rsid w:val="00405AE8"/>
    <w:rsid w:val="00405B93"/>
    <w:rsid w:val="00405C50"/>
    <w:rsid w:val="00405DC3"/>
    <w:rsid w:val="00405E25"/>
    <w:rsid w:val="00406069"/>
    <w:rsid w:val="00406131"/>
    <w:rsid w:val="00406222"/>
    <w:rsid w:val="004067AC"/>
    <w:rsid w:val="0040692C"/>
    <w:rsid w:val="00406B70"/>
    <w:rsid w:val="00406CD9"/>
    <w:rsid w:val="00406DC0"/>
    <w:rsid w:val="00406DEE"/>
    <w:rsid w:val="00406E5C"/>
    <w:rsid w:val="004070CF"/>
    <w:rsid w:val="00407364"/>
    <w:rsid w:val="00407596"/>
    <w:rsid w:val="004075EC"/>
    <w:rsid w:val="00407AF2"/>
    <w:rsid w:val="00407C6E"/>
    <w:rsid w:val="00407EA9"/>
    <w:rsid w:val="00410292"/>
    <w:rsid w:val="00410940"/>
    <w:rsid w:val="00410BAB"/>
    <w:rsid w:val="00410E92"/>
    <w:rsid w:val="00411031"/>
    <w:rsid w:val="0041118F"/>
    <w:rsid w:val="004113F2"/>
    <w:rsid w:val="004113F9"/>
    <w:rsid w:val="0041151F"/>
    <w:rsid w:val="0041152F"/>
    <w:rsid w:val="00411841"/>
    <w:rsid w:val="00411957"/>
    <w:rsid w:val="004120B8"/>
    <w:rsid w:val="00412182"/>
    <w:rsid w:val="0041242D"/>
    <w:rsid w:val="004124FF"/>
    <w:rsid w:val="00412598"/>
    <w:rsid w:val="004128D0"/>
    <w:rsid w:val="004128D2"/>
    <w:rsid w:val="00412A81"/>
    <w:rsid w:val="00412CE1"/>
    <w:rsid w:val="00412F78"/>
    <w:rsid w:val="00413190"/>
    <w:rsid w:val="004131C5"/>
    <w:rsid w:val="0041335C"/>
    <w:rsid w:val="00413A35"/>
    <w:rsid w:val="00413B89"/>
    <w:rsid w:val="00413B9C"/>
    <w:rsid w:val="00413D78"/>
    <w:rsid w:val="0041466E"/>
    <w:rsid w:val="00414695"/>
    <w:rsid w:val="00414944"/>
    <w:rsid w:val="00414AA6"/>
    <w:rsid w:val="00414C84"/>
    <w:rsid w:val="00414E38"/>
    <w:rsid w:val="004150BC"/>
    <w:rsid w:val="004152CC"/>
    <w:rsid w:val="00415533"/>
    <w:rsid w:val="0041561E"/>
    <w:rsid w:val="00415754"/>
    <w:rsid w:val="004157A6"/>
    <w:rsid w:val="00415819"/>
    <w:rsid w:val="00415935"/>
    <w:rsid w:val="00415B09"/>
    <w:rsid w:val="00415BEC"/>
    <w:rsid w:val="00415CAF"/>
    <w:rsid w:val="00415F67"/>
    <w:rsid w:val="0041623B"/>
    <w:rsid w:val="0041635D"/>
    <w:rsid w:val="0041648C"/>
    <w:rsid w:val="00416490"/>
    <w:rsid w:val="004167DD"/>
    <w:rsid w:val="004167EE"/>
    <w:rsid w:val="004169A7"/>
    <w:rsid w:val="00416BD8"/>
    <w:rsid w:val="00416D60"/>
    <w:rsid w:val="00416F61"/>
    <w:rsid w:val="00416FD9"/>
    <w:rsid w:val="004172FA"/>
    <w:rsid w:val="004173B2"/>
    <w:rsid w:val="0041757C"/>
    <w:rsid w:val="00417811"/>
    <w:rsid w:val="00417833"/>
    <w:rsid w:val="00417A92"/>
    <w:rsid w:val="00417ADC"/>
    <w:rsid w:val="00417D79"/>
    <w:rsid w:val="00417D80"/>
    <w:rsid w:val="004201A0"/>
    <w:rsid w:val="004203F1"/>
    <w:rsid w:val="00420A9A"/>
    <w:rsid w:val="00420BE5"/>
    <w:rsid w:val="00420CB1"/>
    <w:rsid w:val="00420DE2"/>
    <w:rsid w:val="004213EE"/>
    <w:rsid w:val="00421594"/>
    <w:rsid w:val="004217A7"/>
    <w:rsid w:val="00421C26"/>
    <w:rsid w:val="00421C37"/>
    <w:rsid w:val="00421E72"/>
    <w:rsid w:val="00421EEC"/>
    <w:rsid w:val="00421F46"/>
    <w:rsid w:val="0042258A"/>
    <w:rsid w:val="0042261B"/>
    <w:rsid w:val="00422AAA"/>
    <w:rsid w:val="00422FD5"/>
    <w:rsid w:val="00423176"/>
    <w:rsid w:val="004233F0"/>
    <w:rsid w:val="0042355C"/>
    <w:rsid w:val="00423C9A"/>
    <w:rsid w:val="00424061"/>
    <w:rsid w:val="00424552"/>
    <w:rsid w:val="00424926"/>
    <w:rsid w:val="00424AAE"/>
    <w:rsid w:val="00424ABB"/>
    <w:rsid w:val="00424FBA"/>
    <w:rsid w:val="0042501C"/>
    <w:rsid w:val="00425B37"/>
    <w:rsid w:val="00425CB4"/>
    <w:rsid w:val="00425D10"/>
    <w:rsid w:val="00425D25"/>
    <w:rsid w:val="00425DBB"/>
    <w:rsid w:val="00425E6E"/>
    <w:rsid w:val="00426266"/>
    <w:rsid w:val="00426366"/>
    <w:rsid w:val="004266BB"/>
    <w:rsid w:val="004269B5"/>
    <w:rsid w:val="004269CB"/>
    <w:rsid w:val="00426BDB"/>
    <w:rsid w:val="00426C4B"/>
    <w:rsid w:val="00426DAE"/>
    <w:rsid w:val="00426F01"/>
    <w:rsid w:val="0042703F"/>
    <w:rsid w:val="004273FC"/>
    <w:rsid w:val="004275E3"/>
    <w:rsid w:val="0042777C"/>
    <w:rsid w:val="004279DC"/>
    <w:rsid w:val="00427A3C"/>
    <w:rsid w:val="00427CE7"/>
    <w:rsid w:val="00427D1E"/>
    <w:rsid w:val="004304E0"/>
    <w:rsid w:val="0043077F"/>
    <w:rsid w:val="00430837"/>
    <w:rsid w:val="00430948"/>
    <w:rsid w:val="004309B9"/>
    <w:rsid w:val="004309F7"/>
    <w:rsid w:val="00430B38"/>
    <w:rsid w:val="00430CA5"/>
    <w:rsid w:val="00430ECF"/>
    <w:rsid w:val="004315F6"/>
    <w:rsid w:val="00431786"/>
    <w:rsid w:val="00431E60"/>
    <w:rsid w:val="0043229B"/>
    <w:rsid w:val="00432696"/>
    <w:rsid w:val="0043272C"/>
    <w:rsid w:val="0043295C"/>
    <w:rsid w:val="004329A0"/>
    <w:rsid w:val="00432B64"/>
    <w:rsid w:val="00432D5C"/>
    <w:rsid w:val="004336EA"/>
    <w:rsid w:val="00433883"/>
    <w:rsid w:val="00433CA8"/>
    <w:rsid w:val="00433F6E"/>
    <w:rsid w:val="00433F80"/>
    <w:rsid w:val="0043425C"/>
    <w:rsid w:val="0043425D"/>
    <w:rsid w:val="0043438E"/>
    <w:rsid w:val="00434522"/>
    <w:rsid w:val="00434729"/>
    <w:rsid w:val="00434B38"/>
    <w:rsid w:val="00435198"/>
    <w:rsid w:val="00435326"/>
    <w:rsid w:val="00435435"/>
    <w:rsid w:val="00435909"/>
    <w:rsid w:val="00435ADB"/>
    <w:rsid w:val="00435D20"/>
    <w:rsid w:val="00436475"/>
    <w:rsid w:val="00436734"/>
    <w:rsid w:val="00436BFA"/>
    <w:rsid w:val="00436E07"/>
    <w:rsid w:val="00436F2A"/>
    <w:rsid w:val="004375C8"/>
    <w:rsid w:val="0043775C"/>
    <w:rsid w:val="004377CF"/>
    <w:rsid w:val="004379A5"/>
    <w:rsid w:val="00437BF8"/>
    <w:rsid w:val="004403EA"/>
    <w:rsid w:val="00440633"/>
    <w:rsid w:val="004409D4"/>
    <w:rsid w:val="00440B6D"/>
    <w:rsid w:val="00440D8E"/>
    <w:rsid w:val="00440E52"/>
    <w:rsid w:val="00440E58"/>
    <w:rsid w:val="004411E7"/>
    <w:rsid w:val="00441207"/>
    <w:rsid w:val="004418F5"/>
    <w:rsid w:val="004418F8"/>
    <w:rsid w:val="00441992"/>
    <w:rsid w:val="00441AB7"/>
    <w:rsid w:val="00441DE7"/>
    <w:rsid w:val="00441E14"/>
    <w:rsid w:val="00441FFA"/>
    <w:rsid w:val="0044205C"/>
    <w:rsid w:val="00442198"/>
    <w:rsid w:val="004421A7"/>
    <w:rsid w:val="004423EB"/>
    <w:rsid w:val="004429D1"/>
    <w:rsid w:val="00442A41"/>
    <w:rsid w:val="00442B75"/>
    <w:rsid w:val="00442F27"/>
    <w:rsid w:val="00442F3C"/>
    <w:rsid w:val="0044313F"/>
    <w:rsid w:val="004431AB"/>
    <w:rsid w:val="0044340A"/>
    <w:rsid w:val="00443AEF"/>
    <w:rsid w:val="00443B10"/>
    <w:rsid w:val="004440F6"/>
    <w:rsid w:val="00444234"/>
    <w:rsid w:val="00444810"/>
    <w:rsid w:val="00444BCB"/>
    <w:rsid w:val="0044529C"/>
    <w:rsid w:val="004459D6"/>
    <w:rsid w:val="00445ACE"/>
    <w:rsid w:val="00445BA4"/>
    <w:rsid w:val="00445C7A"/>
    <w:rsid w:val="0044616E"/>
    <w:rsid w:val="004465CA"/>
    <w:rsid w:val="004469B8"/>
    <w:rsid w:val="00446BCB"/>
    <w:rsid w:val="00446BFC"/>
    <w:rsid w:val="00446D19"/>
    <w:rsid w:val="00446E18"/>
    <w:rsid w:val="00446F3A"/>
    <w:rsid w:val="0044736A"/>
    <w:rsid w:val="00447A6A"/>
    <w:rsid w:val="00447FDB"/>
    <w:rsid w:val="00450941"/>
    <w:rsid w:val="00450AEC"/>
    <w:rsid w:val="00450C46"/>
    <w:rsid w:val="00450D7E"/>
    <w:rsid w:val="0045100C"/>
    <w:rsid w:val="004513A7"/>
    <w:rsid w:val="00451738"/>
    <w:rsid w:val="00451BA0"/>
    <w:rsid w:val="00451EA0"/>
    <w:rsid w:val="00451FE4"/>
    <w:rsid w:val="004520F6"/>
    <w:rsid w:val="004523B6"/>
    <w:rsid w:val="00452849"/>
    <w:rsid w:val="004528EC"/>
    <w:rsid w:val="00452B41"/>
    <w:rsid w:val="00452D1C"/>
    <w:rsid w:val="0045385A"/>
    <w:rsid w:val="004539A3"/>
    <w:rsid w:val="00453B84"/>
    <w:rsid w:val="00453B9E"/>
    <w:rsid w:val="00453E17"/>
    <w:rsid w:val="004541F9"/>
    <w:rsid w:val="00454333"/>
    <w:rsid w:val="004545EE"/>
    <w:rsid w:val="00454758"/>
    <w:rsid w:val="00454901"/>
    <w:rsid w:val="00454A4B"/>
    <w:rsid w:val="00454E82"/>
    <w:rsid w:val="00454F5E"/>
    <w:rsid w:val="00454FAB"/>
    <w:rsid w:val="004552BE"/>
    <w:rsid w:val="004552CB"/>
    <w:rsid w:val="00455360"/>
    <w:rsid w:val="004553C7"/>
    <w:rsid w:val="0045546C"/>
    <w:rsid w:val="004555D3"/>
    <w:rsid w:val="0045566C"/>
    <w:rsid w:val="004559AB"/>
    <w:rsid w:val="00455AD9"/>
    <w:rsid w:val="00455C6A"/>
    <w:rsid w:val="00455DAC"/>
    <w:rsid w:val="004564B1"/>
    <w:rsid w:val="004566F1"/>
    <w:rsid w:val="00456860"/>
    <w:rsid w:val="0045707A"/>
    <w:rsid w:val="004574C1"/>
    <w:rsid w:val="004577BE"/>
    <w:rsid w:val="00457878"/>
    <w:rsid w:val="004579EC"/>
    <w:rsid w:val="00457A5A"/>
    <w:rsid w:val="00457A66"/>
    <w:rsid w:val="00457A6B"/>
    <w:rsid w:val="00457CB6"/>
    <w:rsid w:val="00457F0A"/>
    <w:rsid w:val="004601A1"/>
    <w:rsid w:val="004603DF"/>
    <w:rsid w:val="004605C9"/>
    <w:rsid w:val="00460633"/>
    <w:rsid w:val="0046073D"/>
    <w:rsid w:val="004607D1"/>
    <w:rsid w:val="00460944"/>
    <w:rsid w:val="00460A61"/>
    <w:rsid w:val="00460E5E"/>
    <w:rsid w:val="00460ED3"/>
    <w:rsid w:val="0046138A"/>
    <w:rsid w:val="004614AC"/>
    <w:rsid w:val="004614B4"/>
    <w:rsid w:val="004614EE"/>
    <w:rsid w:val="0046166C"/>
    <w:rsid w:val="00461713"/>
    <w:rsid w:val="00461A3D"/>
    <w:rsid w:val="00461C76"/>
    <w:rsid w:val="004621BA"/>
    <w:rsid w:val="00462456"/>
    <w:rsid w:val="0046265A"/>
    <w:rsid w:val="00462906"/>
    <w:rsid w:val="00462913"/>
    <w:rsid w:val="0046293F"/>
    <w:rsid w:val="00462AB6"/>
    <w:rsid w:val="00462D66"/>
    <w:rsid w:val="00462FB8"/>
    <w:rsid w:val="0046325F"/>
    <w:rsid w:val="0046328E"/>
    <w:rsid w:val="004635C2"/>
    <w:rsid w:val="00463969"/>
    <w:rsid w:val="00463BD4"/>
    <w:rsid w:val="00463CC0"/>
    <w:rsid w:val="00463D8B"/>
    <w:rsid w:val="00463D90"/>
    <w:rsid w:val="00463DEC"/>
    <w:rsid w:val="0046408F"/>
    <w:rsid w:val="0046414F"/>
    <w:rsid w:val="00464363"/>
    <w:rsid w:val="00464C6E"/>
    <w:rsid w:val="00464D9B"/>
    <w:rsid w:val="0046507C"/>
    <w:rsid w:val="00465263"/>
    <w:rsid w:val="004652CF"/>
    <w:rsid w:val="00465388"/>
    <w:rsid w:val="00465643"/>
    <w:rsid w:val="00465994"/>
    <w:rsid w:val="00465B88"/>
    <w:rsid w:val="00465C09"/>
    <w:rsid w:val="00465EBE"/>
    <w:rsid w:val="004660CD"/>
    <w:rsid w:val="004661A0"/>
    <w:rsid w:val="004661B9"/>
    <w:rsid w:val="004663AC"/>
    <w:rsid w:val="004666C1"/>
    <w:rsid w:val="004667AE"/>
    <w:rsid w:val="0046682D"/>
    <w:rsid w:val="0046691C"/>
    <w:rsid w:val="00466B87"/>
    <w:rsid w:val="00466E0E"/>
    <w:rsid w:val="00466EAB"/>
    <w:rsid w:val="00466F0D"/>
    <w:rsid w:val="00467042"/>
    <w:rsid w:val="00467083"/>
    <w:rsid w:val="0046715F"/>
    <w:rsid w:val="00467518"/>
    <w:rsid w:val="0046768B"/>
    <w:rsid w:val="004676C0"/>
    <w:rsid w:val="0046781E"/>
    <w:rsid w:val="004679A6"/>
    <w:rsid w:val="0047015E"/>
    <w:rsid w:val="00470175"/>
    <w:rsid w:val="00470252"/>
    <w:rsid w:val="00470B34"/>
    <w:rsid w:val="00470E88"/>
    <w:rsid w:val="0047108A"/>
    <w:rsid w:val="00471473"/>
    <w:rsid w:val="004716C0"/>
    <w:rsid w:val="00471842"/>
    <w:rsid w:val="004718B2"/>
    <w:rsid w:val="004718FC"/>
    <w:rsid w:val="00471C0C"/>
    <w:rsid w:val="00471FA9"/>
    <w:rsid w:val="004721A3"/>
    <w:rsid w:val="00472341"/>
    <w:rsid w:val="0047260A"/>
    <w:rsid w:val="00472647"/>
    <w:rsid w:val="004728CA"/>
    <w:rsid w:val="00472936"/>
    <w:rsid w:val="00472AC9"/>
    <w:rsid w:val="00472B15"/>
    <w:rsid w:val="00472C3F"/>
    <w:rsid w:val="00472E8F"/>
    <w:rsid w:val="00472F5A"/>
    <w:rsid w:val="00472F83"/>
    <w:rsid w:val="0047304F"/>
    <w:rsid w:val="004733EA"/>
    <w:rsid w:val="00473494"/>
    <w:rsid w:val="0047368F"/>
    <w:rsid w:val="004739AF"/>
    <w:rsid w:val="00473F0E"/>
    <w:rsid w:val="00473F98"/>
    <w:rsid w:val="00473FB1"/>
    <w:rsid w:val="00474122"/>
    <w:rsid w:val="004741B6"/>
    <w:rsid w:val="004741DA"/>
    <w:rsid w:val="0047441D"/>
    <w:rsid w:val="00474508"/>
    <w:rsid w:val="00474515"/>
    <w:rsid w:val="00474679"/>
    <w:rsid w:val="0047472A"/>
    <w:rsid w:val="00474A0B"/>
    <w:rsid w:val="00474C23"/>
    <w:rsid w:val="00474DCC"/>
    <w:rsid w:val="004752C4"/>
    <w:rsid w:val="004752FB"/>
    <w:rsid w:val="00475405"/>
    <w:rsid w:val="0047547A"/>
    <w:rsid w:val="00475A61"/>
    <w:rsid w:val="00475BF0"/>
    <w:rsid w:val="00475DD9"/>
    <w:rsid w:val="00475F2F"/>
    <w:rsid w:val="004760CE"/>
    <w:rsid w:val="004760F0"/>
    <w:rsid w:val="00476207"/>
    <w:rsid w:val="00476226"/>
    <w:rsid w:val="004764A3"/>
    <w:rsid w:val="004765B0"/>
    <w:rsid w:val="00476DE5"/>
    <w:rsid w:val="00476FD6"/>
    <w:rsid w:val="0047711A"/>
    <w:rsid w:val="00477179"/>
    <w:rsid w:val="004773E0"/>
    <w:rsid w:val="00477A8C"/>
    <w:rsid w:val="00477D44"/>
    <w:rsid w:val="00477DEE"/>
    <w:rsid w:val="00477E3C"/>
    <w:rsid w:val="00480030"/>
    <w:rsid w:val="00480076"/>
    <w:rsid w:val="00480123"/>
    <w:rsid w:val="00480330"/>
    <w:rsid w:val="004805B0"/>
    <w:rsid w:val="00480631"/>
    <w:rsid w:val="004809AA"/>
    <w:rsid w:val="004809BA"/>
    <w:rsid w:val="00480C4F"/>
    <w:rsid w:val="00480D46"/>
    <w:rsid w:val="00481117"/>
    <w:rsid w:val="0048114C"/>
    <w:rsid w:val="00481230"/>
    <w:rsid w:val="0048163F"/>
    <w:rsid w:val="004817CD"/>
    <w:rsid w:val="00481901"/>
    <w:rsid w:val="00481CD5"/>
    <w:rsid w:val="00481ECE"/>
    <w:rsid w:val="00481FA6"/>
    <w:rsid w:val="004820D9"/>
    <w:rsid w:val="00482551"/>
    <w:rsid w:val="00482743"/>
    <w:rsid w:val="004829E8"/>
    <w:rsid w:val="00482AA4"/>
    <w:rsid w:val="00482ABA"/>
    <w:rsid w:val="00482E74"/>
    <w:rsid w:val="00482EF9"/>
    <w:rsid w:val="004836C6"/>
    <w:rsid w:val="00483A51"/>
    <w:rsid w:val="00483DB5"/>
    <w:rsid w:val="00483E9F"/>
    <w:rsid w:val="00483FCA"/>
    <w:rsid w:val="004841D8"/>
    <w:rsid w:val="0048423B"/>
    <w:rsid w:val="00484281"/>
    <w:rsid w:val="00484B39"/>
    <w:rsid w:val="00484BC4"/>
    <w:rsid w:val="00484C51"/>
    <w:rsid w:val="00484DE3"/>
    <w:rsid w:val="00484F98"/>
    <w:rsid w:val="0048526C"/>
    <w:rsid w:val="00485286"/>
    <w:rsid w:val="004852C3"/>
    <w:rsid w:val="0048558C"/>
    <w:rsid w:val="0048566F"/>
    <w:rsid w:val="004857BF"/>
    <w:rsid w:val="00485B3F"/>
    <w:rsid w:val="00485CF8"/>
    <w:rsid w:val="00485DA6"/>
    <w:rsid w:val="00485FEB"/>
    <w:rsid w:val="00486006"/>
    <w:rsid w:val="004863ED"/>
    <w:rsid w:val="004865AE"/>
    <w:rsid w:val="00486877"/>
    <w:rsid w:val="00486963"/>
    <w:rsid w:val="00486A57"/>
    <w:rsid w:val="00486E9B"/>
    <w:rsid w:val="004870B3"/>
    <w:rsid w:val="004870D9"/>
    <w:rsid w:val="00487130"/>
    <w:rsid w:val="004872F9"/>
    <w:rsid w:val="00487354"/>
    <w:rsid w:val="00487646"/>
    <w:rsid w:val="00487684"/>
    <w:rsid w:val="00487A63"/>
    <w:rsid w:val="00487A94"/>
    <w:rsid w:val="00487E2D"/>
    <w:rsid w:val="00490191"/>
    <w:rsid w:val="004901C6"/>
    <w:rsid w:val="004902CB"/>
    <w:rsid w:val="00490A65"/>
    <w:rsid w:val="00490A73"/>
    <w:rsid w:val="00490D0F"/>
    <w:rsid w:val="00490DDF"/>
    <w:rsid w:val="00490F53"/>
    <w:rsid w:val="004911B4"/>
    <w:rsid w:val="00491216"/>
    <w:rsid w:val="00491603"/>
    <w:rsid w:val="0049191B"/>
    <w:rsid w:val="00491C28"/>
    <w:rsid w:val="00491F4F"/>
    <w:rsid w:val="00492213"/>
    <w:rsid w:val="004922DC"/>
    <w:rsid w:val="004926D2"/>
    <w:rsid w:val="004929AE"/>
    <w:rsid w:val="00492A4C"/>
    <w:rsid w:val="00492B06"/>
    <w:rsid w:val="00492CA9"/>
    <w:rsid w:val="00492D41"/>
    <w:rsid w:val="00493048"/>
    <w:rsid w:val="00493505"/>
    <w:rsid w:val="004938FF"/>
    <w:rsid w:val="00493A0F"/>
    <w:rsid w:val="00493ADF"/>
    <w:rsid w:val="00493B42"/>
    <w:rsid w:val="00493DCA"/>
    <w:rsid w:val="00493F69"/>
    <w:rsid w:val="00493F8D"/>
    <w:rsid w:val="00494663"/>
    <w:rsid w:val="00494783"/>
    <w:rsid w:val="004947BD"/>
    <w:rsid w:val="004948C6"/>
    <w:rsid w:val="004949B2"/>
    <w:rsid w:val="00494CDA"/>
    <w:rsid w:val="00494D6A"/>
    <w:rsid w:val="00494ECC"/>
    <w:rsid w:val="004951DC"/>
    <w:rsid w:val="00495410"/>
    <w:rsid w:val="00495441"/>
    <w:rsid w:val="00495A0A"/>
    <w:rsid w:val="00495ACD"/>
    <w:rsid w:val="00495D1F"/>
    <w:rsid w:val="00495EE0"/>
    <w:rsid w:val="00496030"/>
    <w:rsid w:val="00496143"/>
    <w:rsid w:val="00496210"/>
    <w:rsid w:val="00496280"/>
    <w:rsid w:val="0049688F"/>
    <w:rsid w:val="00496A8F"/>
    <w:rsid w:val="00496A9F"/>
    <w:rsid w:val="00496B43"/>
    <w:rsid w:val="00496D01"/>
    <w:rsid w:val="00496E3B"/>
    <w:rsid w:val="00496EE7"/>
    <w:rsid w:val="0049700C"/>
    <w:rsid w:val="00497090"/>
    <w:rsid w:val="0049725C"/>
    <w:rsid w:val="00497317"/>
    <w:rsid w:val="004975F1"/>
    <w:rsid w:val="00497662"/>
    <w:rsid w:val="004978BC"/>
    <w:rsid w:val="0049795B"/>
    <w:rsid w:val="00497985"/>
    <w:rsid w:val="00497DE7"/>
    <w:rsid w:val="00497FBB"/>
    <w:rsid w:val="00497FFB"/>
    <w:rsid w:val="004A008C"/>
    <w:rsid w:val="004A0418"/>
    <w:rsid w:val="004A0686"/>
    <w:rsid w:val="004A07A8"/>
    <w:rsid w:val="004A07FC"/>
    <w:rsid w:val="004A08E0"/>
    <w:rsid w:val="004A0ADE"/>
    <w:rsid w:val="004A0B00"/>
    <w:rsid w:val="004A0DCA"/>
    <w:rsid w:val="004A0E79"/>
    <w:rsid w:val="004A0F76"/>
    <w:rsid w:val="004A1072"/>
    <w:rsid w:val="004A12B7"/>
    <w:rsid w:val="004A152B"/>
    <w:rsid w:val="004A15C8"/>
    <w:rsid w:val="004A190E"/>
    <w:rsid w:val="004A199B"/>
    <w:rsid w:val="004A1AF6"/>
    <w:rsid w:val="004A1B77"/>
    <w:rsid w:val="004A1BD8"/>
    <w:rsid w:val="004A1D77"/>
    <w:rsid w:val="004A1F0B"/>
    <w:rsid w:val="004A20AE"/>
    <w:rsid w:val="004A22B2"/>
    <w:rsid w:val="004A23CA"/>
    <w:rsid w:val="004A2576"/>
    <w:rsid w:val="004A25F8"/>
    <w:rsid w:val="004A2695"/>
    <w:rsid w:val="004A2A78"/>
    <w:rsid w:val="004A3246"/>
    <w:rsid w:val="004A3536"/>
    <w:rsid w:val="004A3603"/>
    <w:rsid w:val="004A39AC"/>
    <w:rsid w:val="004A3BFE"/>
    <w:rsid w:val="004A3CC0"/>
    <w:rsid w:val="004A3F70"/>
    <w:rsid w:val="004A4548"/>
    <w:rsid w:val="004A48A9"/>
    <w:rsid w:val="004A4A34"/>
    <w:rsid w:val="004A5013"/>
    <w:rsid w:val="004A51F4"/>
    <w:rsid w:val="004A5301"/>
    <w:rsid w:val="004A557D"/>
    <w:rsid w:val="004A55BC"/>
    <w:rsid w:val="004A572F"/>
    <w:rsid w:val="004A5A6D"/>
    <w:rsid w:val="004A5CF2"/>
    <w:rsid w:val="004A5ECC"/>
    <w:rsid w:val="004A5FA9"/>
    <w:rsid w:val="004A60E2"/>
    <w:rsid w:val="004A61C7"/>
    <w:rsid w:val="004A624F"/>
    <w:rsid w:val="004A6698"/>
    <w:rsid w:val="004A6CE4"/>
    <w:rsid w:val="004A6E97"/>
    <w:rsid w:val="004A7149"/>
    <w:rsid w:val="004A714D"/>
    <w:rsid w:val="004A766C"/>
    <w:rsid w:val="004A7D54"/>
    <w:rsid w:val="004B003F"/>
    <w:rsid w:val="004B0421"/>
    <w:rsid w:val="004B0470"/>
    <w:rsid w:val="004B050A"/>
    <w:rsid w:val="004B06B4"/>
    <w:rsid w:val="004B0AAC"/>
    <w:rsid w:val="004B0B57"/>
    <w:rsid w:val="004B0BF4"/>
    <w:rsid w:val="004B0E36"/>
    <w:rsid w:val="004B0FAB"/>
    <w:rsid w:val="004B14E8"/>
    <w:rsid w:val="004B1751"/>
    <w:rsid w:val="004B1939"/>
    <w:rsid w:val="004B1B0F"/>
    <w:rsid w:val="004B1CDB"/>
    <w:rsid w:val="004B232F"/>
    <w:rsid w:val="004B2856"/>
    <w:rsid w:val="004B3275"/>
    <w:rsid w:val="004B32BB"/>
    <w:rsid w:val="004B32D3"/>
    <w:rsid w:val="004B3460"/>
    <w:rsid w:val="004B34A8"/>
    <w:rsid w:val="004B34D2"/>
    <w:rsid w:val="004B354F"/>
    <w:rsid w:val="004B359C"/>
    <w:rsid w:val="004B360F"/>
    <w:rsid w:val="004B36F9"/>
    <w:rsid w:val="004B39BF"/>
    <w:rsid w:val="004B3B69"/>
    <w:rsid w:val="004B3B8D"/>
    <w:rsid w:val="004B3C7A"/>
    <w:rsid w:val="004B3CDA"/>
    <w:rsid w:val="004B41F2"/>
    <w:rsid w:val="004B448E"/>
    <w:rsid w:val="004B4591"/>
    <w:rsid w:val="004B45C1"/>
    <w:rsid w:val="004B4852"/>
    <w:rsid w:val="004B4BEC"/>
    <w:rsid w:val="004B4D3A"/>
    <w:rsid w:val="004B4DC0"/>
    <w:rsid w:val="004B4E95"/>
    <w:rsid w:val="004B5558"/>
    <w:rsid w:val="004B56AD"/>
    <w:rsid w:val="004B57EF"/>
    <w:rsid w:val="004B5881"/>
    <w:rsid w:val="004B5E13"/>
    <w:rsid w:val="004B5E59"/>
    <w:rsid w:val="004B617B"/>
    <w:rsid w:val="004B651C"/>
    <w:rsid w:val="004B6643"/>
    <w:rsid w:val="004B6BFF"/>
    <w:rsid w:val="004B6E79"/>
    <w:rsid w:val="004B6E8A"/>
    <w:rsid w:val="004B6F82"/>
    <w:rsid w:val="004B747B"/>
    <w:rsid w:val="004B7608"/>
    <w:rsid w:val="004B7782"/>
    <w:rsid w:val="004B7F7D"/>
    <w:rsid w:val="004B7FFE"/>
    <w:rsid w:val="004C0062"/>
    <w:rsid w:val="004C0290"/>
    <w:rsid w:val="004C04CC"/>
    <w:rsid w:val="004C07C5"/>
    <w:rsid w:val="004C087B"/>
    <w:rsid w:val="004C0DDE"/>
    <w:rsid w:val="004C0FEC"/>
    <w:rsid w:val="004C11D2"/>
    <w:rsid w:val="004C13CB"/>
    <w:rsid w:val="004C1455"/>
    <w:rsid w:val="004C15A4"/>
    <w:rsid w:val="004C16B6"/>
    <w:rsid w:val="004C1BF4"/>
    <w:rsid w:val="004C22EB"/>
    <w:rsid w:val="004C24AC"/>
    <w:rsid w:val="004C2574"/>
    <w:rsid w:val="004C27B8"/>
    <w:rsid w:val="004C2CA5"/>
    <w:rsid w:val="004C2E22"/>
    <w:rsid w:val="004C2F93"/>
    <w:rsid w:val="004C300C"/>
    <w:rsid w:val="004C30A9"/>
    <w:rsid w:val="004C3483"/>
    <w:rsid w:val="004C383E"/>
    <w:rsid w:val="004C3CB7"/>
    <w:rsid w:val="004C3EC5"/>
    <w:rsid w:val="004C3ED8"/>
    <w:rsid w:val="004C4058"/>
    <w:rsid w:val="004C409F"/>
    <w:rsid w:val="004C414F"/>
    <w:rsid w:val="004C41A6"/>
    <w:rsid w:val="004C45BC"/>
    <w:rsid w:val="004C47B5"/>
    <w:rsid w:val="004C4B3C"/>
    <w:rsid w:val="004C4FF5"/>
    <w:rsid w:val="004C5021"/>
    <w:rsid w:val="004C549E"/>
    <w:rsid w:val="004C557F"/>
    <w:rsid w:val="004C571E"/>
    <w:rsid w:val="004C5C68"/>
    <w:rsid w:val="004C5D53"/>
    <w:rsid w:val="004C62DB"/>
    <w:rsid w:val="004C63D3"/>
    <w:rsid w:val="004C671A"/>
    <w:rsid w:val="004C6775"/>
    <w:rsid w:val="004C6856"/>
    <w:rsid w:val="004C6962"/>
    <w:rsid w:val="004C6AF9"/>
    <w:rsid w:val="004C6DA6"/>
    <w:rsid w:val="004C70AE"/>
    <w:rsid w:val="004C7288"/>
    <w:rsid w:val="004C729E"/>
    <w:rsid w:val="004C7C5A"/>
    <w:rsid w:val="004D03B9"/>
    <w:rsid w:val="004D0581"/>
    <w:rsid w:val="004D0784"/>
    <w:rsid w:val="004D089B"/>
    <w:rsid w:val="004D09EF"/>
    <w:rsid w:val="004D0BFE"/>
    <w:rsid w:val="004D1203"/>
    <w:rsid w:val="004D1205"/>
    <w:rsid w:val="004D163E"/>
    <w:rsid w:val="004D193C"/>
    <w:rsid w:val="004D1C96"/>
    <w:rsid w:val="004D1DC2"/>
    <w:rsid w:val="004D1EA9"/>
    <w:rsid w:val="004D20F3"/>
    <w:rsid w:val="004D25D1"/>
    <w:rsid w:val="004D2D71"/>
    <w:rsid w:val="004D2E73"/>
    <w:rsid w:val="004D31A3"/>
    <w:rsid w:val="004D390F"/>
    <w:rsid w:val="004D3973"/>
    <w:rsid w:val="004D3B17"/>
    <w:rsid w:val="004D3C5F"/>
    <w:rsid w:val="004D3DDF"/>
    <w:rsid w:val="004D4184"/>
    <w:rsid w:val="004D42F0"/>
    <w:rsid w:val="004D432D"/>
    <w:rsid w:val="004D4360"/>
    <w:rsid w:val="004D4409"/>
    <w:rsid w:val="004D45BC"/>
    <w:rsid w:val="004D47FF"/>
    <w:rsid w:val="004D4B01"/>
    <w:rsid w:val="004D4CBE"/>
    <w:rsid w:val="004D4DE9"/>
    <w:rsid w:val="004D4E07"/>
    <w:rsid w:val="004D4F7D"/>
    <w:rsid w:val="004D4FE7"/>
    <w:rsid w:val="004D5038"/>
    <w:rsid w:val="004D53D1"/>
    <w:rsid w:val="004D5482"/>
    <w:rsid w:val="004D5730"/>
    <w:rsid w:val="004D5843"/>
    <w:rsid w:val="004D5A39"/>
    <w:rsid w:val="004D5EBE"/>
    <w:rsid w:val="004D5F3F"/>
    <w:rsid w:val="004D5FDD"/>
    <w:rsid w:val="004D616C"/>
    <w:rsid w:val="004D65DC"/>
    <w:rsid w:val="004D6D32"/>
    <w:rsid w:val="004D6EFE"/>
    <w:rsid w:val="004D6F50"/>
    <w:rsid w:val="004D71AE"/>
    <w:rsid w:val="004D7389"/>
    <w:rsid w:val="004D77B2"/>
    <w:rsid w:val="004D7B98"/>
    <w:rsid w:val="004D7CDE"/>
    <w:rsid w:val="004E063E"/>
    <w:rsid w:val="004E0859"/>
    <w:rsid w:val="004E0914"/>
    <w:rsid w:val="004E0A9C"/>
    <w:rsid w:val="004E0D89"/>
    <w:rsid w:val="004E0FCE"/>
    <w:rsid w:val="004E1226"/>
    <w:rsid w:val="004E1273"/>
    <w:rsid w:val="004E142F"/>
    <w:rsid w:val="004E14ED"/>
    <w:rsid w:val="004E16D7"/>
    <w:rsid w:val="004E1812"/>
    <w:rsid w:val="004E1AB6"/>
    <w:rsid w:val="004E1CC1"/>
    <w:rsid w:val="004E1DBD"/>
    <w:rsid w:val="004E1E16"/>
    <w:rsid w:val="004E1FFF"/>
    <w:rsid w:val="004E20FF"/>
    <w:rsid w:val="004E23D2"/>
    <w:rsid w:val="004E250C"/>
    <w:rsid w:val="004E2C07"/>
    <w:rsid w:val="004E2C50"/>
    <w:rsid w:val="004E2E2D"/>
    <w:rsid w:val="004E2F89"/>
    <w:rsid w:val="004E2FF1"/>
    <w:rsid w:val="004E31DE"/>
    <w:rsid w:val="004E35B9"/>
    <w:rsid w:val="004E3939"/>
    <w:rsid w:val="004E3A0E"/>
    <w:rsid w:val="004E3E9D"/>
    <w:rsid w:val="004E3EDD"/>
    <w:rsid w:val="004E42D6"/>
    <w:rsid w:val="004E43CD"/>
    <w:rsid w:val="004E43E4"/>
    <w:rsid w:val="004E454A"/>
    <w:rsid w:val="004E46AB"/>
    <w:rsid w:val="004E46BC"/>
    <w:rsid w:val="004E4812"/>
    <w:rsid w:val="004E49DA"/>
    <w:rsid w:val="004E4AE9"/>
    <w:rsid w:val="004E4B2F"/>
    <w:rsid w:val="004E4D1F"/>
    <w:rsid w:val="004E4D8E"/>
    <w:rsid w:val="004E4E5E"/>
    <w:rsid w:val="004E520F"/>
    <w:rsid w:val="004E54A4"/>
    <w:rsid w:val="004E5533"/>
    <w:rsid w:val="004E564F"/>
    <w:rsid w:val="004E5670"/>
    <w:rsid w:val="004E57C0"/>
    <w:rsid w:val="004E5C02"/>
    <w:rsid w:val="004E6392"/>
    <w:rsid w:val="004E6444"/>
    <w:rsid w:val="004E6525"/>
    <w:rsid w:val="004E6977"/>
    <w:rsid w:val="004E6A64"/>
    <w:rsid w:val="004E6C55"/>
    <w:rsid w:val="004E6D99"/>
    <w:rsid w:val="004E6E29"/>
    <w:rsid w:val="004E70C8"/>
    <w:rsid w:val="004E719B"/>
    <w:rsid w:val="004E76CA"/>
    <w:rsid w:val="004E7CBE"/>
    <w:rsid w:val="004E7F30"/>
    <w:rsid w:val="004F0109"/>
    <w:rsid w:val="004F0A1A"/>
    <w:rsid w:val="004F11E1"/>
    <w:rsid w:val="004F1447"/>
    <w:rsid w:val="004F175B"/>
    <w:rsid w:val="004F18C2"/>
    <w:rsid w:val="004F1CBF"/>
    <w:rsid w:val="004F1F6E"/>
    <w:rsid w:val="004F2694"/>
    <w:rsid w:val="004F2812"/>
    <w:rsid w:val="004F2B7A"/>
    <w:rsid w:val="004F30E0"/>
    <w:rsid w:val="004F3320"/>
    <w:rsid w:val="004F38C8"/>
    <w:rsid w:val="004F3A80"/>
    <w:rsid w:val="004F3DDC"/>
    <w:rsid w:val="004F4540"/>
    <w:rsid w:val="004F471D"/>
    <w:rsid w:val="004F491A"/>
    <w:rsid w:val="004F493B"/>
    <w:rsid w:val="004F4D7B"/>
    <w:rsid w:val="004F5246"/>
    <w:rsid w:val="004F5392"/>
    <w:rsid w:val="004F58F1"/>
    <w:rsid w:val="004F5CCA"/>
    <w:rsid w:val="004F60BD"/>
    <w:rsid w:val="004F6317"/>
    <w:rsid w:val="004F63AA"/>
    <w:rsid w:val="004F688D"/>
    <w:rsid w:val="004F693C"/>
    <w:rsid w:val="004F6C97"/>
    <w:rsid w:val="004F6DCC"/>
    <w:rsid w:val="004F71ED"/>
    <w:rsid w:val="004F720E"/>
    <w:rsid w:val="004F73C9"/>
    <w:rsid w:val="004F743D"/>
    <w:rsid w:val="004F76CF"/>
    <w:rsid w:val="004F79D5"/>
    <w:rsid w:val="004F7B65"/>
    <w:rsid w:val="004F7C5A"/>
    <w:rsid w:val="004F7C73"/>
    <w:rsid w:val="004F7D02"/>
    <w:rsid w:val="004F7F2A"/>
    <w:rsid w:val="00500281"/>
    <w:rsid w:val="0050071C"/>
    <w:rsid w:val="0050071D"/>
    <w:rsid w:val="00500858"/>
    <w:rsid w:val="005008B3"/>
    <w:rsid w:val="005008FD"/>
    <w:rsid w:val="00500A0D"/>
    <w:rsid w:val="00500AE7"/>
    <w:rsid w:val="00500B6B"/>
    <w:rsid w:val="00500C4D"/>
    <w:rsid w:val="00500C55"/>
    <w:rsid w:val="005014BA"/>
    <w:rsid w:val="00501551"/>
    <w:rsid w:val="00501700"/>
    <w:rsid w:val="005017B4"/>
    <w:rsid w:val="005018B2"/>
    <w:rsid w:val="00501916"/>
    <w:rsid w:val="00501A22"/>
    <w:rsid w:val="00501A3E"/>
    <w:rsid w:val="00501DE4"/>
    <w:rsid w:val="00501F01"/>
    <w:rsid w:val="00502260"/>
    <w:rsid w:val="0050234E"/>
    <w:rsid w:val="0050263B"/>
    <w:rsid w:val="0050268B"/>
    <w:rsid w:val="00502932"/>
    <w:rsid w:val="00502B25"/>
    <w:rsid w:val="00502DEE"/>
    <w:rsid w:val="00502FDE"/>
    <w:rsid w:val="005030CA"/>
    <w:rsid w:val="00503235"/>
    <w:rsid w:val="0050334C"/>
    <w:rsid w:val="0050343A"/>
    <w:rsid w:val="00503A6B"/>
    <w:rsid w:val="00503B06"/>
    <w:rsid w:val="00503C2D"/>
    <w:rsid w:val="00503DB8"/>
    <w:rsid w:val="005042D1"/>
    <w:rsid w:val="005047CC"/>
    <w:rsid w:val="00504FF2"/>
    <w:rsid w:val="00505101"/>
    <w:rsid w:val="00505491"/>
    <w:rsid w:val="005054C6"/>
    <w:rsid w:val="00505647"/>
    <w:rsid w:val="00505940"/>
    <w:rsid w:val="00505A39"/>
    <w:rsid w:val="00505DD8"/>
    <w:rsid w:val="00506036"/>
    <w:rsid w:val="00506512"/>
    <w:rsid w:val="0050652A"/>
    <w:rsid w:val="0050672D"/>
    <w:rsid w:val="005068B4"/>
    <w:rsid w:val="00506C5E"/>
    <w:rsid w:val="00506E10"/>
    <w:rsid w:val="00506ED0"/>
    <w:rsid w:val="00506FDF"/>
    <w:rsid w:val="00507337"/>
    <w:rsid w:val="005073A3"/>
    <w:rsid w:val="005074B2"/>
    <w:rsid w:val="00507728"/>
    <w:rsid w:val="0050773C"/>
    <w:rsid w:val="005078BA"/>
    <w:rsid w:val="00507BAF"/>
    <w:rsid w:val="00507CC3"/>
    <w:rsid w:val="00510311"/>
    <w:rsid w:val="005105FF"/>
    <w:rsid w:val="00510A12"/>
    <w:rsid w:val="00510AF2"/>
    <w:rsid w:val="00510CDF"/>
    <w:rsid w:val="00510F65"/>
    <w:rsid w:val="005110C4"/>
    <w:rsid w:val="0051124E"/>
    <w:rsid w:val="005114D3"/>
    <w:rsid w:val="00511636"/>
    <w:rsid w:val="00511817"/>
    <w:rsid w:val="00511B9C"/>
    <w:rsid w:val="00511D00"/>
    <w:rsid w:val="00511E46"/>
    <w:rsid w:val="005128CD"/>
    <w:rsid w:val="00512A59"/>
    <w:rsid w:val="005130FF"/>
    <w:rsid w:val="00513236"/>
    <w:rsid w:val="005133F3"/>
    <w:rsid w:val="00513495"/>
    <w:rsid w:val="005136A8"/>
    <w:rsid w:val="00513721"/>
    <w:rsid w:val="00513786"/>
    <w:rsid w:val="00513B2D"/>
    <w:rsid w:val="00513DDE"/>
    <w:rsid w:val="00513E44"/>
    <w:rsid w:val="00513E5E"/>
    <w:rsid w:val="00513EC3"/>
    <w:rsid w:val="00514009"/>
    <w:rsid w:val="00514398"/>
    <w:rsid w:val="00514441"/>
    <w:rsid w:val="0051468B"/>
    <w:rsid w:val="0051493C"/>
    <w:rsid w:val="00514A33"/>
    <w:rsid w:val="00514C4C"/>
    <w:rsid w:val="00514D98"/>
    <w:rsid w:val="00514DC8"/>
    <w:rsid w:val="005155B9"/>
    <w:rsid w:val="00515766"/>
    <w:rsid w:val="0051596D"/>
    <w:rsid w:val="00515972"/>
    <w:rsid w:val="00515BF4"/>
    <w:rsid w:val="00516064"/>
    <w:rsid w:val="005160B5"/>
    <w:rsid w:val="00516175"/>
    <w:rsid w:val="0051632F"/>
    <w:rsid w:val="00516760"/>
    <w:rsid w:val="00516A6A"/>
    <w:rsid w:val="00516B10"/>
    <w:rsid w:val="00516B70"/>
    <w:rsid w:val="00516BB2"/>
    <w:rsid w:val="00516E00"/>
    <w:rsid w:val="0051732C"/>
    <w:rsid w:val="00517479"/>
    <w:rsid w:val="0051777F"/>
    <w:rsid w:val="005179CB"/>
    <w:rsid w:val="00517A80"/>
    <w:rsid w:val="00517C06"/>
    <w:rsid w:val="00517C81"/>
    <w:rsid w:val="00517F31"/>
    <w:rsid w:val="00517F5C"/>
    <w:rsid w:val="005207BD"/>
    <w:rsid w:val="00520839"/>
    <w:rsid w:val="00520943"/>
    <w:rsid w:val="005209E9"/>
    <w:rsid w:val="00520A1F"/>
    <w:rsid w:val="00520DFD"/>
    <w:rsid w:val="00520E19"/>
    <w:rsid w:val="00520E6E"/>
    <w:rsid w:val="00520EA2"/>
    <w:rsid w:val="005215E4"/>
    <w:rsid w:val="005215FB"/>
    <w:rsid w:val="005218B6"/>
    <w:rsid w:val="00521B01"/>
    <w:rsid w:val="00521F21"/>
    <w:rsid w:val="00522464"/>
    <w:rsid w:val="005227AA"/>
    <w:rsid w:val="00522A93"/>
    <w:rsid w:val="00522F4E"/>
    <w:rsid w:val="00522F5F"/>
    <w:rsid w:val="0052310A"/>
    <w:rsid w:val="0052312E"/>
    <w:rsid w:val="00523137"/>
    <w:rsid w:val="005231E1"/>
    <w:rsid w:val="005233AC"/>
    <w:rsid w:val="005233E4"/>
    <w:rsid w:val="005235E4"/>
    <w:rsid w:val="005236D5"/>
    <w:rsid w:val="00523717"/>
    <w:rsid w:val="00523953"/>
    <w:rsid w:val="0052431B"/>
    <w:rsid w:val="00524345"/>
    <w:rsid w:val="00524462"/>
    <w:rsid w:val="005245C9"/>
    <w:rsid w:val="0052460E"/>
    <w:rsid w:val="00524748"/>
    <w:rsid w:val="00524B2C"/>
    <w:rsid w:val="00524DFE"/>
    <w:rsid w:val="00524E1A"/>
    <w:rsid w:val="00524EC4"/>
    <w:rsid w:val="00524F17"/>
    <w:rsid w:val="00524FE8"/>
    <w:rsid w:val="0052525D"/>
    <w:rsid w:val="00525350"/>
    <w:rsid w:val="005257D3"/>
    <w:rsid w:val="00525A31"/>
    <w:rsid w:val="00525B16"/>
    <w:rsid w:val="00525C5E"/>
    <w:rsid w:val="00525FF2"/>
    <w:rsid w:val="005266EA"/>
    <w:rsid w:val="00526831"/>
    <w:rsid w:val="00526907"/>
    <w:rsid w:val="00526B6A"/>
    <w:rsid w:val="00526B82"/>
    <w:rsid w:val="00526CA9"/>
    <w:rsid w:val="005271C4"/>
    <w:rsid w:val="00527228"/>
    <w:rsid w:val="0052729B"/>
    <w:rsid w:val="0052747B"/>
    <w:rsid w:val="005277F2"/>
    <w:rsid w:val="005278F3"/>
    <w:rsid w:val="00527C15"/>
    <w:rsid w:val="0053033A"/>
    <w:rsid w:val="005303FF"/>
    <w:rsid w:val="005307FB"/>
    <w:rsid w:val="00530CC8"/>
    <w:rsid w:val="005311C4"/>
    <w:rsid w:val="00531261"/>
    <w:rsid w:val="0053135F"/>
    <w:rsid w:val="00531460"/>
    <w:rsid w:val="005314DC"/>
    <w:rsid w:val="00531559"/>
    <w:rsid w:val="005315C4"/>
    <w:rsid w:val="00531C04"/>
    <w:rsid w:val="00531CD8"/>
    <w:rsid w:val="00531DCC"/>
    <w:rsid w:val="00531F44"/>
    <w:rsid w:val="005322A2"/>
    <w:rsid w:val="0053243F"/>
    <w:rsid w:val="00532596"/>
    <w:rsid w:val="00532C4E"/>
    <w:rsid w:val="00532CC6"/>
    <w:rsid w:val="00532E84"/>
    <w:rsid w:val="00532F41"/>
    <w:rsid w:val="0053312A"/>
    <w:rsid w:val="00533322"/>
    <w:rsid w:val="0053348F"/>
    <w:rsid w:val="00533774"/>
    <w:rsid w:val="00533886"/>
    <w:rsid w:val="00533933"/>
    <w:rsid w:val="00533D36"/>
    <w:rsid w:val="00533F89"/>
    <w:rsid w:val="0053426C"/>
    <w:rsid w:val="005342A4"/>
    <w:rsid w:val="0053442B"/>
    <w:rsid w:val="0053443B"/>
    <w:rsid w:val="00534662"/>
    <w:rsid w:val="005346F9"/>
    <w:rsid w:val="00535476"/>
    <w:rsid w:val="0053558E"/>
    <w:rsid w:val="005356EF"/>
    <w:rsid w:val="005358BE"/>
    <w:rsid w:val="0053596D"/>
    <w:rsid w:val="00535E4A"/>
    <w:rsid w:val="00535F30"/>
    <w:rsid w:val="00535F52"/>
    <w:rsid w:val="00536032"/>
    <w:rsid w:val="00536254"/>
    <w:rsid w:val="00536315"/>
    <w:rsid w:val="005367D4"/>
    <w:rsid w:val="00536996"/>
    <w:rsid w:val="005369AC"/>
    <w:rsid w:val="00536D64"/>
    <w:rsid w:val="00536DDC"/>
    <w:rsid w:val="00536EC0"/>
    <w:rsid w:val="00536F14"/>
    <w:rsid w:val="00537505"/>
    <w:rsid w:val="0053762D"/>
    <w:rsid w:val="00537A02"/>
    <w:rsid w:val="00537FFB"/>
    <w:rsid w:val="005402ED"/>
    <w:rsid w:val="00540348"/>
    <w:rsid w:val="00540566"/>
    <w:rsid w:val="0054057B"/>
    <w:rsid w:val="005407A5"/>
    <w:rsid w:val="00540C55"/>
    <w:rsid w:val="00540D8A"/>
    <w:rsid w:val="00540D9B"/>
    <w:rsid w:val="00540DE2"/>
    <w:rsid w:val="00540E9A"/>
    <w:rsid w:val="00540F31"/>
    <w:rsid w:val="00541227"/>
    <w:rsid w:val="005413A2"/>
    <w:rsid w:val="0054174E"/>
    <w:rsid w:val="005417BC"/>
    <w:rsid w:val="005419B3"/>
    <w:rsid w:val="00541B63"/>
    <w:rsid w:val="00541D87"/>
    <w:rsid w:val="00541D8C"/>
    <w:rsid w:val="00541F3A"/>
    <w:rsid w:val="00541F7B"/>
    <w:rsid w:val="00542198"/>
    <w:rsid w:val="0054245D"/>
    <w:rsid w:val="0054262E"/>
    <w:rsid w:val="005427A1"/>
    <w:rsid w:val="00542838"/>
    <w:rsid w:val="00542C93"/>
    <w:rsid w:val="00542CB4"/>
    <w:rsid w:val="00542E25"/>
    <w:rsid w:val="00542E5F"/>
    <w:rsid w:val="00542ED7"/>
    <w:rsid w:val="0054347F"/>
    <w:rsid w:val="00543594"/>
    <w:rsid w:val="00543A6E"/>
    <w:rsid w:val="00543B08"/>
    <w:rsid w:val="00543C1D"/>
    <w:rsid w:val="00543FDE"/>
    <w:rsid w:val="0054403F"/>
    <w:rsid w:val="0054406C"/>
    <w:rsid w:val="005448A9"/>
    <w:rsid w:val="00544A93"/>
    <w:rsid w:val="00544AF5"/>
    <w:rsid w:val="00544BCB"/>
    <w:rsid w:val="00544C9F"/>
    <w:rsid w:val="00544DB3"/>
    <w:rsid w:val="00544F0A"/>
    <w:rsid w:val="00544F68"/>
    <w:rsid w:val="00544FFF"/>
    <w:rsid w:val="005452B3"/>
    <w:rsid w:val="00545387"/>
    <w:rsid w:val="005456B4"/>
    <w:rsid w:val="0054581B"/>
    <w:rsid w:val="00545AC5"/>
    <w:rsid w:val="00545B6B"/>
    <w:rsid w:val="00545D39"/>
    <w:rsid w:val="005460F1"/>
    <w:rsid w:val="00546388"/>
    <w:rsid w:val="0054641C"/>
    <w:rsid w:val="005465E5"/>
    <w:rsid w:val="00546940"/>
    <w:rsid w:val="00546D53"/>
    <w:rsid w:val="00546D58"/>
    <w:rsid w:val="005470FF"/>
    <w:rsid w:val="005474B8"/>
    <w:rsid w:val="00547533"/>
    <w:rsid w:val="0054786C"/>
    <w:rsid w:val="00547ADF"/>
    <w:rsid w:val="00550012"/>
    <w:rsid w:val="0055002D"/>
    <w:rsid w:val="00550072"/>
    <w:rsid w:val="005501F2"/>
    <w:rsid w:val="005509E5"/>
    <w:rsid w:val="00550A99"/>
    <w:rsid w:val="00550B60"/>
    <w:rsid w:val="00550C01"/>
    <w:rsid w:val="00550C55"/>
    <w:rsid w:val="00550C8F"/>
    <w:rsid w:val="00550CBC"/>
    <w:rsid w:val="00550E93"/>
    <w:rsid w:val="00550FFF"/>
    <w:rsid w:val="00551240"/>
    <w:rsid w:val="00551654"/>
    <w:rsid w:val="00551B7D"/>
    <w:rsid w:val="00551EA4"/>
    <w:rsid w:val="00552222"/>
    <w:rsid w:val="005523FF"/>
    <w:rsid w:val="0055242A"/>
    <w:rsid w:val="00552508"/>
    <w:rsid w:val="005526AC"/>
    <w:rsid w:val="005529BF"/>
    <w:rsid w:val="00552C39"/>
    <w:rsid w:val="00552C6E"/>
    <w:rsid w:val="00552CF9"/>
    <w:rsid w:val="00552D6E"/>
    <w:rsid w:val="005533AC"/>
    <w:rsid w:val="00553400"/>
    <w:rsid w:val="005537FD"/>
    <w:rsid w:val="00553C4E"/>
    <w:rsid w:val="00553C97"/>
    <w:rsid w:val="00553F69"/>
    <w:rsid w:val="00553F85"/>
    <w:rsid w:val="00554148"/>
    <w:rsid w:val="00554193"/>
    <w:rsid w:val="00554324"/>
    <w:rsid w:val="005544A2"/>
    <w:rsid w:val="005546A4"/>
    <w:rsid w:val="0055494C"/>
    <w:rsid w:val="00554AD1"/>
    <w:rsid w:val="00554E4A"/>
    <w:rsid w:val="00555241"/>
    <w:rsid w:val="00555260"/>
    <w:rsid w:val="005554D4"/>
    <w:rsid w:val="0055585E"/>
    <w:rsid w:val="005558A5"/>
    <w:rsid w:val="00555AA8"/>
    <w:rsid w:val="00555BAD"/>
    <w:rsid w:val="00555DEF"/>
    <w:rsid w:val="00556001"/>
    <w:rsid w:val="005561F9"/>
    <w:rsid w:val="00556229"/>
    <w:rsid w:val="005563FC"/>
    <w:rsid w:val="0055644A"/>
    <w:rsid w:val="005569C5"/>
    <w:rsid w:val="00556EA7"/>
    <w:rsid w:val="005570A1"/>
    <w:rsid w:val="00557546"/>
    <w:rsid w:val="0055757E"/>
    <w:rsid w:val="0055779A"/>
    <w:rsid w:val="00557837"/>
    <w:rsid w:val="00557A87"/>
    <w:rsid w:val="00560089"/>
    <w:rsid w:val="00560176"/>
    <w:rsid w:val="005601BF"/>
    <w:rsid w:val="005606ED"/>
    <w:rsid w:val="0056087D"/>
    <w:rsid w:val="005608ED"/>
    <w:rsid w:val="00560ABE"/>
    <w:rsid w:val="00561069"/>
    <w:rsid w:val="00561175"/>
    <w:rsid w:val="005611B6"/>
    <w:rsid w:val="005612E0"/>
    <w:rsid w:val="0056194F"/>
    <w:rsid w:val="00561DAF"/>
    <w:rsid w:val="00561EA6"/>
    <w:rsid w:val="00562172"/>
    <w:rsid w:val="005624F2"/>
    <w:rsid w:val="00562522"/>
    <w:rsid w:val="00562C4A"/>
    <w:rsid w:val="0056308F"/>
    <w:rsid w:val="0056321D"/>
    <w:rsid w:val="00563227"/>
    <w:rsid w:val="00563482"/>
    <w:rsid w:val="005634A3"/>
    <w:rsid w:val="00563CC3"/>
    <w:rsid w:val="00564256"/>
    <w:rsid w:val="00564387"/>
    <w:rsid w:val="005647BD"/>
    <w:rsid w:val="005647F1"/>
    <w:rsid w:val="005648C1"/>
    <w:rsid w:val="005648EE"/>
    <w:rsid w:val="00564A12"/>
    <w:rsid w:val="00564A18"/>
    <w:rsid w:val="00564C7D"/>
    <w:rsid w:val="00564DFB"/>
    <w:rsid w:val="00564E02"/>
    <w:rsid w:val="00564E08"/>
    <w:rsid w:val="00564E11"/>
    <w:rsid w:val="00564F5C"/>
    <w:rsid w:val="00564FC5"/>
    <w:rsid w:val="005650F8"/>
    <w:rsid w:val="005654E4"/>
    <w:rsid w:val="005656D5"/>
    <w:rsid w:val="005657F4"/>
    <w:rsid w:val="00565BF2"/>
    <w:rsid w:val="00566006"/>
    <w:rsid w:val="0056623C"/>
    <w:rsid w:val="005663D3"/>
    <w:rsid w:val="005663EE"/>
    <w:rsid w:val="005664EC"/>
    <w:rsid w:val="00566934"/>
    <w:rsid w:val="00566E39"/>
    <w:rsid w:val="00566E3A"/>
    <w:rsid w:val="00567053"/>
    <w:rsid w:val="005672B1"/>
    <w:rsid w:val="0056757F"/>
    <w:rsid w:val="00567D3D"/>
    <w:rsid w:val="00567D40"/>
    <w:rsid w:val="005702E9"/>
    <w:rsid w:val="005707EF"/>
    <w:rsid w:val="00570B9D"/>
    <w:rsid w:val="00570C5C"/>
    <w:rsid w:val="00570D29"/>
    <w:rsid w:val="00570E1A"/>
    <w:rsid w:val="0057122A"/>
    <w:rsid w:val="00571359"/>
    <w:rsid w:val="005713DB"/>
    <w:rsid w:val="00571905"/>
    <w:rsid w:val="00571C00"/>
    <w:rsid w:val="00571C09"/>
    <w:rsid w:val="00572200"/>
    <w:rsid w:val="00572202"/>
    <w:rsid w:val="00572337"/>
    <w:rsid w:val="005723D8"/>
    <w:rsid w:val="00572534"/>
    <w:rsid w:val="00572653"/>
    <w:rsid w:val="00572744"/>
    <w:rsid w:val="0057279B"/>
    <w:rsid w:val="005727ED"/>
    <w:rsid w:val="00572B21"/>
    <w:rsid w:val="00572BE5"/>
    <w:rsid w:val="00572BEF"/>
    <w:rsid w:val="00572BF6"/>
    <w:rsid w:val="00572FB0"/>
    <w:rsid w:val="0057303E"/>
    <w:rsid w:val="0057325C"/>
    <w:rsid w:val="00573413"/>
    <w:rsid w:val="00574188"/>
    <w:rsid w:val="00574190"/>
    <w:rsid w:val="005744B6"/>
    <w:rsid w:val="005744F6"/>
    <w:rsid w:val="005747EF"/>
    <w:rsid w:val="00574BE4"/>
    <w:rsid w:val="00574E52"/>
    <w:rsid w:val="00575260"/>
    <w:rsid w:val="00575355"/>
    <w:rsid w:val="00575C14"/>
    <w:rsid w:val="00575F75"/>
    <w:rsid w:val="0057600B"/>
    <w:rsid w:val="005760A6"/>
    <w:rsid w:val="00576AEE"/>
    <w:rsid w:val="00576D74"/>
    <w:rsid w:val="00576DFA"/>
    <w:rsid w:val="00576E69"/>
    <w:rsid w:val="00577A6F"/>
    <w:rsid w:val="00577A9F"/>
    <w:rsid w:val="00577EFD"/>
    <w:rsid w:val="00577F02"/>
    <w:rsid w:val="00577F27"/>
    <w:rsid w:val="005800A6"/>
    <w:rsid w:val="0058017D"/>
    <w:rsid w:val="0058059F"/>
    <w:rsid w:val="00580744"/>
    <w:rsid w:val="005808D7"/>
    <w:rsid w:val="00580B9B"/>
    <w:rsid w:val="00581067"/>
    <w:rsid w:val="0058158A"/>
    <w:rsid w:val="00582071"/>
    <w:rsid w:val="00582113"/>
    <w:rsid w:val="0058211C"/>
    <w:rsid w:val="0058239A"/>
    <w:rsid w:val="00582544"/>
    <w:rsid w:val="00582620"/>
    <w:rsid w:val="005826C8"/>
    <w:rsid w:val="0058297A"/>
    <w:rsid w:val="00582BCD"/>
    <w:rsid w:val="00582ED0"/>
    <w:rsid w:val="00583619"/>
    <w:rsid w:val="0058378D"/>
    <w:rsid w:val="005837A6"/>
    <w:rsid w:val="0058380C"/>
    <w:rsid w:val="005839B8"/>
    <w:rsid w:val="005839DE"/>
    <w:rsid w:val="005839E5"/>
    <w:rsid w:val="00583A67"/>
    <w:rsid w:val="00583A95"/>
    <w:rsid w:val="00583B48"/>
    <w:rsid w:val="00583BB3"/>
    <w:rsid w:val="00583EDB"/>
    <w:rsid w:val="0058450D"/>
    <w:rsid w:val="005845CE"/>
    <w:rsid w:val="005845FE"/>
    <w:rsid w:val="00584604"/>
    <w:rsid w:val="00584683"/>
    <w:rsid w:val="00584E79"/>
    <w:rsid w:val="0058595E"/>
    <w:rsid w:val="00585A8E"/>
    <w:rsid w:val="00585A95"/>
    <w:rsid w:val="00585F77"/>
    <w:rsid w:val="00586025"/>
    <w:rsid w:val="00586120"/>
    <w:rsid w:val="005868CB"/>
    <w:rsid w:val="005868ED"/>
    <w:rsid w:val="00586B8E"/>
    <w:rsid w:val="00586BA7"/>
    <w:rsid w:val="00586BD0"/>
    <w:rsid w:val="005870AD"/>
    <w:rsid w:val="00587175"/>
    <w:rsid w:val="00587279"/>
    <w:rsid w:val="00587355"/>
    <w:rsid w:val="005873C6"/>
    <w:rsid w:val="0058785A"/>
    <w:rsid w:val="00590239"/>
    <w:rsid w:val="005902F2"/>
    <w:rsid w:val="0059036C"/>
    <w:rsid w:val="005906D1"/>
    <w:rsid w:val="00590992"/>
    <w:rsid w:val="00590F81"/>
    <w:rsid w:val="00591062"/>
    <w:rsid w:val="005911D2"/>
    <w:rsid w:val="00591548"/>
    <w:rsid w:val="0059188F"/>
    <w:rsid w:val="00591C75"/>
    <w:rsid w:val="00591D9A"/>
    <w:rsid w:val="00591F9B"/>
    <w:rsid w:val="00592193"/>
    <w:rsid w:val="00592447"/>
    <w:rsid w:val="005926F8"/>
    <w:rsid w:val="00592869"/>
    <w:rsid w:val="00592DFB"/>
    <w:rsid w:val="00592E3B"/>
    <w:rsid w:val="00592EBC"/>
    <w:rsid w:val="00592F96"/>
    <w:rsid w:val="005930D2"/>
    <w:rsid w:val="005931E3"/>
    <w:rsid w:val="00593248"/>
    <w:rsid w:val="0059338E"/>
    <w:rsid w:val="005933F8"/>
    <w:rsid w:val="00593416"/>
    <w:rsid w:val="00593655"/>
    <w:rsid w:val="00593AB6"/>
    <w:rsid w:val="00593B06"/>
    <w:rsid w:val="00593D8E"/>
    <w:rsid w:val="00593E22"/>
    <w:rsid w:val="0059429E"/>
    <w:rsid w:val="00594652"/>
    <w:rsid w:val="00594B25"/>
    <w:rsid w:val="00594D3E"/>
    <w:rsid w:val="00594D4B"/>
    <w:rsid w:val="00594E02"/>
    <w:rsid w:val="00595235"/>
    <w:rsid w:val="00595620"/>
    <w:rsid w:val="0059586F"/>
    <w:rsid w:val="00595EA0"/>
    <w:rsid w:val="00595F67"/>
    <w:rsid w:val="00596390"/>
    <w:rsid w:val="00596456"/>
    <w:rsid w:val="0059649B"/>
    <w:rsid w:val="00596792"/>
    <w:rsid w:val="005969A7"/>
    <w:rsid w:val="005969B3"/>
    <w:rsid w:val="00596A19"/>
    <w:rsid w:val="00596A71"/>
    <w:rsid w:val="00596CEA"/>
    <w:rsid w:val="00596E3A"/>
    <w:rsid w:val="00596F37"/>
    <w:rsid w:val="00596F76"/>
    <w:rsid w:val="00597150"/>
    <w:rsid w:val="005971F3"/>
    <w:rsid w:val="00597294"/>
    <w:rsid w:val="005973AA"/>
    <w:rsid w:val="00597722"/>
    <w:rsid w:val="005978D5"/>
    <w:rsid w:val="005979FB"/>
    <w:rsid w:val="00597BA9"/>
    <w:rsid w:val="00597E27"/>
    <w:rsid w:val="00597E6E"/>
    <w:rsid w:val="00597FF0"/>
    <w:rsid w:val="005A02EA"/>
    <w:rsid w:val="005A0648"/>
    <w:rsid w:val="005A09A2"/>
    <w:rsid w:val="005A0BC2"/>
    <w:rsid w:val="005A0D2D"/>
    <w:rsid w:val="005A10FF"/>
    <w:rsid w:val="005A140B"/>
    <w:rsid w:val="005A1542"/>
    <w:rsid w:val="005A16E6"/>
    <w:rsid w:val="005A19B7"/>
    <w:rsid w:val="005A1C99"/>
    <w:rsid w:val="005A1D14"/>
    <w:rsid w:val="005A1DB4"/>
    <w:rsid w:val="005A1DE6"/>
    <w:rsid w:val="005A1E6A"/>
    <w:rsid w:val="005A1FDA"/>
    <w:rsid w:val="005A1FF9"/>
    <w:rsid w:val="005A2038"/>
    <w:rsid w:val="005A21E4"/>
    <w:rsid w:val="005A27DC"/>
    <w:rsid w:val="005A2887"/>
    <w:rsid w:val="005A2896"/>
    <w:rsid w:val="005A2A63"/>
    <w:rsid w:val="005A2A9E"/>
    <w:rsid w:val="005A2C82"/>
    <w:rsid w:val="005A302D"/>
    <w:rsid w:val="005A311E"/>
    <w:rsid w:val="005A31F1"/>
    <w:rsid w:val="005A34E8"/>
    <w:rsid w:val="005A37E3"/>
    <w:rsid w:val="005A37FA"/>
    <w:rsid w:val="005A3883"/>
    <w:rsid w:val="005A38D7"/>
    <w:rsid w:val="005A39E6"/>
    <w:rsid w:val="005A3C80"/>
    <w:rsid w:val="005A4091"/>
    <w:rsid w:val="005A417A"/>
    <w:rsid w:val="005A43BD"/>
    <w:rsid w:val="005A44C6"/>
    <w:rsid w:val="005A45FE"/>
    <w:rsid w:val="005A46E2"/>
    <w:rsid w:val="005A478A"/>
    <w:rsid w:val="005A47F7"/>
    <w:rsid w:val="005A4981"/>
    <w:rsid w:val="005A4A6A"/>
    <w:rsid w:val="005A4DB2"/>
    <w:rsid w:val="005A4ED2"/>
    <w:rsid w:val="005A502B"/>
    <w:rsid w:val="005A52FA"/>
    <w:rsid w:val="005A5442"/>
    <w:rsid w:val="005A54F7"/>
    <w:rsid w:val="005A5861"/>
    <w:rsid w:val="005A5B92"/>
    <w:rsid w:val="005A5CCB"/>
    <w:rsid w:val="005A5D33"/>
    <w:rsid w:val="005A5DC4"/>
    <w:rsid w:val="005A5E4E"/>
    <w:rsid w:val="005A5E80"/>
    <w:rsid w:val="005A60FA"/>
    <w:rsid w:val="005A64F8"/>
    <w:rsid w:val="005A6605"/>
    <w:rsid w:val="005A674E"/>
    <w:rsid w:val="005A67A9"/>
    <w:rsid w:val="005A680A"/>
    <w:rsid w:val="005A6B28"/>
    <w:rsid w:val="005A6E1B"/>
    <w:rsid w:val="005A7095"/>
    <w:rsid w:val="005A7288"/>
    <w:rsid w:val="005A76D8"/>
    <w:rsid w:val="005A772F"/>
    <w:rsid w:val="005A7749"/>
    <w:rsid w:val="005A79A2"/>
    <w:rsid w:val="005A7AB4"/>
    <w:rsid w:val="005B008E"/>
    <w:rsid w:val="005B036F"/>
    <w:rsid w:val="005B05CB"/>
    <w:rsid w:val="005B0624"/>
    <w:rsid w:val="005B0629"/>
    <w:rsid w:val="005B0D04"/>
    <w:rsid w:val="005B1504"/>
    <w:rsid w:val="005B1780"/>
    <w:rsid w:val="005B1D1D"/>
    <w:rsid w:val="005B1DAF"/>
    <w:rsid w:val="005B1E6F"/>
    <w:rsid w:val="005B2235"/>
    <w:rsid w:val="005B226A"/>
    <w:rsid w:val="005B2283"/>
    <w:rsid w:val="005B26F3"/>
    <w:rsid w:val="005B2775"/>
    <w:rsid w:val="005B302E"/>
    <w:rsid w:val="005B305F"/>
    <w:rsid w:val="005B317A"/>
    <w:rsid w:val="005B3A7F"/>
    <w:rsid w:val="005B3D48"/>
    <w:rsid w:val="005B3EF6"/>
    <w:rsid w:val="005B3F3D"/>
    <w:rsid w:val="005B4293"/>
    <w:rsid w:val="005B4484"/>
    <w:rsid w:val="005B47F4"/>
    <w:rsid w:val="005B4866"/>
    <w:rsid w:val="005B4EED"/>
    <w:rsid w:val="005B5292"/>
    <w:rsid w:val="005B531F"/>
    <w:rsid w:val="005B536B"/>
    <w:rsid w:val="005B5553"/>
    <w:rsid w:val="005B5C32"/>
    <w:rsid w:val="005B5CA4"/>
    <w:rsid w:val="005B5CA5"/>
    <w:rsid w:val="005B5D66"/>
    <w:rsid w:val="005B6174"/>
    <w:rsid w:val="005B6298"/>
    <w:rsid w:val="005B63DA"/>
    <w:rsid w:val="005B6818"/>
    <w:rsid w:val="005B6920"/>
    <w:rsid w:val="005B697F"/>
    <w:rsid w:val="005B6B62"/>
    <w:rsid w:val="005B7019"/>
    <w:rsid w:val="005B721E"/>
    <w:rsid w:val="005B7314"/>
    <w:rsid w:val="005B7324"/>
    <w:rsid w:val="005B75C5"/>
    <w:rsid w:val="005B76A7"/>
    <w:rsid w:val="005B7B1B"/>
    <w:rsid w:val="005B7FC8"/>
    <w:rsid w:val="005C01CB"/>
    <w:rsid w:val="005C07E3"/>
    <w:rsid w:val="005C0B44"/>
    <w:rsid w:val="005C1070"/>
    <w:rsid w:val="005C1510"/>
    <w:rsid w:val="005C1784"/>
    <w:rsid w:val="005C183B"/>
    <w:rsid w:val="005C1B3E"/>
    <w:rsid w:val="005C1D30"/>
    <w:rsid w:val="005C1D4D"/>
    <w:rsid w:val="005C23A6"/>
    <w:rsid w:val="005C271D"/>
    <w:rsid w:val="005C274C"/>
    <w:rsid w:val="005C2862"/>
    <w:rsid w:val="005C2927"/>
    <w:rsid w:val="005C2FFD"/>
    <w:rsid w:val="005C3002"/>
    <w:rsid w:val="005C34DA"/>
    <w:rsid w:val="005C399F"/>
    <w:rsid w:val="005C3EA4"/>
    <w:rsid w:val="005C3F4B"/>
    <w:rsid w:val="005C406D"/>
    <w:rsid w:val="005C4731"/>
    <w:rsid w:val="005C4850"/>
    <w:rsid w:val="005C487B"/>
    <w:rsid w:val="005C4A62"/>
    <w:rsid w:val="005C4A67"/>
    <w:rsid w:val="005C4B20"/>
    <w:rsid w:val="005C4D38"/>
    <w:rsid w:val="005C4F2B"/>
    <w:rsid w:val="005C5330"/>
    <w:rsid w:val="005C56B0"/>
    <w:rsid w:val="005C57DF"/>
    <w:rsid w:val="005C5830"/>
    <w:rsid w:val="005C58EF"/>
    <w:rsid w:val="005C5B58"/>
    <w:rsid w:val="005C5DEB"/>
    <w:rsid w:val="005C5FA7"/>
    <w:rsid w:val="005C6243"/>
    <w:rsid w:val="005C6470"/>
    <w:rsid w:val="005C64DE"/>
    <w:rsid w:val="005C6552"/>
    <w:rsid w:val="005C671A"/>
    <w:rsid w:val="005C696B"/>
    <w:rsid w:val="005C6EE0"/>
    <w:rsid w:val="005C7110"/>
    <w:rsid w:val="005C71F5"/>
    <w:rsid w:val="005C74A2"/>
    <w:rsid w:val="005C74D4"/>
    <w:rsid w:val="005C79DB"/>
    <w:rsid w:val="005C7A15"/>
    <w:rsid w:val="005C7C5A"/>
    <w:rsid w:val="005D0031"/>
    <w:rsid w:val="005D034F"/>
    <w:rsid w:val="005D0452"/>
    <w:rsid w:val="005D05C2"/>
    <w:rsid w:val="005D0682"/>
    <w:rsid w:val="005D06D9"/>
    <w:rsid w:val="005D07CE"/>
    <w:rsid w:val="005D0927"/>
    <w:rsid w:val="005D0D15"/>
    <w:rsid w:val="005D19A2"/>
    <w:rsid w:val="005D1B0D"/>
    <w:rsid w:val="005D1BBF"/>
    <w:rsid w:val="005D1DD9"/>
    <w:rsid w:val="005D211D"/>
    <w:rsid w:val="005D212B"/>
    <w:rsid w:val="005D240A"/>
    <w:rsid w:val="005D2618"/>
    <w:rsid w:val="005D26C5"/>
    <w:rsid w:val="005D26DA"/>
    <w:rsid w:val="005D275C"/>
    <w:rsid w:val="005D27E6"/>
    <w:rsid w:val="005D2924"/>
    <w:rsid w:val="005D296E"/>
    <w:rsid w:val="005D29EF"/>
    <w:rsid w:val="005D2A17"/>
    <w:rsid w:val="005D2E43"/>
    <w:rsid w:val="005D2EBE"/>
    <w:rsid w:val="005D30AB"/>
    <w:rsid w:val="005D34E2"/>
    <w:rsid w:val="005D359D"/>
    <w:rsid w:val="005D36CE"/>
    <w:rsid w:val="005D36EF"/>
    <w:rsid w:val="005D37A3"/>
    <w:rsid w:val="005D37B9"/>
    <w:rsid w:val="005D385C"/>
    <w:rsid w:val="005D39D9"/>
    <w:rsid w:val="005D3A9F"/>
    <w:rsid w:val="005D42F8"/>
    <w:rsid w:val="005D4A52"/>
    <w:rsid w:val="005D4CC9"/>
    <w:rsid w:val="005D4DA8"/>
    <w:rsid w:val="005D509D"/>
    <w:rsid w:val="005D5115"/>
    <w:rsid w:val="005D51A1"/>
    <w:rsid w:val="005D5323"/>
    <w:rsid w:val="005D57E6"/>
    <w:rsid w:val="005D5874"/>
    <w:rsid w:val="005D5AD4"/>
    <w:rsid w:val="005D5FFE"/>
    <w:rsid w:val="005D600A"/>
    <w:rsid w:val="005D61AD"/>
    <w:rsid w:val="005D62CE"/>
    <w:rsid w:val="005D6445"/>
    <w:rsid w:val="005D6555"/>
    <w:rsid w:val="005D659F"/>
    <w:rsid w:val="005D67F0"/>
    <w:rsid w:val="005D6D12"/>
    <w:rsid w:val="005D6FEC"/>
    <w:rsid w:val="005D700E"/>
    <w:rsid w:val="005D7147"/>
    <w:rsid w:val="005D72AD"/>
    <w:rsid w:val="005D75FA"/>
    <w:rsid w:val="005D7666"/>
    <w:rsid w:val="005D7728"/>
    <w:rsid w:val="005D783A"/>
    <w:rsid w:val="005D78E8"/>
    <w:rsid w:val="005D7AEA"/>
    <w:rsid w:val="005D7D08"/>
    <w:rsid w:val="005D7D41"/>
    <w:rsid w:val="005D7E42"/>
    <w:rsid w:val="005E0053"/>
    <w:rsid w:val="005E014F"/>
    <w:rsid w:val="005E039B"/>
    <w:rsid w:val="005E04E7"/>
    <w:rsid w:val="005E05D1"/>
    <w:rsid w:val="005E063E"/>
    <w:rsid w:val="005E08A5"/>
    <w:rsid w:val="005E10F0"/>
    <w:rsid w:val="005E125C"/>
    <w:rsid w:val="005E1281"/>
    <w:rsid w:val="005E14EC"/>
    <w:rsid w:val="005E1683"/>
    <w:rsid w:val="005E16CE"/>
    <w:rsid w:val="005E18C4"/>
    <w:rsid w:val="005E1B5A"/>
    <w:rsid w:val="005E1BAA"/>
    <w:rsid w:val="005E1C99"/>
    <w:rsid w:val="005E1FFF"/>
    <w:rsid w:val="005E2222"/>
    <w:rsid w:val="005E2501"/>
    <w:rsid w:val="005E26D0"/>
    <w:rsid w:val="005E2AD8"/>
    <w:rsid w:val="005E3134"/>
    <w:rsid w:val="005E3357"/>
    <w:rsid w:val="005E35F3"/>
    <w:rsid w:val="005E3868"/>
    <w:rsid w:val="005E3BC4"/>
    <w:rsid w:val="005E3CEB"/>
    <w:rsid w:val="005E3E01"/>
    <w:rsid w:val="005E4941"/>
    <w:rsid w:val="005E4B75"/>
    <w:rsid w:val="005E4CD0"/>
    <w:rsid w:val="005E4D41"/>
    <w:rsid w:val="005E4D6A"/>
    <w:rsid w:val="005E4EB7"/>
    <w:rsid w:val="005E4F39"/>
    <w:rsid w:val="005E5082"/>
    <w:rsid w:val="005E519D"/>
    <w:rsid w:val="005E53A7"/>
    <w:rsid w:val="005E53E1"/>
    <w:rsid w:val="005E5483"/>
    <w:rsid w:val="005E551D"/>
    <w:rsid w:val="005E558F"/>
    <w:rsid w:val="005E5727"/>
    <w:rsid w:val="005E5739"/>
    <w:rsid w:val="005E577B"/>
    <w:rsid w:val="005E5AF7"/>
    <w:rsid w:val="005E5CB9"/>
    <w:rsid w:val="005E636F"/>
    <w:rsid w:val="005E6379"/>
    <w:rsid w:val="005E642A"/>
    <w:rsid w:val="005E6670"/>
    <w:rsid w:val="005E67FA"/>
    <w:rsid w:val="005E68F8"/>
    <w:rsid w:val="005E6E50"/>
    <w:rsid w:val="005E6ECF"/>
    <w:rsid w:val="005E6FD4"/>
    <w:rsid w:val="005E6FD8"/>
    <w:rsid w:val="005E737A"/>
    <w:rsid w:val="005E7527"/>
    <w:rsid w:val="005E7593"/>
    <w:rsid w:val="005E76CD"/>
    <w:rsid w:val="005E76D6"/>
    <w:rsid w:val="005E7840"/>
    <w:rsid w:val="005F022C"/>
    <w:rsid w:val="005F026A"/>
    <w:rsid w:val="005F02CF"/>
    <w:rsid w:val="005F07D0"/>
    <w:rsid w:val="005F0C6E"/>
    <w:rsid w:val="005F0CF3"/>
    <w:rsid w:val="005F0D63"/>
    <w:rsid w:val="005F0EE1"/>
    <w:rsid w:val="005F107E"/>
    <w:rsid w:val="005F138C"/>
    <w:rsid w:val="005F14D2"/>
    <w:rsid w:val="005F18B7"/>
    <w:rsid w:val="005F1A2F"/>
    <w:rsid w:val="005F1A6E"/>
    <w:rsid w:val="005F1B27"/>
    <w:rsid w:val="005F1CA5"/>
    <w:rsid w:val="005F1E31"/>
    <w:rsid w:val="005F20EE"/>
    <w:rsid w:val="005F2115"/>
    <w:rsid w:val="005F216E"/>
    <w:rsid w:val="005F2285"/>
    <w:rsid w:val="005F2414"/>
    <w:rsid w:val="005F26E8"/>
    <w:rsid w:val="005F2821"/>
    <w:rsid w:val="005F2996"/>
    <w:rsid w:val="005F29E6"/>
    <w:rsid w:val="005F2A2A"/>
    <w:rsid w:val="005F3082"/>
    <w:rsid w:val="005F30A1"/>
    <w:rsid w:val="005F35C5"/>
    <w:rsid w:val="005F3727"/>
    <w:rsid w:val="005F39B5"/>
    <w:rsid w:val="005F3A6F"/>
    <w:rsid w:val="005F3E40"/>
    <w:rsid w:val="005F3EBE"/>
    <w:rsid w:val="005F4042"/>
    <w:rsid w:val="005F42AF"/>
    <w:rsid w:val="005F4603"/>
    <w:rsid w:val="005F46CA"/>
    <w:rsid w:val="005F4AD2"/>
    <w:rsid w:val="005F4C7B"/>
    <w:rsid w:val="005F5063"/>
    <w:rsid w:val="005F5151"/>
    <w:rsid w:val="005F53B5"/>
    <w:rsid w:val="005F589D"/>
    <w:rsid w:val="005F5A06"/>
    <w:rsid w:val="005F5A98"/>
    <w:rsid w:val="005F5CBB"/>
    <w:rsid w:val="005F6011"/>
    <w:rsid w:val="005F61BC"/>
    <w:rsid w:val="005F6364"/>
    <w:rsid w:val="005F63F3"/>
    <w:rsid w:val="005F6414"/>
    <w:rsid w:val="005F662C"/>
    <w:rsid w:val="005F69FA"/>
    <w:rsid w:val="005F6B53"/>
    <w:rsid w:val="005F6E68"/>
    <w:rsid w:val="005F6F9D"/>
    <w:rsid w:val="005F6FFB"/>
    <w:rsid w:val="005F7145"/>
    <w:rsid w:val="005F723F"/>
    <w:rsid w:val="005F7266"/>
    <w:rsid w:val="005F7381"/>
    <w:rsid w:val="005F73A9"/>
    <w:rsid w:val="005F7440"/>
    <w:rsid w:val="005F780F"/>
    <w:rsid w:val="005F7C4F"/>
    <w:rsid w:val="005F7DF5"/>
    <w:rsid w:val="005F7EB6"/>
    <w:rsid w:val="0060019A"/>
    <w:rsid w:val="0060036B"/>
    <w:rsid w:val="006006C1"/>
    <w:rsid w:val="006008F0"/>
    <w:rsid w:val="0060123C"/>
    <w:rsid w:val="00601450"/>
    <w:rsid w:val="006016F0"/>
    <w:rsid w:val="006016F3"/>
    <w:rsid w:val="00601916"/>
    <w:rsid w:val="00601A06"/>
    <w:rsid w:val="00601A14"/>
    <w:rsid w:val="00601B7E"/>
    <w:rsid w:val="00601C12"/>
    <w:rsid w:val="00601C9C"/>
    <w:rsid w:val="00601CD9"/>
    <w:rsid w:val="00601DEC"/>
    <w:rsid w:val="00601E34"/>
    <w:rsid w:val="00601EAF"/>
    <w:rsid w:val="00602136"/>
    <w:rsid w:val="00602252"/>
    <w:rsid w:val="00602372"/>
    <w:rsid w:val="00602564"/>
    <w:rsid w:val="00602591"/>
    <w:rsid w:val="006025C6"/>
    <w:rsid w:val="006027B1"/>
    <w:rsid w:val="00602A58"/>
    <w:rsid w:val="00602A8D"/>
    <w:rsid w:val="00602BF7"/>
    <w:rsid w:val="00602DAE"/>
    <w:rsid w:val="00602E75"/>
    <w:rsid w:val="00603195"/>
    <w:rsid w:val="0060354E"/>
    <w:rsid w:val="00603750"/>
    <w:rsid w:val="00603760"/>
    <w:rsid w:val="00603944"/>
    <w:rsid w:val="00603BC0"/>
    <w:rsid w:val="00603DC1"/>
    <w:rsid w:val="00603E86"/>
    <w:rsid w:val="0060420F"/>
    <w:rsid w:val="00604314"/>
    <w:rsid w:val="00604352"/>
    <w:rsid w:val="006045CE"/>
    <w:rsid w:val="00604BD8"/>
    <w:rsid w:val="00604E48"/>
    <w:rsid w:val="00605176"/>
    <w:rsid w:val="0060534D"/>
    <w:rsid w:val="0060541C"/>
    <w:rsid w:val="00605B3E"/>
    <w:rsid w:val="00605F05"/>
    <w:rsid w:val="006060D9"/>
    <w:rsid w:val="00606191"/>
    <w:rsid w:val="006062CB"/>
    <w:rsid w:val="006065B4"/>
    <w:rsid w:val="0060683B"/>
    <w:rsid w:val="0060687F"/>
    <w:rsid w:val="00606B74"/>
    <w:rsid w:val="00606BBA"/>
    <w:rsid w:val="00606C2E"/>
    <w:rsid w:val="00606CD9"/>
    <w:rsid w:val="00606E2D"/>
    <w:rsid w:val="00606EFF"/>
    <w:rsid w:val="00606FA6"/>
    <w:rsid w:val="00607023"/>
    <w:rsid w:val="00607283"/>
    <w:rsid w:val="0060751E"/>
    <w:rsid w:val="006075CC"/>
    <w:rsid w:val="00607604"/>
    <w:rsid w:val="00610027"/>
    <w:rsid w:val="006100F4"/>
    <w:rsid w:val="00610100"/>
    <w:rsid w:val="00610304"/>
    <w:rsid w:val="0061065E"/>
    <w:rsid w:val="006107DE"/>
    <w:rsid w:val="00610965"/>
    <w:rsid w:val="006109EA"/>
    <w:rsid w:val="00610A35"/>
    <w:rsid w:val="00610A4C"/>
    <w:rsid w:val="00610A64"/>
    <w:rsid w:val="00610E27"/>
    <w:rsid w:val="0061101F"/>
    <w:rsid w:val="00611333"/>
    <w:rsid w:val="006113F4"/>
    <w:rsid w:val="006117C0"/>
    <w:rsid w:val="006117CC"/>
    <w:rsid w:val="00611CD7"/>
    <w:rsid w:val="00611E3C"/>
    <w:rsid w:val="00612095"/>
    <w:rsid w:val="006120CE"/>
    <w:rsid w:val="006121EC"/>
    <w:rsid w:val="0061227B"/>
    <w:rsid w:val="0061258B"/>
    <w:rsid w:val="006125C9"/>
    <w:rsid w:val="0061275F"/>
    <w:rsid w:val="00612786"/>
    <w:rsid w:val="00612AB3"/>
    <w:rsid w:val="00612EFA"/>
    <w:rsid w:val="00613108"/>
    <w:rsid w:val="006135F7"/>
    <w:rsid w:val="00613603"/>
    <w:rsid w:val="00613698"/>
    <w:rsid w:val="00613A85"/>
    <w:rsid w:val="00613A8C"/>
    <w:rsid w:val="00613CAF"/>
    <w:rsid w:val="00613CEE"/>
    <w:rsid w:val="00613EE5"/>
    <w:rsid w:val="00613F71"/>
    <w:rsid w:val="00614206"/>
    <w:rsid w:val="0061434F"/>
    <w:rsid w:val="006146CD"/>
    <w:rsid w:val="006147E5"/>
    <w:rsid w:val="00614B20"/>
    <w:rsid w:val="00614DCD"/>
    <w:rsid w:val="00614F96"/>
    <w:rsid w:val="0061540E"/>
    <w:rsid w:val="00615581"/>
    <w:rsid w:val="006155D7"/>
    <w:rsid w:val="0061573E"/>
    <w:rsid w:val="0061575B"/>
    <w:rsid w:val="006158A6"/>
    <w:rsid w:val="00615E8D"/>
    <w:rsid w:val="006160EC"/>
    <w:rsid w:val="006164A4"/>
    <w:rsid w:val="006165F3"/>
    <w:rsid w:val="00616840"/>
    <w:rsid w:val="00616A26"/>
    <w:rsid w:val="0061703A"/>
    <w:rsid w:val="0061706D"/>
    <w:rsid w:val="00617115"/>
    <w:rsid w:val="00617214"/>
    <w:rsid w:val="006174C1"/>
    <w:rsid w:val="006174DD"/>
    <w:rsid w:val="006174F6"/>
    <w:rsid w:val="0061767A"/>
    <w:rsid w:val="00617744"/>
    <w:rsid w:val="006177C6"/>
    <w:rsid w:val="006200C6"/>
    <w:rsid w:val="00620214"/>
    <w:rsid w:val="00620340"/>
    <w:rsid w:val="00620521"/>
    <w:rsid w:val="006205D0"/>
    <w:rsid w:val="0062083C"/>
    <w:rsid w:val="00620B39"/>
    <w:rsid w:val="00620C14"/>
    <w:rsid w:val="00620E18"/>
    <w:rsid w:val="006211A8"/>
    <w:rsid w:val="00621395"/>
    <w:rsid w:val="0062185C"/>
    <w:rsid w:val="00621ABD"/>
    <w:rsid w:val="00621AEB"/>
    <w:rsid w:val="00621CF5"/>
    <w:rsid w:val="00621D75"/>
    <w:rsid w:val="006226F1"/>
    <w:rsid w:val="00622837"/>
    <w:rsid w:val="0062285E"/>
    <w:rsid w:val="0062288A"/>
    <w:rsid w:val="00622ADC"/>
    <w:rsid w:val="00622B6D"/>
    <w:rsid w:val="00622BA9"/>
    <w:rsid w:val="00622DEC"/>
    <w:rsid w:val="0062311A"/>
    <w:rsid w:val="00623127"/>
    <w:rsid w:val="006247FE"/>
    <w:rsid w:val="006248A1"/>
    <w:rsid w:val="00624A29"/>
    <w:rsid w:val="00624BA2"/>
    <w:rsid w:val="00624CEE"/>
    <w:rsid w:val="00624F58"/>
    <w:rsid w:val="00624F63"/>
    <w:rsid w:val="00625370"/>
    <w:rsid w:val="0062549F"/>
    <w:rsid w:val="00625A62"/>
    <w:rsid w:val="00625A7C"/>
    <w:rsid w:val="00625DC8"/>
    <w:rsid w:val="006260D2"/>
    <w:rsid w:val="00626386"/>
    <w:rsid w:val="00626515"/>
    <w:rsid w:val="00626670"/>
    <w:rsid w:val="006266D5"/>
    <w:rsid w:val="0062670C"/>
    <w:rsid w:val="00626797"/>
    <w:rsid w:val="0062679F"/>
    <w:rsid w:val="00626AFD"/>
    <w:rsid w:val="00626B75"/>
    <w:rsid w:val="00626C25"/>
    <w:rsid w:val="00626FD4"/>
    <w:rsid w:val="006270D4"/>
    <w:rsid w:val="00627296"/>
    <w:rsid w:val="006272B6"/>
    <w:rsid w:val="006272BF"/>
    <w:rsid w:val="006273DF"/>
    <w:rsid w:val="00627910"/>
    <w:rsid w:val="00627D24"/>
    <w:rsid w:val="00627DC6"/>
    <w:rsid w:val="00627F66"/>
    <w:rsid w:val="00630056"/>
    <w:rsid w:val="00630104"/>
    <w:rsid w:val="0063044E"/>
    <w:rsid w:val="006304A3"/>
    <w:rsid w:val="00630642"/>
    <w:rsid w:val="006306F1"/>
    <w:rsid w:val="00630805"/>
    <w:rsid w:val="0063089E"/>
    <w:rsid w:val="00630ACD"/>
    <w:rsid w:val="00630E1C"/>
    <w:rsid w:val="00630E5B"/>
    <w:rsid w:val="00630F74"/>
    <w:rsid w:val="00631175"/>
    <w:rsid w:val="0063167E"/>
    <w:rsid w:val="00631FA7"/>
    <w:rsid w:val="00632202"/>
    <w:rsid w:val="00632592"/>
    <w:rsid w:val="00632781"/>
    <w:rsid w:val="006327EB"/>
    <w:rsid w:val="006328CB"/>
    <w:rsid w:val="00632928"/>
    <w:rsid w:val="00632B88"/>
    <w:rsid w:val="00632FBE"/>
    <w:rsid w:val="00633076"/>
    <w:rsid w:val="00633086"/>
    <w:rsid w:val="006330FB"/>
    <w:rsid w:val="00633333"/>
    <w:rsid w:val="0063335B"/>
    <w:rsid w:val="0063349C"/>
    <w:rsid w:val="00633799"/>
    <w:rsid w:val="00633930"/>
    <w:rsid w:val="00633D01"/>
    <w:rsid w:val="00633D09"/>
    <w:rsid w:val="00633D35"/>
    <w:rsid w:val="0063430E"/>
    <w:rsid w:val="006345B5"/>
    <w:rsid w:val="00634B3E"/>
    <w:rsid w:val="00634B79"/>
    <w:rsid w:val="00634CA3"/>
    <w:rsid w:val="00634CB4"/>
    <w:rsid w:val="006352AD"/>
    <w:rsid w:val="00635684"/>
    <w:rsid w:val="0063573B"/>
    <w:rsid w:val="00635941"/>
    <w:rsid w:val="00635D4C"/>
    <w:rsid w:val="006360DA"/>
    <w:rsid w:val="006365BD"/>
    <w:rsid w:val="00636768"/>
    <w:rsid w:val="00636A3D"/>
    <w:rsid w:val="00636E09"/>
    <w:rsid w:val="00636E7A"/>
    <w:rsid w:val="00636FD1"/>
    <w:rsid w:val="006373F1"/>
    <w:rsid w:val="006375AD"/>
    <w:rsid w:val="00637935"/>
    <w:rsid w:val="006379C6"/>
    <w:rsid w:val="00637D1C"/>
    <w:rsid w:val="00637D3D"/>
    <w:rsid w:val="00637E32"/>
    <w:rsid w:val="0064013E"/>
    <w:rsid w:val="00640179"/>
    <w:rsid w:val="00640221"/>
    <w:rsid w:val="006403AC"/>
    <w:rsid w:val="006403DC"/>
    <w:rsid w:val="00640677"/>
    <w:rsid w:val="00640681"/>
    <w:rsid w:val="00640926"/>
    <w:rsid w:val="00640CE1"/>
    <w:rsid w:val="00640D4E"/>
    <w:rsid w:val="006410DF"/>
    <w:rsid w:val="00641332"/>
    <w:rsid w:val="00641457"/>
    <w:rsid w:val="00641858"/>
    <w:rsid w:val="00641F83"/>
    <w:rsid w:val="0064213B"/>
    <w:rsid w:val="006421D0"/>
    <w:rsid w:val="006423D2"/>
    <w:rsid w:val="0064248A"/>
    <w:rsid w:val="0064262B"/>
    <w:rsid w:val="0064268D"/>
    <w:rsid w:val="006426AC"/>
    <w:rsid w:val="006429CC"/>
    <w:rsid w:val="00642AEF"/>
    <w:rsid w:val="00642D84"/>
    <w:rsid w:val="00643112"/>
    <w:rsid w:val="0064311B"/>
    <w:rsid w:val="00643584"/>
    <w:rsid w:val="0064359E"/>
    <w:rsid w:val="0064369E"/>
    <w:rsid w:val="0064381A"/>
    <w:rsid w:val="00643B82"/>
    <w:rsid w:val="00643BC4"/>
    <w:rsid w:val="00643D44"/>
    <w:rsid w:val="006440EB"/>
    <w:rsid w:val="00644608"/>
    <w:rsid w:val="00644926"/>
    <w:rsid w:val="00644984"/>
    <w:rsid w:val="006449DE"/>
    <w:rsid w:val="0064527D"/>
    <w:rsid w:val="00645370"/>
    <w:rsid w:val="00645722"/>
    <w:rsid w:val="00645838"/>
    <w:rsid w:val="00645A5A"/>
    <w:rsid w:val="00645BFF"/>
    <w:rsid w:val="00645CE9"/>
    <w:rsid w:val="00645DD6"/>
    <w:rsid w:val="00645F10"/>
    <w:rsid w:val="006460BC"/>
    <w:rsid w:val="006461B6"/>
    <w:rsid w:val="00646227"/>
    <w:rsid w:val="0064629C"/>
    <w:rsid w:val="006465A3"/>
    <w:rsid w:val="006469AD"/>
    <w:rsid w:val="00646A7A"/>
    <w:rsid w:val="00646B5B"/>
    <w:rsid w:val="00646CDE"/>
    <w:rsid w:val="00646D0F"/>
    <w:rsid w:val="00646D4C"/>
    <w:rsid w:val="00646E0C"/>
    <w:rsid w:val="00646E18"/>
    <w:rsid w:val="006471F4"/>
    <w:rsid w:val="006473EB"/>
    <w:rsid w:val="006475C3"/>
    <w:rsid w:val="0064775B"/>
    <w:rsid w:val="0064795E"/>
    <w:rsid w:val="00647980"/>
    <w:rsid w:val="006479EC"/>
    <w:rsid w:val="00647A38"/>
    <w:rsid w:val="00647AF5"/>
    <w:rsid w:val="00647DE7"/>
    <w:rsid w:val="00647F49"/>
    <w:rsid w:val="00647FF2"/>
    <w:rsid w:val="006505B4"/>
    <w:rsid w:val="0065077A"/>
    <w:rsid w:val="00650D6A"/>
    <w:rsid w:val="0065100C"/>
    <w:rsid w:val="00651020"/>
    <w:rsid w:val="0065113A"/>
    <w:rsid w:val="0065114B"/>
    <w:rsid w:val="006513D1"/>
    <w:rsid w:val="006514E1"/>
    <w:rsid w:val="006514E9"/>
    <w:rsid w:val="00651669"/>
    <w:rsid w:val="00651823"/>
    <w:rsid w:val="00651CED"/>
    <w:rsid w:val="00651D3D"/>
    <w:rsid w:val="00651E55"/>
    <w:rsid w:val="00652166"/>
    <w:rsid w:val="0065223E"/>
    <w:rsid w:val="00652287"/>
    <w:rsid w:val="006522F4"/>
    <w:rsid w:val="006523F8"/>
    <w:rsid w:val="00652488"/>
    <w:rsid w:val="006524FB"/>
    <w:rsid w:val="006526B6"/>
    <w:rsid w:val="006526D9"/>
    <w:rsid w:val="006526EC"/>
    <w:rsid w:val="00652A57"/>
    <w:rsid w:val="00652B85"/>
    <w:rsid w:val="00652E42"/>
    <w:rsid w:val="00653048"/>
    <w:rsid w:val="00653207"/>
    <w:rsid w:val="00653530"/>
    <w:rsid w:val="0065384E"/>
    <w:rsid w:val="00653896"/>
    <w:rsid w:val="00653935"/>
    <w:rsid w:val="00653A47"/>
    <w:rsid w:val="00653A94"/>
    <w:rsid w:val="00653AA8"/>
    <w:rsid w:val="00653D1B"/>
    <w:rsid w:val="00653D4B"/>
    <w:rsid w:val="00653E5B"/>
    <w:rsid w:val="0065402C"/>
    <w:rsid w:val="00654CE3"/>
    <w:rsid w:val="00654DE1"/>
    <w:rsid w:val="00654E6B"/>
    <w:rsid w:val="00654F7B"/>
    <w:rsid w:val="00655327"/>
    <w:rsid w:val="006556DC"/>
    <w:rsid w:val="006556EC"/>
    <w:rsid w:val="00655837"/>
    <w:rsid w:val="00655C18"/>
    <w:rsid w:val="00655C82"/>
    <w:rsid w:val="00655F6E"/>
    <w:rsid w:val="0065638A"/>
    <w:rsid w:val="00656B3C"/>
    <w:rsid w:val="00656D59"/>
    <w:rsid w:val="00657237"/>
    <w:rsid w:val="0065740B"/>
    <w:rsid w:val="00657410"/>
    <w:rsid w:val="0065786A"/>
    <w:rsid w:val="006578FD"/>
    <w:rsid w:val="00657C78"/>
    <w:rsid w:val="00660040"/>
    <w:rsid w:val="006601B4"/>
    <w:rsid w:val="0066023C"/>
    <w:rsid w:val="00660287"/>
    <w:rsid w:val="00660377"/>
    <w:rsid w:val="006603B7"/>
    <w:rsid w:val="006605DF"/>
    <w:rsid w:val="006608B3"/>
    <w:rsid w:val="00660ADF"/>
    <w:rsid w:val="00660D3F"/>
    <w:rsid w:val="00660F36"/>
    <w:rsid w:val="006613EB"/>
    <w:rsid w:val="00661FE3"/>
    <w:rsid w:val="00662017"/>
    <w:rsid w:val="0066223C"/>
    <w:rsid w:val="0066240F"/>
    <w:rsid w:val="00662E42"/>
    <w:rsid w:val="006634EB"/>
    <w:rsid w:val="006639DC"/>
    <w:rsid w:val="00663A85"/>
    <w:rsid w:val="00663AE6"/>
    <w:rsid w:val="00663CAB"/>
    <w:rsid w:val="00663CC0"/>
    <w:rsid w:val="00663EDF"/>
    <w:rsid w:val="00663F09"/>
    <w:rsid w:val="00664015"/>
    <w:rsid w:val="006642EE"/>
    <w:rsid w:val="0066466C"/>
    <w:rsid w:val="006646B9"/>
    <w:rsid w:val="00664D46"/>
    <w:rsid w:val="00664D6A"/>
    <w:rsid w:val="00664DA0"/>
    <w:rsid w:val="006650D0"/>
    <w:rsid w:val="0066526E"/>
    <w:rsid w:val="00665285"/>
    <w:rsid w:val="006653AC"/>
    <w:rsid w:val="00665662"/>
    <w:rsid w:val="00665945"/>
    <w:rsid w:val="00665CDB"/>
    <w:rsid w:val="0066602F"/>
    <w:rsid w:val="006660AA"/>
    <w:rsid w:val="006661A8"/>
    <w:rsid w:val="006665DB"/>
    <w:rsid w:val="00666979"/>
    <w:rsid w:val="00666A4F"/>
    <w:rsid w:val="00666ABD"/>
    <w:rsid w:val="00666B11"/>
    <w:rsid w:val="00667506"/>
    <w:rsid w:val="0066781B"/>
    <w:rsid w:val="00667843"/>
    <w:rsid w:val="00667904"/>
    <w:rsid w:val="00667976"/>
    <w:rsid w:val="00667D04"/>
    <w:rsid w:val="00667D99"/>
    <w:rsid w:val="0067000C"/>
    <w:rsid w:val="006700D3"/>
    <w:rsid w:val="006700D4"/>
    <w:rsid w:val="006701D9"/>
    <w:rsid w:val="006705D5"/>
    <w:rsid w:val="00670EDA"/>
    <w:rsid w:val="00670EE7"/>
    <w:rsid w:val="0067153A"/>
    <w:rsid w:val="00671C84"/>
    <w:rsid w:val="00671CD8"/>
    <w:rsid w:val="00671DBE"/>
    <w:rsid w:val="00671F26"/>
    <w:rsid w:val="0067212E"/>
    <w:rsid w:val="006721D8"/>
    <w:rsid w:val="006723F4"/>
    <w:rsid w:val="006726FE"/>
    <w:rsid w:val="00672704"/>
    <w:rsid w:val="00672716"/>
    <w:rsid w:val="00672A52"/>
    <w:rsid w:val="00672AFC"/>
    <w:rsid w:val="00672CFE"/>
    <w:rsid w:val="00672DFB"/>
    <w:rsid w:val="00673024"/>
    <w:rsid w:val="00673413"/>
    <w:rsid w:val="00673575"/>
    <w:rsid w:val="006735D9"/>
    <w:rsid w:val="00673812"/>
    <w:rsid w:val="00673DDA"/>
    <w:rsid w:val="00673E73"/>
    <w:rsid w:val="006746A8"/>
    <w:rsid w:val="006747E0"/>
    <w:rsid w:val="00674972"/>
    <w:rsid w:val="00674BD3"/>
    <w:rsid w:val="00674BF5"/>
    <w:rsid w:val="0067558B"/>
    <w:rsid w:val="00675890"/>
    <w:rsid w:val="006758AA"/>
    <w:rsid w:val="006761E5"/>
    <w:rsid w:val="006762AB"/>
    <w:rsid w:val="006762B0"/>
    <w:rsid w:val="00676343"/>
    <w:rsid w:val="00676761"/>
    <w:rsid w:val="006768A9"/>
    <w:rsid w:val="00676965"/>
    <w:rsid w:val="00676A96"/>
    <w:rsid w:val="00676BCC"/>
    <w:rsid w:val="00676C23"/>
    <w:rsid w:val="00676E45"/>
    <w:rsid w:val="00677191"/>
    <w:rsid w:val="006771C0"/>
    <w:rsid w:val="00677281"/>
    <w:rsid w:val="006773DA"/>
    <w:rsid w:val="006775C8"/>
    <w:rsid w:val="00677607"/>
    <w:rsid w:val="006778FE"/>
    <w:rsid w:val="00677BCC"/>
    <w:rsid w:val="00677E6A"/>
    <w:rsid w:val="00677F0C"/>
    <w:rsid w:val="00677F59"/>
    <w:rsid w:val="006802EC"/>
    <w:rsid w:val="00680491"/>
    <w:rsid w:val="006805C2"/>
    <w:rsid w:val="006808D7"/>
    <w:rsid w:val="00680AD2"/>
    <w:rsid w:val="00680D12"/>
    <w:rsid w:val="00680E9A"/>
    <w:rsid w:val="0068102C"/>
    <w:rsid w:val="0068118E"/>
    <w:rsid w:val="00681298"/>
    <w:rsid w:val="006812B1"/>
    <w:rsid w:val="0068232A"/>
    <w:rsid w:val="00682330"/>
    <w:rsid w:val="00682467"/>
    <w:rsid w:val="006824A1"/>
    <w:rsid w:val="00682721"/>
    <w:rsid w:val="006829D4"/>
    <w:rsid w:val="00682B44"/>
    <w:rsid w:val="00682D0F"/>
    <w:rsid w:val="00682D29"/>
    <w:rsid w:val="00682DDE"/>
    <w:rsid w:val="00682EA1"/>
    <w:rsid w:val="00682FC5"/>
    <w:rsid w:val="0068314A"/>
    <w:rsid w:val="00683442"/>
    <w:rsid w:val="0068387C"/>
    <w:rsid w:val="00683AA9"/>
    <w:rsid w:val="00683F61"/>
    <w:rsid w:val="00684249"/>
    <w:rsid w:val="00684323"/>
    <w:rsid w:val="00684656"/>
    <w:rsid w:val="0068473B"/>
    <w:rsid w:val="00684A55"/>
    <w:rsid w:val="00684B0D"/>
    <w:rsid w:val="00684DD0"/>
    <w:rsid w:val="00684F73"/>
    <w:rsid w:val="006852F9"/>
    <w:rsid w:val="00685490"/>
    <w:rsid w:val="00685A56"/>
    <w:rsid w:val="00685A5A"/>
    <w:rsid w:val="00685B48"/>
    <w:rsid w:val="00685B51"/>
    <w:rsid w:val="00685C60"/>
    <w:rsid w:val="00685D7A"/>
    <w:rsid w:val="006861BB"/>
    <w:rsid w:val="00686221"/>
    <w:rsid w:val="0068634C"/>
    <w:rsid w:val="00686518"/>
    <w:rsid w:val="00686613"/>
    <w:rsid w:val="00686C5F"/>
    <w:rsid w:val="00686CC7"/>
    <w:rsid w:val="006870C6"/>
    <w:rsid w:val="00687130"/>
    <w:rsid w:val="00687313"/>
    <w:rsid w:val="00687B5B"/>
    <w:rsid w:val="00687D4D"/>
    <w:rsid w:val="006903A8"/>
    <w:rsid w:val="006906B1"/>
    <w:rsid w:val="006906DD"/>
    <w:rsid w:val="0069072D"/>
    <w:rsid w:val="00690856"/>
    <w:rsid w:val="00690D73"/>
    <w:rsid w:val="00690E4E"/>
    <w:rsid w:val="00690EA0"/>
    <w:rsid w:val="00690FAF"/>
    <w:rsid w:val="0069125D"/>
    <w:rsid w:val="0069129A"/>
    <w:rsid w:val="006915F6"/>
    <w:rsid w:val="006916A7"/>
    <w:rsid w:val="006917D1"/>
    <w:rsid w:val="006919CA"/>
    <w:rsid w:val="00691A86"/>
    <w:rsid w:val="00691A98"/>
    <w:rsid w:val="00691AE1"/>
    <w:rsid w:val="00691D84"/>
    <w:rsid w:val="00691F5C"/>
    <w:rsid w:val="00691FFD"/>
    <w:rsid w:val="00692220"/>
    <w:rsid w:val="006923DC"/>
    <w:rsid w:val="00692549"/>
    <w:rsid w:val="006926FB"/>
    <w:rsid w:val="006927AC"/>
    <w:rsid w:val="0069306C"/>
    <w:rsid w:val="006930E6"/>
    <w:rsid w:val="00693432"/>
    <w:rsid w:val="00693482"/>
    <w:rsid w:val="006940B2"/>
    <w:rsid w:val="006942EE"/>
    <w:rsid w:val="006943B6"/>
    <w:rsid w:val="0069449F"/>
    <w:rsid w:val="006946B0"/>
    <w:rsid w:val="00694812"/>
    <w:rsid w:val="00694AE3"/>
    <w:rsid w:val="00694CBF"/>
    <w:rsid w:val="00694F76"/>
    <w:rsid w:val="00695075"/>
    <w:rsid w:val="006951D2"/>
    <w:rsid w:val="00695251"/>
    <w:rsid w:val="0069550C"/>
    <w:rsid w:val="00696408"/>
    <w:rsid w:val="0069653A"/>
    <w:rsid w:val="00696907"/>
    <w:rsid w:val="00696B55"/>
    <w:rsid w:val="00696D41"/>
    <w:rsid w:val="0069708B"/>
    <w:rsid w:val="0069732C"/>
    <w:rsid w:val="00697333"/>
    <w:rsid w:val="00697355"/>
    <w:rsid w:val="00697777"/>
    <w:rsid w:val="00697D2A"/>
    <w:rsid w:val="006A0295"/>
    <w:rsid w:val="006A03BA"/>
    <w:rsid w:val="006A04F3"/>
    <w:rsid w:val="006A06AF"/>
    <w:rsid w:val="006A06E7"/>
    <w:rsid w:val="006A0B58"/>
    <w:rsid w:val="006A0B8B"/>
    <w:rsid w:val="006A0BFA"/>
    <w:rsid w:val="006A1097"/>
    <w:rsid w:val="006A1187"/>
    <w:rsid w:val="006A14D1"/>
    <w:rsid w:val="006A16B0"/>
    <w:rsid w:val="006A17F9"/>
    <w:rsid w:val="006A19FE"/>
    <w:rsid w:val="006A1A49"/>
    <w:rsid w:val="006A1ADE"/>
    <w:rsid w:val="006A1C4C"/>
    <w:rsid w:val="006A22AB"/>
    <w:rsid w:val="006A25F3"/>
    <w:rsid w:val="006A28D3"/>
    <w:rsid w:val="006A28FB"/>
    <w:rsid w:val="006A3045"/>
    <w:rsid w:val="006A31D5"/>
    <w:rsid w:val="006A3298"/>
    <w:rsid w:val="006A338C"/>
    <w:rsid w:val="006A3AEB"/>
    <w:rsid w:val="006A3C35"/>
    <w:rsid w:val="006A3F4E"/>
    <w:rsid w:val="006A493A"/>
    <w:rsid w:val="006A49BD"/>
    <w:rsid w:val="006A49F7"/>
    <w:rsid w:val="006A4C1F"/>
    <w:rsid w:val="006A4E09"/>
    <w:rsid w:val="006A5032"/>
    <w:rsid w:val="006A539A"/>
    <w:rsid w:val="006A57E0"/>
    <w:rsid w:val="006A595C"/>
    <w:rsid w:val="006A596A"/>
    <w:rsid w:val="006A5A07"/>
    <w:rsid w:val="006A5E1A"/>
    <w:rsid w:val="006A5E2E"/>
    <w:rsid w:val="006A604A"/>
    <w:rsid w:val="006A627A"/>
    <w:rsid w:val="006A67CB"/>
    <w:rsid w:val="006A682D"/>
    <w:rsid w:val="006A68A6"/>
    <w:rsid w:val="006A6A07"/>
    <w:rsid w:val="006A6A3E"/>
    <w:rsid w:val="006A6B20"/>
    <w:rsid w:val="006A6B57"/>
    <w:rsid w:val="006A6ED1"/>
    <w:rsid w:val="006A6EEB"/>
    <w:rsid w:val="006A70CC"/>
    <w:rsid w:val="006A70F2"/>
    <w:rsid w:val="006A715A"/>
    <w:rsid w:val="006A7494"/>
    <w:rsid w:val="006A749E"/>
    <w:rsid w:val="006A7661"/>
    <w:rsid w:val="006A788B"/>
    <w:rsid w:val="006A788E"/>
    <w:rsid w:val="006A793F"/>
    <w:rsid w:val="006A7EC5"/>
    <w:rsid w:val="006B01AE"/>
    <w:rsid w:val="006B028B"/>
    <w:rsid w:val="006B057F"/>
    <w:rsid w:val="006B0879"/>
    <w:rsid w:val="006B0A11"/>
    <w:rsid w:val="006B0BD1"/>
    <w:rsid w:val="006B0C28"/>
    <w:rsid w:val="006B0D22"/>
    <w:rsid w:val="006B0D94"/>
    <w:rsid w:val="006B0DFB"/>
    <w:rsid w:val="006B0E8F"/>
    <w:rsid w:val="006B0FBC"/>
    <w:rsid w:val="006B1189"/>
    <w:rsid w:val="006B1198"/>
    <w:rsid w:val="006B124A"/>
    <w:rsid w:val="006B1281"/>
    <w:rsid w:val="006B131F"/>
    <w:rsid w:val="006B1667"/>
    <w:rsid w:val="006B167D"/>
    <w:rsid w:val="006B1BAB"/>
    <w:rsid w:val="006B215B"/>
    <w:rsid w:val="006B25E7"/>
    <w:rsid w:val="006B2779"/>
    <w:rsid w:val="006B28F6"/>
    <w:rsid w:val="006B291A"/>
    <w:rsid w:val="006B2A17"/>
    <w:rsid w:val="006B2D13"/>
    <w:rsid w:val="006B2F2E"/>
    <w:rsid w:val="006B310D"/>
    <w:rsid w:val="006B33D3"/>
    <w:rsid w:val="006B35E9"/>
    <w:rsid w:val="006B3906"/>
    <w:rsid w:val="006B3C95"/>
    <w:rsid w:val="006B3CD9"/>
    <w:rsid w:val="006B3D59"/>
    <w:rsid w:val="006B461B"/>
    <w:rsid w:val="006B48B3"/>
    <w:rsid w:val="006B48DD"/>
    <w:rsid w:val="006B4A4F"/>
    <w:rsid w:val="006B4C51"/>
    <w:rsid w:val="006B5434"/>
    <w:rsid w:val="006B5558"/>
    <w:rsid w:val="006B55E5"/>
    <w:rsid w:val="006B565C"/>
    <w:rsid w:val="006B5865"/>
    <w:rsid w:val="006B597B"/>
    <w:rsid w:val="006B5D09"/>
    <w:rsid w:val="006B5F6B"/>
    <w:rsid w:val="006B6A5A"/>
    <w:rsid w:val="006B6A71"/>
    <w:rsid w:val="006B7512"/>
    <w:rsid w:val="006B75ED"/>
    <w:rsid w:val="006B7719"/>
    <w:rsid w:val="006B7840"/>
    <w:rsid w:val="006B7998"/>
    <w:rsid w:val="006B7F15"/>
    <w:rsid w:val="006B7F9E"/>
    <w:rsid w:val="006C00CA"/>
    <w:rsid w:val="006C021D"/>
    <w:rsid w:val="006C02AD"/>
    <w:rsid w:val="006C02EE"/>
    <w:rsid w:val="006C076F"/>
    <w:rsid w:val="006C0837"/>
    <w:rsid w:val="006C0898"/>
    <w:rsid w:val="006C0B2A"/>
    <w:rsid w:val="006C0DD1"/>
    <w:rsid w:val="006C11B7"/>
    <w:rsid w:val="006C1225"/>
    <w:rsid w:val="006C12F4"/>
    <w:rsid w:val="006C1353"/>
    <w:rsid w:val="006C1414"/>
    <w:rsid w:val="006C16D9"/>
    <w:rsid w:val="006C176E"/>
    <w:rsid w:val="006C1996"/>
    <w:rsid w:val="006C1A28"/>
    <w:rsid w:val="006C1A54"/>
    <w:rsid w:val="006C1B60"/>
    <w:rsid w:val="006C1B62"/>
    <w:rsid w:val="006C1BBD"/>
    <w:rsid w:val="006C1D5D"/>
    <w:rsid w:val="006C2182"/>
    <w:rsid w:val="006C2558"/>
    <w:rsid w:val="006C26F8"/>
    <w:rsid w:val="006C27CB"/>
    <w:rsid w:val="006C2E66"/>
    <w:rsid w:val="006C2F5E"/>
    <w:rsid w:val="006C3005"/>
    <w:rsid w:val="006C35DE"/>
    <w:rsid w:val="006C374D"/>
    <w:rsid w:val="006C38C8"/>
    <w:rsid w:val="006C39B5"/>
    <w:rsid w:val="006C3B1B"/>
    <w:rsid w:val="006C3C75"/>
    <w:rsid w:val="006C3CB4"/>
    <w:rsid w:val="006C3D6C"/>
    <w:rsid w:val="006C3FAA"/>
    <w:rsid w:val="006C42C1"/>
    <w:rsid w:val="006C42F7"/>
    <w:rsid w:val="006C4447"/>
    <w:rsid w:val="006C4B0D"/>
    <w:rsid w:val="006C4B46"/>
    <w:rsid w:val="006C4B87"/>
    <w:rsid w:val="006C4BB9"/>
    <w:rsid w:val="006C4C17"/>
    <w:rsid w:val="006C4CFC"/>
    <w:rsid w:val="006C53D3"/>
    <w:rsid w:val="006C5519"/>
    <w:rsid w:val="006C5710"/>
    <w:rsid w:val="006C5953"/>
    <w:rsid w:val="006C5D51"/>
    <w:rsid w:val="006C5E66"/>
    <w:rsid w:val="006C5F04"/>
    <w:rsid w:val="006C5F96"/>
    <w:rsid w:val="006C6048"/>
    <w:rsid w:val="006C604F"/>
    <w:rsid w:val="006C61B8"/>
    <w:rsid w:val="006C649B"/>
    <w:rsid w:val="006C64C5"/>
    <w:rsid w:val="006C6A1E"/>
    <w:rsid w:val="006C6A3D"/>
    <w:rsid w:val="006C6AA8"/>
    <w:rsid w:val="006C6C94"/>
    <w:rsid w:val="006C6DA5"/>
    <w:rsid w:val="006C74B8"/>
    <w:rsid w:val="006C7532"/>
    <w:rsid w:val="006C7843"/>
    <w:rsid w:val="006C7C0E"/>
    <w:rsid w:val="006C7CEA"/>
    <w:rsid w:val="006C7ED2"/>
    <w:rsid w:val="006D0697"/>
    <w:rsid w:val="006D0949"/>
    <w:rsid w:val="006D0A5E"/>
    <w:rsid w:val="006D0F28"/>
    <w:rsid w:val="006D108D"/>
    <w:rsid w:val="006D1348"/>
    <w:rsid w:val="006D1484"/>
    <w:rsid w:val="006D1625"/>
    <w:rsid w:val="006D187F"/>
    <w:rsid w:val="006D1A0E"/>
    <w:rsid w:val="006D1FB7"/>
    <w:rsid w:val="006D266D"/>
    <w:rsid w:val="006D2690"/>
    <w:rsid w:val="006D2797"/>
    <w:rsid w:val="006D2B6A"/>
    <w:rsid w:val="006D2C67"/>
    <w:rsid w:val="006D2D59"/>
    <w:rsid w:val="006D30AE"/>
    <w:rsid w:val="006D30E5"/>
    <w:rsid w:val="006D3267"/>
    <w:rsid w:val="006D35C8"/>
    <w:rsid w:val="006D3789"/>
    <w:rsid w:val="006D3855"/>
    <w:rsid w:val="006D43CE"/>
    <w:rsid w:val="006D465A"/>
    <w:rsid w:val="006D47F9"/>
    <w:rsid w:val="006D4FC3"/>
    <w:rsid w:val="006D5486"/>
    <w:rsid w:val="006D57E5"/>
    <w:rsid w:val="006D58D0"/>
    <w:rsid w:val="006D5C86"/>
    <w:rsid w:val="006D60A9"/>
    <w:rsid w:val="006D693B"/>
    <w:rsid w:val="006D6940"/>
    <w:rsid w:val="006D6B33"/>
    <w:rsid w:val="006D6D8C"/>
    <w:rsid w:val="006D6EFD"/>
    <w:rsid w:val="006D6FC0"/>
    <w:rsid w:val="006D7090"/>
    <w:rsid w:val="006D70F0"/>
    <w:rsid w:val="006D72C5"/>
    <w:rsid w:val="006D7452"/>
    <w:rsid w:val="006D7611"/>
    <w:rsid w:val="006D77A2"/>
    <w:rsid w:val="006D789E"/>
    <w:rsid w:val="006D793A"/>
    <w:rsid w:val="006D7D25"/>
    <w:rsid w:val="006E026C"/>
    <w:rsid w:val="006E032A"/>
    <w:rsid w:val="006E03D7"/>
    <w:rsid w:val="006E0497"/>
    <w:rsid w:val="006E081E"/>
    <w:rsid w:val="006E10E9"/>
    <w:rsid w:val="006E1198"/>
    <w:rsid w:val="006E1219"/>
    <w:rsid w:val="006E1331"/>
    <w:rsid w:val="006E1337"/>
    <w:rsid w:val="006E1338"/>
    <w:rsid w:val="006E1356"/>
    <w:rsid w:val="006E1546"/>
    <w:rsid w:val="006E184D"/>
    <w:rsid w:val="006E1C60"/>
    <w:rsid w:val="006E1DB0"/>
    <w:rsid w:val="006E1FE3"/>
    <w:rsid w:val="006E2281"/>
    <w:rsid w:val="006E25F9"/>
    <w:rsid w:val="006E2645"/>
    <w:rsid w:val="006E2673"/>
    <w:rsid w:val="006E2B85"/>
    <w:rsid w:val="006E3062"/>
    <w:rsid w:val="006E3072"/>
    <w:rsid w:val="006E3130"/>
    <w:rsid w:val="006E3318"/>
    <w:rsid w:val="006E3711"/>
    <w:rsid w:val="006E3729"/>
    <w:rsid w:val="006E3769"/>
    <w:rsid w:val="006E37F9"/>
    <w:rsid w:val="006E3BC6"/>
    <w:rsid w:val="006E3E92"/>
    <w:rsid w:val="006E3F54"/>
    <w:rsid w:val="006E3F80"/>
    <w:rsid w:val="006E429B"/>
    <w:rsid w:val="006E46EA"/>
    <w:rsid w:val="006E46F6"/>
    <w:rsid w:val="006E4A41"/>
    <w:rsid w:val="006E4FD9"/>
    <w:rsid w:val="006E5079"/>
    <w:rsid w:val="006E541B"/>
    <w:rsid w:val="006E54A2"/>
    <w:rsid w:val="006E5632"/>
    <w:rsid w:val="006E570F"/>
    <w:rsid w:val="006E57F6"/>
    <w:rsid w:val="006E5868"/>
    <w:rsid w:val="006E58CA"/>
    <w:rsid w:val="006E59DD"/>
    <w:rsid w:val="006E5B0B"/>
    <w:rsid w:val="006E5C0C"/>
    <w:rsid w:val="006E6046"/>
    <w:rsid w:val="006E6354"/>
    <w:rsid w:val="006E65D5"/>
    <w:rsid w:val="006E6625"/>
    <w:rsid w:val="006E6682"/>
    <w:rsid w:val="006E680B"/>
    <w:rsid w:val="006E6822"/>
    <w:rsid w:val="006E6A33"/>
    <w:rsid w:val="006E6B35"/>
    <w:rsid w:val="006E6D25"/>
    <w:rsid w:val="006E6D3C"/>
    <w:rsid w:val="006E762C"/>
    <w:rsid w:val="006E76A5"/>
    <w:rsid w:val="006E7749"/>
    <w:rsid w:val="006E7891"/>
    <w:rsid w:val="006E78FB"/>
    <w:rsid w:val="006E79CC"/>
    <w:rsid w:val="006E7CC7"/>
    <w:rsid w:val="006E7F76"/>
    <w:rsid w:val="006E7FA9"/>
    <w:rsid w:val="006F09BC"/>
    <w:rsid w:val="006F0A32"/>
    <w:rsid w:val="006F0ACA"/>
    <w:rsid w:val="006F103A"/>
    <w:rsid w:val="006F10BA"/>
    <w:rsid w:val="006F12A9"/>
    <w:rsid w:val="006F15B7"/>
    <w:rsid w:val="006F168C"/>
    <w:rsid w:val="006F1734"/>
    <w:rsid w:val="006F17B4"/>
    <w:rsid w:val="006F1851"/>
    <w:rsid w:val="006F18E4"/>
    <w:rsid w:val="006F1AAD"/>
    <w:rsid w:val="006F1B79"/>
    <w:rsid w:val="006F1C9F"/>
    <w:rsid w:val="006F1D16"/>
    <w:rsid w:val="006F1D49"/>
    <w:rsid w:val="006F1D89"/>
    <w:rsid w:val="006F1EF9"/>
    <w:rsid w:val="006F23DD"/>
    <w:rsid w:val="006F24B2"/>
    <w:rsid w:val="006F25B7"/>
    <w:rsid w:val="006F2678"/>
    <w:rsid w:val="006F2729"/>
    <w:rsid w:val="006F274C"/>
    <w:rsid w:val="006F277C"/>
    <w:rsid w:val="006F289E"/>
    <w:rsid w:val="006F293C"/>
    <w:rsid w:val="006F2B17"/>
    <w:rsid w:val="006F2C84"/>
    <w:rsid w:val="006F3027"/>
    <w:rsid w:val="006F30C3"/>
    <w:rsid w:val="006F3315"/>
    <w:rsid w:val="006F3442"/>
    <w:rsid w:val="006F366A"/>
    <w:rsid w:val="006F378E"/>
    <w:rsid w:val="006F3A91"/>
    <w:rsid w:val="006F3AC2"/>
    <w:rsid w:val="006F3B31"/>
    <w:rsid w:val="006F3D81"/>
    <w:rsid w:val="006F3E74"/>
    <w:rsid w:val="006F40E8"/>
    <w:rsid w:val="006F4258"/>
    <w:rsid w:val="006F42BF"/>
    <w:rsid w:val="006F433B"/>
    <w:rsid w:val="006F43BD"/>
    <w:rsid w:val="006F4DC9"/>
    <w:rsid w:val="006F4F1A"/>
    <w:rsid w:val="006F4FA7"/>
    <w:rsid w:val="006F5474"/>
    <w:rsid w:val="006F549E"/>
    <w:rsid w:val="006F5BEF"/>
    <w:rsid w:val="006F5CFF"/>
    <w:rsid w:val="006F5D98"/>
    <w:rsid w:val="006F6090"/>
    <w:rsid w:val="006F6157"/>
    <w:rsid w:val="006F6370"/>
    <w:rsid w:val="006F65AB"/>
    <w:rsid w:val="006F6857"/>
    <w:rsid w:val="006F687E"/>
    <w:rsid w:val="006F6BD2"/>
    <w:rsid w:val="006F6CB8"/>
    <w:rsid w:val="006F6EEC"/>
    <w:rsid w:val="006F73A6"/>
    <w:rsid w:val="006F73DA"/>
    <w:rsid w:val="006F769D"/>
    <w:rsid w:val="006F76A2"/>
    <w:rsid w:val="006F7921"/>
    <w:rsid w:val="006F7BFB"/>
    <w:rsid w:val="006F7C00"/>
    <w:rsid w:val="006F7FAF"/>
    <w:rsid w:val="007004C2"/>
    <w:rsid w:val="00700809"/>
    <w:rsid w:val="00700A88"/>
    <w:rsid w:val="00700ADC"/>
    <w:rsid w:val="00700D3B"/>
    <w:rsid w:val="007012AC"/>
    <w:rsid w:val="007012E3"/>
    <w:rsid w:val="007013BE"/>
    <w:rsid w:val="007015ED"/>
    <w:rsid w:val="007018D5"/>
    <w:rsid w:val="007019B3"/>
    <w:rsid w:val="00701A7E"/>
    <w:rsid w:val="00701ABD"/>
    <w:rsid w:val="00701BAE"/>
    <w:rsid w:val="00701E0E"/>
    <w:rsid w:val="00701E29"/>
    <w:rsid w:val="00701F48"/>
    <w:rsid w:val="00702355"/>
    <w:rsid w:val="00702709"/>
    <w:rsid w:val="007028B5"/>
    <w:rsid w:val="0070298D"/>
    <w:rsid w:val="00702CA7"/>
    <w:rsid w:val="00702DB7"/>
    <w:rsid w:val="0070307C"/>
    <w:rsid w:val="0070322B"/>
    <w:rsid w:val="0070365E"/>
    <w:rsid w:val="00703672"/>
    <w:rsid w:val="007036D0"/>
    <w:rsid w:val="007038FE"/>
    <w:rsid w:val="00703A96"/>
    <w:rsid w:val="00703B7E"/>
    <w:rsid w:val="00703CBD"/>
    <w:rsid w:val="00703DAC"/>
    <w:rsid w:val="007041F1"/>
    <w:rsid w:val="00704283"/>
    <w:rsid w:val="0070429D"/>
    <w:rsid w:val="00704392"/>
    <w:rsid w:val="007043E2"/>
    <w:rsid w:val="0070440F"/>
    <w:rsid w:val="007046C7"/>
    <w:rsid w:val="00704C8D"/>
    <w:rsid w:val="00704FE7"/>
    <w:rsid w:val="007051C6"/>
    <w:rsid w:val="007054FB"/>
    <w:rsid w:val="0070559C"/>
    <w:rsid w:val="00705619"/>
    <w:rsid w:val="007059F8"/>
    <w:rsid w:val="00705D93"/>
    <w:rsid w:val="00705E51"/>
    <w:rsid w:val="0070630B"/>
    <w:rsid w:val="00706366"/>
    <w:rsid w:val="0070681F"/>
    <w:rsid w:val="007068B2"/>
    <w:rsid w:val="0070721A"/>
    <w:rsid w:val="00707302"/>
    <w:rsid w:val="0070739B"/>
    <w:rsid w:val="0070742B"/>
    <w:rsid w:val="0070754F"/>
    <w:rsid w:val="007079E2"/>
    <w:rsid w:val="00707A91"/>
    <w:rsid w:val="00707AF0"/>
    <w:rsid w:val="00707F18"/>
    <w:rsid w:val="0071008A"/>
    <w:rsid w:val="00710335"/>
    <w:rsid w:val="00710396"/>
    <w:rsid w:val="00710530"/>
    <w:rsid w:val="00710636"/>
    <w:rsid w:val="00710835"/>
    <w:rsid w:val="00710D93"/>
    <w:rsid w:val="00710DA3"/>
    <w:rsid w:val="00710E3A"/>
    <w:rsid w:val="00711147"/>
    <w:rsid w:val="00711214"/>
    <w:rsid w:val="007113B1"/>
    <w:rsid w:val="007115C6"/>
    <w:rsid w:val="007115D9"/>
    <w:rsid w:val="0071161F"/>
    <w:rsid w:val="007118F4"/>
    <w:rsid w:val="00711C2E"/>
    <w:rsid w:val="00711CD7"/>
    <w:rsid w:val="007120D3"/>
    <w:rsid w:val="0071279E"/>
    <w:rsid w:val="00712A61"/>
    <w:rsid w:val="00712C02"/>
    <w:rsid w:val="00712F31"/>
    <w:rsid w:val="007132BC"/>
    <w:rsid w:val="0071335C"/>
    <w:rsid w:val="0071345C"/>
    <w:rsid w:val="00713D5D"/>
    <w:rsid w:val="00713D90"/>
    <w:rsid w:val="00713E61"/>
    <w:rsid w:val="00714169"/>
    <w:rsid w:val="007143AE"/>
    <w:rsid w:val="00714444"/>
    <w:rsid w:val="007145D2"/>
    <w:rsid w:val="00714961"/>
    <w:rsid w:val="00714B2C"/>
    <w:rsid w:val="00714BA4"/>
    <w:rsid w:val="00714CA8"/>
    <w:rsid w:val="00714E18"/>
    <w:rsid w:val="007151A4"/>
    <w:rsid w:val="0071546B"/>
    <w:rsid w:val="0071567B"/>
    <w:rsid w:val="00715AC3"/>
    <w:rsid w:val="00715D27"/>
    <w:rsid w:val="00715ED8"/>
    <w:rsid w:val="00715FB4"/>
    <w:rsid w:val="00715FD7"/>
    <w:rsid w:val="007162D2"/>
    <w:rsid w:val="007162FC"/>
    <w:rsid w:val="00716488"/>
    <w:rsid w:val="00716518"/>
    <w:rsid w:val="00716571"/>
    <w:rsid w:val="007168AC"/>
    <w:rsid w:val="00716963"/>
    <w:rsid w:val="00716BB9"/>
    <w:rsid w:val="00716E52"/>
    <w:rsid w:val="007170F4"/>
    <w:rsid w:val="00717240"/>
    <w:rsid w:val="00717516"/>
    <w:rsid w:val="00717625"/>
    <w:rsid w:val="007178D6"/>
    <w:rsid w:val="00717A82"/>
    <w:rsid w:val="00717ACC"/>
    <w:rsid w:val="00717EA1"/>
    <w:rsid w:val="007200C8"/>
    <w:rsid w:val="007201F1"/>
    <w:rsid w:val="00720229"/>
    <w:rsid w:val="00720437"/>
    <w:rsid w:val="00720446"/>
    <w:rsid w:val="007205A1"/>
    <w:rsid w:val="0072084E"/>
    <w:rsid w:val="007208C2"/>
    <w:rsid w:val="00720A62"/>
    <w:rsid w:val="00720E18"/>
    <w:rsid w:val="00721017"/>
    <w:rsid w:val="00721066"/>
    <w:rsid w:val="00721285"/>
    <w:rsid w:val="0072161C"/>
    <w:rsid w:val="00721803"/>
    <w:rsid w:val="00721816"/>
    <w:rsid w:val="00721859"/>
    <w:rsid w:val="00721931"/>
    <w:rsid w:val="00721AD2"/>
    <w:rsid w:val="00721E0A"/>
    <w:rsid w:val="00721E59"/>
    <w:rsid w:val="0072204C"/>
    <w:rsid w:val="00722281"/>
    <w:rsid w:val="00722346"/>
    <w:rsid w:val="00722756"/>
    <w:rsid w:val="00722867"/>
    <w:rsid w:val="00722A5B"/>
    <w:rsid w:val="00722BD3"/>
    <w:rsid w:val="007231CA"/>
    <w:rsid w:val="007232BF"/>
    <w:rsid w:val="00723404"/>
    <w:rsid w:val="0072350C"/>
    <w:rsid w:val="007235E6"/>
    <w:rsid w:val="0072366E"/>
    <w:rsid w:val="00723993"/>
    <w:rsid w:val="007239DE"/>
    <w:rsid w:val="00723CE3"/>
    <w:rsid w:val="00723DC1"/>
    <w:rsid w:val="00723F5A"/>
    <w:rsid w:val="00723FFA"/>
    <w:rsid w:val="00724082"/>
    <w:rsid w:val="00724088"/>
    <w:rsid w:val="007240E7"/>
    <w:rsid w:val="00724432"/>
    <w:rsid w:val="007246B5"/>
    <w:rsid w:val="00724946"/>
    <w:rsid w:val="00724952"/>
    <w:rsid w:val="00724A62"/>
    <w:rsid w:val="00724CAB"/>
    <w:rsid w:val="00724F73"/>
    <w:rsid w:val="007250D3"/>
    <w:rsid w:val="007252B5"/>
    <w:rsid w:val="0072543D"/>
    <w:rsid w:val="007257E4"/>
    <w:rsid w:val="00725EF8"/>
    <w:rsid w:val="00725FA8"/>
    <w:rsid w:val="00726104"/>
    <w:rsid w:val="00726234"/>
    <w:rsid w:val="007265E9"/>
    <w:rsid w:val="007268A5"/>
    <w:rsid w:val="0072692F"/>
    <w:rsid w:val="00726CAF"/>
    <w:rsid w:val="00726CD6"/>
    <w:rsid w:val="00726D8F"/>
    <w:rsid w:val="00726EDF"/>
    <w:rsid w:val="00726F81"/>
    <w:rsid w:val="007271E6"/>
    <w:rsid w:val="00727937"/>
    <w:rsid w:val="00727A8F"/>
    <w:rsid w:val="00727F24"/>
    <w:rsid w:val="00730003"/>
    <w:rsid w:val="0073007C"/>
    <w:rsid w:val="007300E9"/>
    <w:rsid w:val="00730602"/>
    <w:rsid w:val="0073062B"/>
    <w:rsid w:val="0073079B"/>
    <w:rsid w:val="007307AE"/>
    <w:rsid w:val="00730A3C"/>
    <w:rsid w:val="00730AA1"/>
    <w:rsid w:val="00730F54"/>
    <w:rsid w:val="00731064"/>
    <w:rsid w:val="00731069"/>
    <w:rsid w:val="00731150"/>
    <w:rsid w:val="007312DD"/>
    <w:rsid w:val="00731472"/>
    <w:rsid w:val="00731615"/>
    <w:rsid w:val="00731631"/>
    <w:rsid w:val="0073180F"/>
    <w:rsid w:val="00731B6C"/>
    <w:rsid w:val="00731C27"/>
    <w:rsid w:val="007320C5"/>
    <w:rsid w:val="007322C9"/>
    <w:rsid w:val="00732551"/>
    <w:rsid w:val="0073272B"/>
    <w:rsid w:val="007329CB"/>
    <w:rsid w:val="00732F1E"/>
    <w:rsid w:val="0073324C"/>
    <w:rsid w:val="0073332A"/>
    <w:rsid w:val="00733995"/>
    <w:rsid w:val="00733A22"/>
    <w:rsid w:val="00733B0E"/>
    <w:rsid w:val="00733D66"/>
    <w:rsid w:val="00733F07"/>
    <w:rsid w:val="0073416C"/>
    <w:rsid w:val="0073431A"/>
    <w:rsid w:val="0073454B"/>
    <w:rsid w:val="0073461F"/>
    <w:rsid w:val="0073477F"/>
    <w:rsid w:val="00734B28"/>
    <w:rsid w:val="007351B5"/>
    <w:rsid w:val="00735283"/>
    <w:rsid w:val="0073558F"/>
    <w:rsid w:val="00735810"/>
    <w:rsid w:val="00735B10"/>
    <w:rsid w:val="00735C72"/>
    <w:rsid w:val="007361CF"/>
    <w:rsid w:val="007363A1"/>
    <w:rsid w:val="0073644C"/>
    <w:rsid w:val="0073653B"/>
    <w:rsid w:val="0073660C"/>
    <w:rsid w:val="007367C4"/>
    <w:rsid w:val="00736962"/>
    <w:rsid w:val="00736AD5"/>
    <w:rsid w:val="00737173"/>
    <w:rsid w:val="00737281"/>
    <w:rsid w:val="007374BD"/>
    <w:rsid w:val="007375A5"/>
    <w:rsid w:val="00737A34"/>
    <w:rsid w:val="00737C52"/>
    <w:rsid w:val="00737F2C"/>
    <w:rsid w:val="00737F7C"/>
    <w:rsid w:val="00737FF9"/>
    <w:rsid w:val="00740029"/>
    <w:rsid w:val="00740697"/>
    <w:rsid w:val="007406E4"/>
    <w:rsid w:val="007406E6"/>
    <w:rsid w:val="007408F5"/>
    <w:rsid w:val="00741157"/>
    <w:rsid w:val="00741197"/>
    <w:rsid w:val="007415A2"/>
    <w:rsid w:val="007415CA"/>
    <w:rsid w:val="0074168B"/>
    <w:rsid w:val="00741995"/>
    <w:rsid w:val="00741B88"/>
    <w:rsid w:val="00741B97"/>
    <w:rsid w:val="00741EAD"/>
    <w:rsid w:val="00741FE9"/>
    <w:rsid w:val="00742059"/>
    <w:rsid w:val="00742767"/>
    <w:rsid w:val="00742D4F"/>
    <w:rsid w:val="00742F10"/>
    <w:rsid w:val="0074314A"/>
    <w:rsid w:val="00743948"/>
    <w:rsid w:val="00743DFD"/>
    <w:rsid w:val="007442A2"/>
    <w:rsid w:val="007449CF"/>
    <w:rsid w:val="007450CD"/>
    <w:rsid w:val="0074511E"/>
    <w:rsid w:val="0074515B"/>
    <w:rsid w:val="007453DD"/>
    <w:rsid w:val="00745464"/>
    <w:rsid w:val="007454B1"/>
    <w:rsid w:val="007458EC"/>
    <w:rsid w:val="00745AB8"/>
    <w:rsid w:val="00745C67"/>
    <w:rsid w:val="00745C84"/>
    <w:rsid w:val="00745DDC"/>
    <w:rsid w:val="00746111"/>
    <w:rsid w:val="0074617F"/>
    <w:rsid w:val="00746434"/>
    <w:rsid w:val="0074663A"/>
    <w:rsid w:val="007468ED"/>
    <w:rsid w:val="007469D3"/>
    <w:rsid w:val="00746A80"/>
    <w:rsid w:val="00746B37"/>
    <w:rsid w:val="00746D18"/>
    <w:rsid w:val="007471B0"/>
    <w:rsid w:val="007473CF"/>
    <w:rsid w:val="0074756E"/>
    <w:rsid w:val="00747775"/>
    <w:rsid w:val="00747B5A"/>
    <w:rsid w:val="00747DEB"/>
    <w:rsid w:val="00750261"/>
    <w:rsid w:val="007506AE"/>
    <w:rsid w:val="007506DC"/>
    <w:rsid w:val="00750B0A"/>
    <w:rsid w:val="00750D09"/>
    <w:rsid w:val="00750DAA"/>
    <w:rsid w:val="00750E31"/>
    <w:rsid w:val="00750FFB"/>
    <w:rsid w:val="007513C3"/>
    <w:rsid w:val="00751522"/>
    <w:rsid w:val="00751757"/>
    <w:rsid w:val="00751993"/>
    <w:rsid w:val="00751F0C"/>
    <w:rsid w:val="007521AB"/>
    <w:rsid w:val="007523CE"/>
    <w:rsid w:val="00752646"/>
    <w:rsid w:val="00752D5C"/>
    <w:rsid w:val="007530AC"/>
    <w:rsid w:val="007531CC"/>
    <w:rsid w:val="007531D2"/>
    <w:rsid w:val="00753480"/>
    <w:rsid w:val="0075352E"/>
    <w:rsid w:val="007537A2"/>
    <w:rsid w:val="007537D4"/>
    <w:rsid w:val="007538AC"/>
    <w:rsid w:val="00753A6A"/>
    <w:rsid w:val="00753A76"/>
    <w:rsid w:val="00753CF7"/>
    <w:rsid w:val="007547A8"/>
    <w:rsid w:val="00754AAA"/>
    <w:rsid w:val="00754AEB"/>
    <w:rsid w:val="00754DE2"/>
    <w:rsid w:val="00754FE5"/>
    <w:rsid w:val="00755187"/>
    <w:rsid w:val="007552A0"/>
    <w:rsid w:val="007552A8"/>
    <w:rsid w:val="00755406"/>
    <w:rsid w:val="00755627"/>
    <w:rsid w:val="00755646"/>
    <w:rsid w:val="00755BDD"/>
    <w:rsid w:val="00755CC4"/>
    <w:rsid w:val="00755D18"/>
    <w:rsid w:val="00755D70"/>
    <w:rsid w:val="00755DE3"/>
    <w:rsid w:val="00755EA7"/>
    <w:rsid w:val="007561B1"/>
    <w:rsid w:val="0075653C"/>
    <w:rsid w:val="0075685D"/>
    <w:rsid w:val="00756A08"/>
    <w:rsid w:val="00756AF2"/>
    <w:rsid w:val="00756D16"/>
    <w:rsid w:val="00756E26"/>
    <w:rsid w:val="00756E98"/>
    <w:rsid w:val="00756F12"/>
    <w:rsid w:val="00756FE2"/>
    <w:rsid w:val="00757194"/>
    <w:rsid w:val="00757739"/>
    <w:rsid w:val="007577C9"/>
    <w:rsid w:val="00757C86"/>
    <w:rsid w:val="00757E05"/>
    <w:rsid w:val="00757F3C"/>
    <w:rsid w:val="00757FDC"/>
    <w:rsid w:val="0076026F"/>
    <w:rsid w:val="00760538"/>
    <w:rsid w:val="00760696"/>
    <w:rsid w:val="00760A37"/>
    <w:rsid w:val="00761086"/>
    <w:rsid w:val="007610A0"/>
    <w:rsid w:val="00761631"/>
    <w:rsid w:val="007617D9"/>
    <w:rsid w:val="0076193E"/>
    <w:rsid w:val="00761977"/>
    <w:rsid w:val="007619DD"/>
    <w:rsid w:val="00761BD5"/>
    <w:rsid w:val="00761E1A"/>
    <w:rsid w:val="00761EBE"/>
    <w:rsid w:val="00761FE6"/>
    <w:rsid w:val="0076261B"/>
    <w:rsid w:val="0076266F"/>
    <w:rsid w:val="0076275C"/>
    <w:rsid w:val="00762A88"/>
    <w:rsid w:val="00762B4E"/>
    <w:rsid w:val="00762D15"/>
    <w:rsid w:val="00762E21"/>
    <w:rsid w:val="00762FFF"/>
    <w:rsid w:val="007630B7"/>
    <w:rsid w:val="00763203"/>
    <w:rsid w:val="00763475"/>
    <w:rsid w:val="007635EF"/>
    <w:rsid w:val="00763641"/>
    <w:rsid w:val="00763A92"/>
    <w:rsid w:val="00763D1A"/>
    <w:rsid w:val="00763D83"/>
    <w:rsid w:val="007641EB"/>
    <w:rsid w:val="00764210"/>
    <w:rsid w:val="00764408"/>
    <w:rsid w:val="00764464"/>
    <w:rsid w:val="00764850"/>
    <w:rsid w:val="007648F3"/>
    <w:rsid w:val="00764DAF"/>
    <w:rsid w:val="00764E5D"/>
    <w:rsid w:val="00764F17"/>
    <w:rsid w:val="00764F66"/>
    <w:rsid w:val="00765458"/>
    <w:rsid w:val="00765512"/>
    <w:rsid w:val="00765575"/>
    <w:rsid w:val="0076566E"/>
    <w:rsid w:val="00765CA0"/>
    <w:rsid w:val="00765CA2"/>
    <w:rsid w:val="00765FE7"/>
    <w:rsid w:val="007661CB"/>
    <w:rsid w:val="00766449"/>
    <w:rsid w:val="007665B7"/>
    <w:rsid w:val="00766712"/>
    <w:rsid w:val="00766887"/>
    <w:rsid w:val="00766FC6"/>
    <w:rsid w:val="00767601"/>
    <w:rsid w:val="0076794F"/>
    <w:rsid w:val="00767A80"/>
    <w:rsid w:val="00767CE6"/>
    <w:rsid w:val="007700C0"/>
    <w:rsid w:val="00770200"/>
    <w:rsid w:val="00770313"/>
    <w:rsid w:val="0077048D"/>
    <w:rsid w:val="00770688"/>
    <w:rsid w:val="007706FC"/>
    <w:rsid w:val="00770889"/>
    <w:rsid w:val="007709B0"/>
    <w:rsid w:val="00770A26"/>
    <w:rsid w:val="00770EF1"/>
    <w:rsid w:val="00770F1F"/>
    <w:rsid w:val="00770F22"/>
    <w:rsid w:val="00770F81"/>
    <w:rsid w:val="00770FEA"/>
    <w:rsid w:val="007712A7"/>
    <w:rsid w:val="00771365"/>
    <w:rsid w:val="00771882"/>
    <w:rsid w:val="0077197C"/>
    <w:rsid w:val="00772007"/>
    <w:rsid w:val="0077225D"/>
    <w:rsid w:val="00772581"/>
    <w:rsid w:val="007727FE"/>
    <w:rsid w:val="00772C1A"/>
    <w:rsid w:val="00772C52"/>
    <w:rsid w:val="00772CE4"/>
    <w:rsid w:val="00772F43"/>
    <w:rsid w:val="00772FA1"/>
    <w:rsid w:val="007731FC"/>
    <w:rsid w:val="00773397"/>
    <w:rsid w:val="0077342B"/>
    <w:rsid w:val="00773495"/>
    <w:rsid w:val="007734A4"/>
    <w:rsid w:val="007734EC"/>
    <w:rsid w:val="0077378C"/>
    <w:rsid w:val="00773845"/>
    <w:rsid w:val="007739AB"/>
    <w:rsid w:val="00773B3F"/>
    <w:rsid w:val="00773CA4"/>
    <w:rsid w:val="007745CA"/>
    <w:rsid w:val="007747E0"/>
    <w:rsid w:val="00774898"/>
    <w:rsid w:val="00774AA1"/>
    <w:rsid w:val="00774CD8"/>
    <w:rsid w:val="00775038"/>
    <w:rsid w:val="007752A8"/>
    <w:rsid w:val="00775389"/>
    <w:rsid w:val="00775458"/>
    <w:rsid w:val="00775527"/>
    <w:rsid w:val="007755FB"/>
    <w:rsid w:val="0077567B"/>
    <w:rsid w:val="00775810"/>
    <w:rsid w:val="00775A35"/>
    <w:rsid w:val="007761D0"/>
    <w:rsid w:val="00776231"/>
    <w:rsid w:val="0077639C"/>
    <w:rsid w:val="0077646D"/>
    <w:rsid w:val="0077670B"/>
    <w:rsid w:val="007767DD"/>
    <w:rsid w:val="00776BCD"/>
    <w:rsid w:val="00776DD0"/>
    <w:rsid w:val="007770C0"/>
    <w:rsid w:val="00777106"/>
    <w:rsid w:val="0077710E"/>
    <w:rsid w:val="007772F1"/>
    <w:rsid w:val="0077731A"/>
    <w:rsid w:val="007774DA"/>
    <w:rsid w:val="00777593"/>
    <w:rsid w:val="007778E0"/>
    <w:rsid w:val="00777968"/>
    <w:rsid w:val="00777E69"/>
    <w:rsid w:val="007801AC"/>
    <w:rsid w:val="007803B9"/>
    <w:rsid w:val="0078077E"/>
    <w:rsid w:val="00780850"/>
    <w:rsid w:val="0078093A"/>
    <w:rsid w:val="0078095A"/>
    <w:rsid w:val="00780AD3"/>
    <w:rsid w:val="00780CB9"/>
    <w:rsid w:val="00780CBE"/>
    <w:rsid w:val="00780D56"/>
    <w:rsid w:val="00781095"/>
    <w:rsid w:val="00781097"/>
    <w:rsid w:val="007810F1"/>
    <w:rsid w:val="007813E7"/>
    <w:rsid w:val="0078155F"/>
    <w:rsid w:val="00781673"/>
    <w:rsid w:val="00781A04"/>
    <w:rsid w:val="00781AB7"/>
    <w:rsid w:val="00781C28"/>
    <w:rsid w:val="00782388"/>
    <w:rsid w:val="0078286F"/>
    <w:rsid w:val="0078289E"/>
    <w:rsid w:val="00782945"/>
    <w:rsid w:val="00782B09"/>
    <w:rsid w:val="00782CA2"/>
    <w:rsid w:val="00782DD7"/>
    <w:rsid w:val="0078300B"/>
    <w:rsid w:val="00783131"/>
    <w:rsid w:val="00783527"/>
    <w:rsid w:val="00783646"/>
    <w:rsid w:val="0078374D"/>
    <w:rsid w:val="00783887"/>
    <w:rsid w:val="0078390A"/>
    <w:rsid w:val="00783B49"/>
    <w:rsid w:val="00783B95"/>
    <w:rsid w:val="0078410A"/>
    <w:rsid w:val="0078491E"/>
    <w:rsid w:val="0078493C"/>
    <w:rsid w:val="007849D5"/>
    <w:rsid w:val="00784A73"/>
    <w:rsid w:val="00784B3C"/>
    <w:rsid w:val="00784C00"/>
    <w:rsid w:val="00784CF4"/>
    <w:rsid w:val="00784CF6"/>
    <w:rsid w:val="00784E2A"/>
    <w:rsid w:val="0078505F"/>
    <w:rsid w:val="007850DF"/>
    <w:rsid w:val="0078520C"/>
    <w:rsid w:val="00785313"/>
    <w:rsid w:val="0078531E"/>
    <w:rsid w:val="0078547E"/>
    <w:rsid w:val="007856BD"/>
    <w:rsid w:val="007856BE"/>
    <w:rsid w:val="007856C5"/>
    <w:rsid w:val="00785721"/>
    <w:rsid w:val="00785D43"/>
    <w:rsid w:val="00785E87"/>
    <w:rsid w:val="00786246"/>
    <w:rsid w:val="007864A1"/>
    <w:rsid w:val="0078667F"/>
    <w:rsid w:val="0078671C"/>
    <w:rsid w:val="0078676F"/>
    <w:rsid w:val="00786773"/>
    <w:rsid w:val="007869F4"/>
    <w:rsid w:val="00786B1E"/>
    <w:rsid w:val="00786CDA"/>
    <w:rsid w:val="00786D25"/>
    <w:rsid w:val="00786FA6"/>
    <w:rsid w:val="00786FE3"/>
    <w:rsid w:val="00787006"/>
    <w:rsid w:val="00787081"/>
    <w:rsid w:val="007871D7"/>
    <w:rsid w:val="00787C28"/>
    <w:rsid w:val="00787D1C"/>
    <w:rsid w:val="00787D5E"/>
    <w:rsid w:val="00787F7A"/>
    <w:rsid w:val="00787F92"/>
    <w:rsid w:val="007901EC"/>
    <w:rsid w:val="007901FE"/>
    <w:rsid w:val="0079034B"/>
    <w:rsid w:val="0079038E"/>
    <w:rsid w:val="007903B2"/>
    <w:rsid w:val="00790527"/>
    <w:rsid w:val="007908BF"/>
    <w:rsid w:val="007909BC"/>
    <w:rsid w:val="00791274"/>
    <w:rsid w:val="007912C9"/>
    <w:rsid w:val="007916DA"/>
    <w:rsid w:val="00791842"/>
    <w:rsid w:val="007918FA"/>
    <w:rsid w:val="00791B77"/>
    <w:rsid w:val="0079218C"/>
    <w:rsid w:val="00792CFB"/>
    <w:rsid w:val="007932F8"/>
    <w:rsid w:val="00793851"/>
    <w:rsid w:val="007939FD"/>
    <w:rsid w:val="00793DB5"/>
    <w:rsid w:val="00793F30"/>
    <w:rsid w:val="00794210"/>
    <w:rsid w:val="0079429F"/>
    <w:rsid w:val="007942E1"/>
    <w:rsid w:val="00794332"/>
    <w:rsid w:val="0079443E"/>
    <w:rsid w:val="0079466C"/>
    <w:rsid w:val="007947ED"/>
    <w:rsid w:val="00794DF8"/>
    <w:rsid w:val="00794E04"/>
    <w:rsid w:val="007950E7"/>
    <w:rsid w:val="0079520F"/>
    <w:rsid w:val="0079541E"/>
    <w:rsid w:val="007958B9"/>
    <w:rsid w:val="00795FB6"/>
    <w:rsid w:val="0079634D"/>
    <w:rsid w:val="0079648B"/>
    <w:rsid w:val="007964C6"/>
    <w:rsid w:val="00796757"/>
    <w:rsid w:val="0079679F"/>
    <w:rsid w:val="0079687E"/>
    <w:rsid w:val="007968FC"/>
    <w:rsid w:val="007969C7"/>
    <w:rsid w:val="00796A1F"/>
    <w:rsid w:val="00796C3B"/>
    <w:rsid w:val="00796C8D"/>
    <w:rsid w:val="00796E14"/>
    <w:rsid w:val="00796ED7"/>
    <w:rsid w:val="00796F46"/>
    <w:rsid w:val="00797238"/>
    <w:rsid w:val="00797255"/>
    <w:rsid w:val="00797268"/>
    <w:rsid w:val="007972EC"/>
    <w:rsid w:val="007974C6"/>
    <w:rsid w:val="00797864"/>
    <w:rsid w:val="007979C7"/>
    <w:rsid w:val="00797ADB"/>
    <w:rsid w:val="00797EB0"/>
    <w:rsid w:val="007A0133"/>
    <w:rsid w:val="007A0278"/>
    <w:rsid w:val="007A043D"/>
    <w:rsid w:val="007A058D"/>
    <w:rsid w:val="007A067B"/>
    <w:rsid w:val="007A09B3"/>
    <w:rsid w:val="007A0AC5"/>
    <w:rsid w:val="007A13C2"/>
    <w:rsid w:val="007A1829"/>
    <w:rsid w:val="007A1847"/>
    <w:rsid w:val="007A1BD2"/>
    <w:rsid w:val="007A1CCF"/>
    <w:rsid w:val="007A204E"/>
    <w:rsid w:val="007A2065"/>
    <w:rsid w:val="007A2270"/>
    <w:rsid w:val="007A2A8F"/>
    <w:rsid w:val="007A2BC6"/>
    <w:rsid w:val="007A2D44"/>
    <w:rsid w:val="007A30D0"/>
    <w:rsid w:val="007A35C0"/>
    <w:rsid w:val="007A362C"/>
    <w:rsid w:val="007A3B36"/>
    <w:rsid w:val="007A407A"/>
    <w:rsid w:val="007A4143"/>
    <w:rsid w:val="007A447E"/>
    <w:rsid w:val="007A449D"/>
    <w:rsid w:val="007A4702"/>
    <w:rsid w:val="007A4842"/>
    <w:rsid w:val="007A49AE"/>
    <w:rsid w:val="007A4ABF"/>
    <w:rsid w:val="007A4AC7"/>
    <w:rsid w:val="007A4B57"/>
    <w:rsid w:val="007A4CF7"/>
    <w:rsid w:val="007A4EE8"/>
    <w:rsid w:val="007A5078"/>
    <w:rsid w:val="007A5668"/>
    <w:rsid w:val="007A5BC8"/>
    <w:rsid w:val="007A5E33"/>
    <w:rsid w:val="007A5F5F"/>
    <w:rsid w:val="007A61FD"/>
    <w:rsid w:val="007A650D"/>
    <w:rsid w:val="007A68D1"/>
    <w:rsid w:val="007A6BA3"/>
    <w:rsid w:val="007A6DA2"/>
    <w:rsid w:val="007A6E1A"/>
    <w:rsid w:val="007A6FBF"/>
    <w:rsid w:val="007A7199"/>
    <w:rsid w:val="007A7771"/>
    <w:rsid w:val="007A7E23"/>
    <w:rsid w:val="007B0120"/>
    <w:rsid w:val="007B028E"/>
    <w:rsid w:val="007B0881"/>
    <w:rsid w:val="007B08BA"/>
    <w:rsid w:val="007B0F1F"/>
    <w:rsid w:val="007B10CA"/>
    <w:rsid w:val="007B139D"/>
    <w:rsid w:val="007B16D9"/>
    <w:rsid w:val="007B1852"/>
    <w:rsid w:val="007B19CC"/>
    <w:rsid w:val="007B1B11"/>
    <w:rsid w:val="007B1C47"/>
    <w:rsid w:val="007B1CCE"/>
    <w:rsid w:val="007B1DFA"/>
    <w:rsid w:val="007B1F8A"/>
    <w:rsid w:val="007B1FB4"/>
    <w:rsid w:val="007B2112"/>
    <w:rsid w:val="007B21E6"/>
    <w:rsid w:val="007B2598"/>
    <w:rsid w:val="007B272F"/>
    <w:rsid w:val="007B291D"/>
    <w:rsid w:val="007B312C"/>
    <w:rsid w:val="007B3141"/>
    <w:rsid w:val="007B3438"/>
    <w:rsid w:val="007B3464"/>
    <w:rsid w:val="007B36F5"/>
    <w:rsid w:val="007B3CCD"/>
    <w:rsid w:val="007B3CDE"/>
    <w:rsid w:val="007B3ED8"/>
    <w:rsid w:val="007B4980"/>
    <w:rsid w:val="007B4A7C"/>
    <w:rsid w:val="007B4D2B"/>
    <w:rsid w:val="007B4D33"/>
    <w:rsid w:val="007B4DFC"/>
    <w:rsid w:val="007B4F54"/>
    <w:rsid w:val="007B5286"/>
    <w:rsid w:val="007B56A6"/>
    <w:rsid w:val="007B5DF0"/>
    <w:rsid w:val="007B6038"/>
    <w:rsid w:val="007B6049"/>
    <w:rsid w:val="007B608D"/>
    <w:rsid w:val="007B65EF"/>
    <w:rsid w:val="007B6664"/>
    <w:rsid w:val="007B6763"/>
    <w:rsid w:val="007B6A46"/>
    <w:rsid w:val="007B6BC2"/>
    <w:rsid w:val="007B6CE9"/>
    <w:rsid w:val="007B740F"/>
    <w:rsid w:val="007B77AC"/>
    <w:rsid w:val="007B7B06"/>
    <w:rsid w:val="007B7EA4"/>
    <w:rsid w:val="007B7F2F"/>
    <w:rsid w:val="007C03A4"/>
    <w:rsid w:val="007C0869"/>
    <w:rsid w:val="007C0DB5"/>
    <w:rsid w:val="007C0FDA"/>
    <w:rsid w:val="007C1168"/>
    <w:rsid w:val="007C126B"/>
    <w:rsid w:val="007C1388"/>
    <w:rsid w:val="007C1391"/>
    <w:rsid w:val="007C156C"/>
    <w:rsid w:val="007C15DC"/>
    <w:rsid w:val="007C166D"/>
    <w:rsid w:val="007C1935"/>
    <w:rsid w:val="007C1A50"/>
    <w:rsid w:val="007C1A6F"/>
    <w:rsid w:val="007C1CEF"/>
    <w:rsid w:val="007C1E69"/>
    <w:rsid w:val="007C1EBF"/>
    <w:rsid w:val="007C2169"/>
    <w:rsid w:val="007C24CB"/>
    <w:rsid w:val="007C2623"/>
    <w:rsid w:val="007C2640"/>
    <w:rsid w:val="007C283D"/>
    <w:rsid w:val="007C2941"/>
    <w:rsid w:val="007C2C74"/>
    <w:rsid w:val="007C2D18"/>
    <w:rsid w:val="007C2EDA"/>
    <w:rsid w:val="007C2F32"/>
    <w:rsid w:val="007C2FCB"/>
    <w:rsid w:val="007C3056"/>
    <w:rsid w:val="007C30EB"/>
    <w:rsid w:val="007C3152"/>
    <w:rsid w:val="007C321B"/>
    <w:rsid w:val="007C33D4"/>
    <w:rsid w:val="007C365B"/>
    <w:rsid w:val="007C3801"/>
    <w:rsid w:val="007C3A79"/>
    <w:rsid w:val="007C3ABA"/>
    <w:rsid w:val="007C3AF8"/>
    <w:rsid w:val="007C40B7"/>
    <w:rsid w:val="007C42B3"/>
    <w:rsid w:val="007C4514"/>
    <w:rsid w:val="007C457C"/>
    <w:rsid w:val="007C46B5"/>
    <w:rsid w:val="007C4749"/>
    <w:rsid w:val="007C48A5"/>
    <w:rsid w:val="007C4A3E"/>
    <w:rsid w:val="007C4CA3"/>
    <w:rsid w:val="007C502A"/>
    <w:rsid w:val="007C5053"/>
    <w:rsid w:val="007C5189"/>
    <w:rsid w:val="007C54E9"/>
    <w:rsid w:val="007C56A8"/>
    <w:rsid w:val="007C56C0"/>
    <w:rsid w:val="007C58F6"/>
    <w:rsid w:val="007C5AD5"/>
    <w:rsid w:val="007C5E2F"/>
    <w:rsid w:val="007C604D"/>
    <w:rsid w:val="007C61E6"/>
    <w:rsid w:val="007C64DA"/>
    <w:rsid w:val="007C6618"/>
    <w:rsid w:val="007C67CA"/>
    <w:rsid w:val="007C67F6"/>
    <w:rsid w:val="007C68CB"/>
    <w:rsid w:val="007C68DA"/>
    <w:rsid w:val="007C691F"/>
    <w:rsid w:val="007C6937"/>
    <w:rsid w:val="007C6B7A"/>
    <w:rsid w:val="007C6D9E"/>
    <w:rsid w:val="007C6FEF"/>
    <w:rsid w:val="007C7118"/>
    <w:rsid w:val="007C7253"/>
    <w:rsid w:val="007C739D"/>
    <w:rsid w:val="007C78B1"/>
    <w:rsid w:val="007C7BBF"/>
    <w:rsid w:val="007C7E2B"/>
    <w:rsid w:val="007C7F6E"/>
    <w:rsid w:val="007D0005"/>
    <w:rsid w:val="007D007A"/>
    <w:rsid w:val="007D00FF"/>
    <w:rsid w:val="007D01C2"/>
    <w:rsid w:val="007D020C"/>
    <w:rsid w:val="007D05EF"/>
    <w:rsid w:val="007D082C"/>
    <w:rsid w:val="007D0884"/>
    <w:rsid w:val="007D09B1"/>
    <w:rsid w:val="007D09F7"/>
    <w:rsid w:val="007D0C7C"/>
    <w:rsid w:val="007D0DD6"/>
    <w:rsid w:val="007D0EB7"/>
    <w:rsid w:val="007D0F5F"/>
    <w:rsid w:val="007D1077"/>
    <w:rsid w:val="007D122B"/>
    <w:rsid w:val="007D16E4"/>
    <w:rsid w:val="007D191F"/>
    <w:rsid w:val="007D1ADB"/>
    <w:rsid w:val="007D1B7B"/>
    <w:rsid w:val="007D1BF6"/>
    <w:rsid w:val="007D1C05"/>
    <w:rsid w:val="007D1DAD"/>
    <w:rsid w:val="007D1E7D"/>
    <w:rsid w:val="007D1EFE"/>
    <w:rsid w:val="007D2179"/>
    <w:rsid w:val="007D23F1"/>
    <w:rsid w:val="007D2477"/>
    <w:rsid w:val="007D24FF"/>
    <w:rsid w:val="007D2508"/>
    <w:rsid w:val="007D26AC"/>
    <w:rsid w:val="007D28F3"/>
    <w:rsid w:val="007D2DF8"/>
    <w:rsid w:val="007D2FD6"/>
    <w:rsid w:val="007D31D9"/>
    <w:rsid w:val="007D32EF"/>
    <w:rsid w:val="007D342B"/>
    <w:rsid w:val="007D361F"/>
    <w:rsid w:val="007D36E8"/>
    <w:rsid w:val="007D40B9"/>
    <w:rsid w:val="007D4115"/>
    <w:rsid w:val="007D43AA"/>
    <w:rsid w:val="007D4911"/>
    <w:rsid w:val="007D4F2C"/>
    <w:rsid w:val="007D522D"/>
    <w:rsid w:val="007D5351"/>
    <w:rsid w:val="007D5399"/>
    <w:rsid w:val="007D5416"/>
    <w:rsid w:val="007D5520"/>
    <w:rsid w:val="007D590A"/>
    <w:rsid w:val="007D595A"/>
    <w:rsid w:val="007D59C5"/>
    <w:rsid w:val="007D5A44"/>
    <w:rsid w:val="007D5B18"/>
    <w:rsid w:val="007D5C2F"/>
    <w:rsid w:val="007D5C95"/>
    <w:rsid w:val="007D5ED6"/>
    <w:rsid w:val="007D621D"/>
    <w:rsid w:val="007D674B"/>
    <w:rsid w:val="007D691D"/>
    <w:rsid w:val="007D6BDB"/>
    <w:rsid w:val="007D6D6D"/>
    <w:rsid w:val="007D6FDF"/>
    <w:rsid w:val="007D7306"/>
    <w:rsid w:val="007D755B"/>
    <w:rsid w:val="007D7906"/>
    <w:rsid w:val="007D7A72"/>
    <w:rsid w:val="007D7DDB"/>
    <w:rsid w:val="007E0117"/>
    <w:rsid w:val="007E0341"/>
    <w:rsid w:val="007E06E4"/>
    <w:rsid w:val="007E06F3"/>
    <w:rsid w:val="007E096F"/>
    <w:rsid w:val="007E0C82"/>
    <w:rsid w:val="007E0F17"/>
    <w:rsid w:val="007E0F9F"/>
    <w:rsid w:val="007E13A6"/>
    <w:rsid w:val="007E13F3"/>
    <w:rsid w:val="007E197F"/>
    <w:rsid w:val="007E1A61"/>
    <w:rsid w:val="007E1A63"/>
    <w:rsid w:val="007E1B44"/>
    <w:rsid w:val="007E1CD2"/>
    <w:rsid w:val="007E1F23"/>
    <w:rsid w:val="007E1F5B"/>
    <w:rsid w:val="007E1F9D"/>
    <w:rsid w:val="007E2178"/>
    <w:rsid w:val="007E2212"/>
    <w:rsid w:val="007E2CE7"/>
    <w:rsid w:val="007E3003"/>
    <w:rsid w:val="007E30D4"/>
    <w:rsid w:val="007E30EA"/>
    <w:rsid w:val="007E3125"/>
    <w:rsid w:val="007E38C3"/>
    <w:rsid w:val="007E3927"/>
    <w:rsid w:val="007E3CF0"/>
    <w:rsid w:val="007E3D08"/>
    <w:rsid w:val="007E3FA1"/>
    <w:rsid w:val="007E462B"/>
    <w:rsid w:val="007E4648"/>
    <w:rsid w:val="007E471B"/>
    <w:rsid w:val="007E47AA"/>
    <w:rsid w:val="007E5040"/>
    <w:rsid w:val="007E51A5"/>
    <w:rsid w:val="007E5350"/>
    <w:rsid w:val="007E544B"/>
    <w:rsid w:val="007E558E"/>
    <w:rsid w:val="007E55AE"/>
    <w:rsid w:val="007E57A4"/>
    <w:rsid w:val="007E583F"/>
    <w:rsid w:val="007E5BFA"/>
    <w:rsid w:val="007E61F5"/>
    <w:rsid w:val="007E64B1"/>
    <w:rsid w:val="007E6C50"/>
    <w:rsid w:val="007E6E34"/>
    <w:rsid w:val="007E6E41"/>
    <w:rsid w:val="007E70A9"/>
    <w:rsid w:val="007E747E"/>
    <w:rsid w:val="007E7604"/>
    <w:rsid w:val="007F005B"/>
    <w:rsid w:val="007F01F8"/>
    <w:rsid w:val="007F0250"/>
    <w:rsid w:val="007F0259"/>
    <w:rsid w:val="007F05E7"/>
    <w:rsid w:val="007F07B0"/>
    <w:rsid w:val="007F0812"/>
    <w:rsid w:val="007F0B89"/>
    <w:rsid w:val="007F0DA1"/>
    <w:rsid w:val="007F0FF3"/>
    <w:rsid w:val="007F1045"/>
    <w:rsid w:val="007F136D"/>
    <w:rsid w:val="007F138E"/>
    <w:rsid w:val="007F1422"/>
    <w:rsid w:val="007F14D4"/>
    <w:rsid w:val="007F14E2"/>
    <w:rsid w:val="007F1558"/>
    <w:rsid w:val="007F19B5"/>
    <w:rsid w:val="007F1E14"/>
    <w:rsid w:val="007F1E7C"/>
    <w:rsid w:val="007F2174"/>
    <w:rsid w:val="007F21D7"/>
    <w:rsid w:val="007F27BA"/>
    <w:rsid w:val="007F2804"/>
    <w:rsid w:val="007F2DE9"/>
    <w:rsid w:val="007F2E1B"/>
    <w:rsid w:val="007F34B0"/>
    <w:rsid w:val="007F40FF"/>
    <w:rsid w:val="007F414E"/>
    <w:rsid w:val="007F41D6"/>
    <w:rsid w:val="007F4482"/>
    <w:rsid w:val="007F45A2"/>
    <w:rsid w:val="007F47B8"/>
    <w:rsid w:val="007F48D6"/>
    <w:rsid w:val="007F4AB4"/>
    <w:rsid w:val="007F4BF6"/>
    <w:rsid w:val="007F4CAB"/>
    <w:rsid w:val="007F4CF0"/>
    <w:rsid w:val="007F517F"/>
    <w:rsid w:val="007F5312"/>
    <w:rsid w:val="007F5490"/>
    <w:rsid w:val="007F57D7"/>
    <w:rsid w:val="007F593A"/>
    <w:rsid w:val="007F5B15"/>
    <w:rsid w:val="007F61A4"/>
    <w:rsid w:val="007F6374"/>
    <w:rsid w:val="007F6383"/>
    <w:rsid w:val="007F638C"/>
    <w:rsid w:val="007F69DB"/>
    <w:rsid w:val="007F6B1C"/>
    <w:rsid w:val="007F70EE"/>
    <w:rsid w:val="007F7125"/>
    <w:rsid w:val="007F7263"/>
    <w:rsid w:val="007F734B"/>
    <w:rsid w:val="007F73A9"/>
    <w:rsid w:val="007F73C8"/>
    <w:rsid w:val="007F787A"/>
    <w:rsid w:val="007F7B0A"/>
    <w:rsid w:val="007F7C10"/>
    <w:rsid w:val="007F7F92"/>
    <w:rsid w:val="0080019F"/>
    <w:rsid w:val="008002A7"/>
    <w:rsid w:val="008005D6"/>
    <w:rsid w:val="00800C55"/>
    <w:rsid w:val="00800CD0"/>
    <w:rsid w:val="0080103A"/>
    <w:rsid w:val="00801047"/>
    <w:rsid w:val="00801303"/>
    <w:rsid w:val="0080168E"/>
    <w:rsid w:val="008016E2"/>
    <w:rsid w:val="00801AC3"/>
    <w:rsid w:val="0080200C"/>
    <w:rsid w:val="008021D9"/>
    <w:rsid w:val="008021EB"/>
    <w:rsid w:val="008023D1"/>
    <w:rsid w:val="008025DE"/>
    <w:rsid w:val="00802786"/>
    <w:rsid w:val="00802788"/>
    <w:rsid w:val="008029B7"/>
    <w:rsid w:val="00802AE9"/>
    <w:rsid w:val="00802D2E"/>
    <w:rsid w:val="00803102"/>
    <w:rsid w:val="00803177"/>
    <w:rsid w:val="00803ABC"/>
    <w:rsid w:val="00803BDF"/>
    <w:rsid w:val="00803D80"/>
    <w:rsid w:val="00804046"/>
    <w:rsid w:val="008040DC"/>
    <w:rsid w:val="0080410F"/>
    <w:rsid w:val="0080445F"/>
    <w:rsid w:val="00804713"/>
    <w:rsid w:val="008048D8"/>
    <w:rsid w:val="00804C4E"/>
    <w:rsid w:val="008051EC"/>
    <w:rsid w:val="00805245"/>
    <w:rsid w:val="008055F8"/>
    <w:rsid w:val="008056BB"/>
    <w:rsid w:val="008057C4"/>
    <w:rsid w:val="008059A6"/>
    <w:rsid w:val="00805AA7"/>
    <w:rsid w:val="00805ADB"/>
    <w:rsid w:val="00805B5E"/>
    <w:rsid w:val="00805E6A"/>
    <w:rsid w:val="00805ECA"/>
    <w:rsid w:val="00806214"/>
    <w:rsid w:val="00806678"/>
    <w:rsid w:val="00806729"/>
    <w:rsid w:val="00806829"/>
    <w:rsid w:val="00806934"/>
    <w:rsid w:val="00806A69"/>
    <w:rsid w:val="00806C00"/>
    <w:rsid w:val="00806D61"/>
    <w:rsid w:val="00806D8B"/>
    <w:rsid w:val="00807083"/>
    <w:rsid w:val="00807087"/>
    <w:rsid w:val="008070A9"/>
    <w:rsid w:val="008072AA"/>
    <w:rsid w:val="0080752B"/>
    <w:rsid w:val="00807B93"/>
    <w:rsid w:val="00807BBC"/>
    <w:rsid w:val="00807E25"/>
    <w:rsid w:val="0081004F"/>
    <w:rsid w:val="00810358"/>
    <w:rsid w:val="008104CD"/>
    <w:rsid w:val="008105FF"/>
    <w:rsid w:val="0081065D"/>
    <w:rsid w:val="008107BC"/>
    <w:rsid w:val="00810849"/>
    <w:rsid w:val="008108F4"/>
    <w:rsid w:val="00810BB4"/>
    <w:rsid w:val="00810EC4"/>
    <w:rsid w:val="0081114D"/>
    <w:rsid w:val="00811161"/>
    <w:rsid w:val="008113C8"/>
    <w:rsid w:val="00811434"/>
    <w:rsid w:val="0081143F"/>
    <w:rsid w:val="00811460"/>
    <w:rsid w:val="008115DB"/>
    <w:rsid w:val="0081178A"/>
    <w:rsid w:val="00811CD5"/>
    <w:rsid w:val="00811F3E"/>
    <w:rsid w:val="0081202F"/>
    <w:rsid w:val="008121F2"/>
    <w:rsid w:val="008124A9"/>
    <w:rsid w:val="00812826"/>
    <w:rsid w:val="00812A22"/>
    <w:rsid w:val="00812A53"/>
    <w:rsid w:val="00812B2B"/>
    <w:rsid w:val="00812DE3"/>
    <w:rsid w:val="00812E71"/>
    <w:rsid w:val="00813282"/>
    <w:rsid w:val="00813448"/>
    <w:rsid w:val="008137E8"/>
    <w:rsid w:val="008139F8"/>
    <w:rsid w:val="00813B1E"/>
    <w:rsid w:val="00813C40"/>
    <w:rsid w:val="00813DE0"/>
    <w:rsid w:val="00813EC4"/>
    <w:rsid w:val="00813F6A"/>
    <w:rsid w:val="00814343"/>
    <w:rsid w:val="00814956"/>
    <w:rsid w:val="0081497A"/>
    <w:rsid w:val="00814B82"/>
    <w:rsid w:val="00815045"/>
    <w:rsid w:val="00815329"/>
    <w:rsid w:val="0081533B"/>
    <w:rsid w:val="00815420"/>
    <w:rsid w:val="008155C1"/>
    <w:rsid w:val="00815752"/>
    <w:rsid w:val="0081575C"/>
    <w:rsid w:val="00815899"/>
    <w:rsid w:val="00815C0C"/>
    <w:rsid w:val="00815C96"/>
    <w:rsid w:val="00815CF7"/>
    <w:rsid w:val="0081622F"/>
    <w:rsid w:val="008165B4"/>
    <w:rsid w:val="008167A3"/>
    <w:rsid w:val="00816848"/>
    <w:rsid w:val="00816B80"/>
    <w:rsid w:val="00816F72"/>
    <w:rsid w:val="00817307"/>
    <w:rsid w:val="00817376"/>
    <w:rsid w:val="0081788E"/>
    <w:rsid w:val="008179AA"/>
    <w:rsid w:val="00817AAF"/>
    <w:rsid w:val="00817F66"/>
    <w:rsid w:val="00817FD9"/>
    <w:rsid w:val="00820114"/>
    <w:rsid w:val="00820121"/>
    <w:rsid w:val="00820590"/>
    <w:rsid w:val="008209C5"/>
    <w:rsid w:val="008209E0"/>
    <w:rsid w:val="00820E13"/>
    <w:rsid w:val="008212CE"/>
    <w:rsid w:val="00821345"/>
    <w:rsid w:val="0082134E"/>
    <w:rsid w:val="00821470"/>
    <w:rsid w:val="008214EE"/>
    <w:rsid w:val="00821743"/>
    <w:rsid w:val="008217E2"/>
    <w:rsid w:val="00821865"/>
    <w:rsid w:val="0082216F"/>
    <w:rsid w:val="00822253"/>
    <w:rsid w:val="008222E6"/>
    <w:rsid w:val="00822550"/>
    <w:rsid w:val="00822C75"/>
    <w:rsid w:val="00822EFD"/>
    <w:rsid w:val="00822FB5"/>
    <w:rsid w:val="00823356"/>
    <w:rsid w:val="00823417"/>
    <w:rsid w:val="0082341A"/>
    <w:rsid w:val="00823424"/>
    <w:rsid w:val="0082355E"/>
    <w:rsid w:val="00823598"/>
    <w:rsid w:val="0082370B"/>
    <w:rsid w:val="00823876"/>
    <w:rsid w:val="00823912"/>
    <w:rsid w:val="00823937"/>
    <w:rsid w:val="00823976"/>
    <w:rsid w:val="00823AC0"/>
    <w:rsid w:val="00823AD7"/>
    <w:rsid w:val="00823F8D"/>
    <w:rsid w:val="0082414F"/>
    <w:rsid w:val="0082415C"/>
    <w:rsid w:val="0082487C"/>
    <w:rsid w:val="00824AE2"/>
    <w:rsid w:val="00824B89"/>
    <w:rsid w:val="00824CE5"/>
    <w:rsid w:val="00824E16"/>
    <w:rsid w:val="008251C1"/>
    <w:rsid w:val="00825BC0"/>
    <w:rsid w:val="00825D46"/>
    <w:rsid w:val="00825DFC"/>
    <w:rsid w:val="00825F5E"/>
    <w:rsid w:val="00825F6A"/>
    <w:rsid w:val="008261E4"/>
    <w:rsid w:val="00826262"/>
    <w:rsid w:val="00826317"/>
    <w:rsid w:val="008266F5"/>
    <w:rsid w:val="008267DE"/>
    <w:rsid w:val="00826C72"/>
    <w:rsid w:val="00826EB8"/>
    <w:rsid w:val="00826F2B"/>
    <w:rsid w:val="00827154"/>
    <w:rsid w:val="00827254"/>
    <w:rsid w:val="0082756B"/>
    <w:rsid w:val="00827570"/>
    <w:rsid w:val="00827585"/>
    <w:rsid w:val="0082777C"/>
    <w:rsid w:val="00827821"/>
    <w:rsid w:val="00827EBB"/>
    <w:rsid w:val="00827F67"/>
    <w:rsid w:val="00827F89"/>
    <w:rsid w:val="0083017B"/>
    <w:rsid w:val="008302DC"/>
    <w:rsid w:val="00830459"/>
    <w:rsid w:val="00830BA8"/>
    <w:rsid w:val="00830D6E"/>
    <w:rsid w:val="008310D7"/>
    <w:rsid w:val="00831268"/>
    <w:rsid w:val="00831541"/>
    <w:rsid w:val="0083156D"/>
    <w:rsid w:val="00831637"/>
    <w:rsid w:val="00831707"/>
    <w:rsid w:val="00831975"/>
    <w:rsid w:val="00831CEC"/>
    <w:rsid w:val="00831DB3"/>
    <w:rsid w:val="00831E7C"/>
    <w:rsid w:val="00832427"/>
    <w:rsid w:val="008326B7"/>
    <w:rsid w:val="0083298C"/>
    <w:rsid w:val="00832C70"/>
    <w:rsid w:val="00832EF4"/>
    <w:rsid w:val="00833036"/>
    <w:rsid w:val="0083361D"/>
    <w:rsid w:val="00833B2A"/>
    <w:rsid w:val="00833C33"/>
    <w:rsid w:val="00833DFF"/>
    <w:rsid w:val="00833EE9"/>
    <w:rsid w:val="008340DE"/>
    <w:rsid w:val="00834119"/>
    <w:rsid w:val="00834254"/>
    <w:rsid w:val="00834464"/>
    <w:rsid w:val="00834623"/>
    <w:rsid w:val="008346D8"/>
    <w:rsid w:val="008347EB"/>
    <w:rsid w:val="00834B8A"/>
    <w:rsid w:val="00834C59"/>
    <w:rsid w:val="00834D7D"/>
    <w:rsid w:val="00834E2B"/>
    <w:rsid w:val="00835012"/>
    <w:rsid w:val="008351FC"/>
    <w:rsid w:val="008355AE"/>
    <w:rsid w:val="0083587F"/>
    <w:rsid w:val="00835E92"/>
    <w:rsid w:val="008361D6"/>
    <w:rsid w:val="0083628F"/>
    <w:rsid w:val="008363A2"/>
    <w:rsid w:val="00836534"/>
    <w:rsid w:val="00836897"/>
    <w:rsid w:val="00836C9D"/>
    <w:rsid w:val="00836D16"/>
    <w:rsid w:val="00836D69"/>
    <w:rsid w:val="00836FA3"/>
    <w:rsid w:val="00836FD8"/>
    <w:rsid w:val="00837131"/>
    <w:rsid w:val="00837303"/>
    <w:rsid w:val="00837308"/>
    <w:rsid w:val="008373D2"/>
    <w:rsid w:val="008376C9"/>
    <w:rsid w:val="00837860"/>
    <w:rsid w:val="00837986"/>
    <w:rsid w:val="00840286"/>
    <w:rsid w:val="008402E8"/>
    <w:rsid w:val="00840301"/>
    <w:rsid w:val="0084038B"/>
    <w:rsid w:val="008405E7"/>
    <w:rsid w:val="00840C7C"/>
    <w:rsid w:val="00840DD7"/>
    <w:rsid w:val="00840E4C"/>
    <w:rsid w:val="008412D8"/>
    <w:rsid w:val="0084170A"/>
    <w:rsid w:val="00841A48"/>
    <w:rsid w:val="00841A9B"/>
    <w:rsid w:val="00841DF8"/>
    <w:rsid w:val="00841FB8"/>
    <w:rsid w:val="00841FCB"/>
    <w:rsid w:val="00842122"/>
    <w:rsid w:val="008422D1"/>
    <w:rsid w:val="00842411"/>
    <w:rsid w:val="008427B8"/>
    <w:rsid w:val="00842AE6"/>
    <w:rsid w:val="00842FEB"/>
    <w:rsid w:val="00843032"/>
    <w:rsid w:val="00843136"/>
    <w:rsid w:val="0084322E"/>
    <w:rsid w:val="008432E2"/>
    <w:rsid w:val="0084362A"/>
    <w:rsid w:val="00843786"/>
    <w:rsid w:val="0084378F"/>
    <w:rsid w:val="00843F67"/>
    <w:rsid w:val="00844126"/>
    <w:rsid w:val="00844136"/>
    <w:rsid w:val="0084436E"/>
    <w:rsid w:val="00844487"/>
    <w:rsid w:val="00844565"/>
    <w:rsid w:val="00844578"/>
    <w:rsid w:val="00844C52"/>
    <w:rsid w:val="00844E2A"/>
    <w:rsid w:val="00845111"/>
    <w:rsid w:val="0084525F"/>
    <w:rsid w:val="008454EB"/>
    <w:rsid w:val="00845516"/>
    <w:rsid w:val="008455DF"/>
    <w:rsid w:val="008458A2"/>
    <w:rsid w:val="00845EF2"/>
    <w:rsid w:val="00846029"/>
    <w:rsid w:val="0084604C"/>
    <w:rsid w:val="00846330"/>
    <w:rsid w:val="00846488"/>
    <w:rsid w:val="008464F9"/>
    <w:rsid w:val="0084656C"/>
    <w:rsid w:val="00846B26"/>
    <w:rsid w:val="00846B27"/>
    <w:rsid w:val="00846D42"/>
    <w:rsid w:val="00846F14"/>
    <w:rsid w:val="00847266"/>
    <w:rsid w:val="00847691"/>
    <w:rsid w:val="0084769B"/>
    <w:rsid w:val="008500A3"/>
    <w:rsid w:val="008501A6"/>
    <w:rsid w:val="00850223"/>
    <w:rsid w:val="008502AE"/>
    <w:rsid w:val="0085030B"/>
    <w:rsid w:val="0085038F"/>
    <w:rsid w:val="008504EC"/>
    <w:rsid w:val="0085063B"/>
    <w:rsid w:val="00850997"/>
    <w:rsid w:val="00850A19"/>
    <w:rsid w:val="00850FC2"/>
    <w:rsid w:val="008510DF"/>
    <w:rsid w:val="008510EE"/>
    <w:rsid w:val="0085111B"/>
    <w:rsid w:val="00851287"/>
    <w:rsid w:val="008513AC"/>
    <w:rsid w:val="0085171D"/>
    <w:rsid w:val="00851A0F"/>
    <w:rsid w:val="00851A2A"/>
    <w:rsid w:val="00851BA7"/>
    <w:rsid w:val="008520A1"/>
    <w:rsid w:val="0085215F"/>
    <w:rsid w:val="0085223F"/>
    <w:rsid w:val="008524EB"/>
    <w:rsid w:val="0085291D"/>
    <w:rsid w:val="00852ABD"/>
    <w:rsid w:val="00852C48"/>
    <w:rsid w:val="00852D43"/>
    <w:rsid w:val="008531B2"/>
    <w:rsid w:val="00853352"/>
    <w:rsid w:val="0085341C"/>
    <w:rsid w:val="00853686"/>
    <w:rsid w:val="00853781"/>
    <w:rsid w:val="0085395C"/>
    <w:rsid w:val="00853B33"/>
    <w:rsid w:val="00853C61"/>
    <w:rsid w:val="00853E41"/>
    <w:rsid w:val="00853EF3"/>
    <w:rsid w:val="00853EF5"/>
    <w:rsid w:val="00854097"/>
    <w:rsid w:val="0085410B"/>
    <w:rsid w:val="00854207"/>
    <w:rsid w:val="00854227"/>
    <w:rsid w:val="00854612"/>
    <w:rsid w:val="008547E8"/>
    <w:rsid w:val="008549C7"/>
    <w:rsid w:val="008549D1"/>
    <w:rsid w:val="00854B56"/>
    <w:rsid w:val="00854D72"/>
    <w:rsid w:val="00854ED6"/>
    <w:rsid w:val="00855207"/>
    <w:rsid w:val="00855235"/>
    <w:rsid w:val="0085534B"/>
    <w:rsid w:val="00855564"/>
    <w:rsid w:val="0085572F"/>
    <w:rsid w:val="008558AD"/>
    <w:rsid w:val="00855B51"/>
    <w:rsid w:val="00855B56"/>
    <w:rsid w:val="00855B98"/>
    <w:rsid w:val="00855D9E"/>
    <w:rsid w:val="008561E2"/>
    <w:rsid w:val="008562C0"/>
    <w:rsid w:val="008563AC"/>
    <w:rsid w:val="00856C2D"/>
    <w:rsid w:val="00856CCE"/>
    <w:rsid w:val="008576D6"/>
    <w:rsid w:val="008577EC"/>
    <w:rsid w:val="00857813"/>
    <w:rsid w:val="00857DAD"/>
    <w:rsid w:val="00860200"/>
    <w:rsid w:val="008603EE"/>
    <w:rsid w:val="008604AA"/>
    <w:rsid w:val="0086073D"/>
    <w:rsid w:val="008609F3"/>
    <w:rsid w:val="00860AA0"/>
    <w:rsid w:val="00861051"/>
    <w:rsid w:val="008610E5"/>
    <w:rsid w:val="00861255"/>
    <w:rsid w:val="00861381"/>
    <w:rsid w:val="00861514"/>
    <w:rsid w:val="0086179B"/>
    <w:rsid w:val="00861BDB"/>
    <w:rsid w:val="00861D09"/>
    <w:rsid w:val="00862009"/>
    <w:rsid w:val="00862082"/>
    <w:rsid w:val="008620AE"/>
    <w:rsid w:val="00862247"/>
    <w:rsid w:val="00862447"/>
    <w:rsid w:val="008627CF"/>
    <w:rsid w:val="00862802"/>
    <w:rsid w:val="00862848"/>
    <w:rsid w:val="00862D63"/>
    <w:rsid w:val="00862EC6"/>
    <w:rsid w:val="00862F73"/>
    <w:rsid w:val="0086300F"/>
    <w:rsid w:val="00863062"/>
    <w:rsid w:val="0086322C"/>
    <w:rsid w:val="008632EC"/>
    <w:rsid w:val="00863304"/>
    <w:rsid w:val="0086332D"/>
    <w:rsid w:val="008634B5"/>
    <w:rsid w:val="008637BF"/>
    <w:rsid w:val="00863D0A"/>
    <w:rsid w:val="00863D46"/>
    <w:rsid w:val="0086414E"/>
    <w:rsid w:val="0086426F"/>
    <w:rsid w:val="008642C2"/>
    <w:rsid w:val="0086477C"/>
    <w:rsid w:val="0086488B"/>
    <w:rsid w:val="008649C2"/>
    <w:rsid w:val="00864B6B"/>
    <w:rsid w:val="00864E8A"/>
    <w:rsid w:val="00865287"/>
    <w:rsid w:val="008653D4"/>
    <w:rsid w:val="008654E5"/>
    <w:rsid w:val="008655B8"/>
    <w:rsid w:val="00865A43"/>
    <w:rsid w:val="00865CA9"/>
    <w:rsid w:val="00865E8D"/>
    <w:rsid w:val="00865EA0"/>
    <w:rsid w:val="00866231"/>
    <w:rsid w:val="00866413"/>
    <w:rsid w:val="0086650D"/>
    <w:rsid w:val="00866594"/>
    <w:rsid w:val="008667E8"/>
    <w:rsid w:val="00866956"/>
    <w:rsid w:val="00866A0E"/>
    <w:rsid w:val="00866AA6"/>
    <w:rsid w:val="00866AD9"/>
    <w:rsid w:val="00866CCD"/>
    <w:rsid w:val="00866E3C"/>
    <w:rsid w:val="00866E98"/>
    <w:rsid w:val="00866ECA"/>
    <w:rsid w:val="008671F9"/>
    <w:rsid w:val="008677FB"/>
    <w:rsid w:val="00867B27"/>
    <w:rsid w:val="0087011A"/>
    <w:rsid w:val="00870457"/>
    <w:rsid w:val="00870721"/>
    <w:rsid w:val="008709F7"/>
    <w:rsid w:val="00870ACC"/>
    <w:rsid w:val="00870C82"/>
    <w:rsid w:val="00870CF9"/>
    <w:rsid w:val="008712C3"/>
    <w:rsid w:val="008712ED"/>
    <w:rsid w:val="00871408"/>
    <w:rsid w:val="008715EA"/>
    <w:rsid w:val="00871608"/>
    <w:rsid w:val="008716EB"/>
    <w:rsid w:val="00871A10"/>
    <w:rsid w:val="00871D13"/>
    <w:rsid w:val="00871FD9"/>
    <w:rsid w:val="008722A8"/>
    <w:rsid w:val="00872481"/>
    <w:rsid w:val="00872492"/>
    <w:rsid w:val="00872585"/>
    <w:rsid w:val="00872F5B"/>
    <w:rsid w:val="008730C0"/>
    <w:rsid w:val="008730D1"/>
    <w:rsid w:val="008730F2"/>
    <w:rsid w:val="00873352"/>
    <w:rsid w:val="0087350B"/>
    <w:rsid w:val="00873524"/>
    <w:rsid w:val="00873627"/>
    <w:rsid w:val="00873905"/>
    <w:rsid w:val="00873AE4"/>
    <w:rsid w:val="00873E45"/>
    <w:rsid w:val="00873ECC"/>
    <w:rsid w:val="008749E3"/>
    <w:rsid w:val="00874AD3"/>
    <w:rsid w:val="00874B27"/>
    <w:rsid w:val="00874B66"/>
    <w:rsid w:val="00874C15"/>
    <w:rsid w:val="00874FD0"/>
    <w:rsid w:val="008752A2"/>
    <w:rsid w:val="008755D4"/>
    <w:rsid w:val="008755FC"/>
    <w:rsid w:val="00875D4C"/>
    <w:rsid w:val="00875DA3"/>
    <w:rsid w:val="008761E1"/>
    <w:rsid w:val="0087643E"/>
    <w:rsid w:val="0087652D"/>
    <w:rsid w:val="0087671F"/>
    <w:rsid w:val="00876825"/>
    <w:rsid w:val="00876852"/>
    <w:rsid w:val="0087711E"/>
    <w:rsid w:val="00877294"/>
    <w:rsid w:val="00877562"/>
    <w:rsid w:val="00877680"/>
    <w:rsid w:val="00877903"/>
    <w:rsid w:val="00877A31"/>
    <w:rsid w:val="00877AC8"/>
    <w:rsid w:val="00877C50"/>
    <w:rsid w:val="008800C0"/>
    <w:rsid w:val="00880256"/>
    <w:rsid w:val="0088046E"/>
    <w:rsid w:val="00880479"/>
    <w:rsid w:val="00880672"/>
    <w:rsid w:val="00880871"/>
    <w:rsid w:val="00880CA3"/>
    <w:rsid w:val="00880D97"/>
    <w:rsid w:val="00880DCC"/>
    <w:rsid w:val="00880FEC"/>
    <w:rsid w:val="00881944"/>
    <w:rsid w:val="00881B09"/>
    <w:rsid w:val="00881BBB"/>
    <w:rsid w:val="0088226E"/>
    <w:rsid w:val="008823DC"/>
    <w:rsid w:val="0088266B"/>
    <w:rsid w:val="00882B90"/>
    <w:rsid w:val="00882D2B"/>
    <w:rsid w:val="00882D75"/>
    <w:rsid w:val="00882E4B"/>
    <w:rsid w:val="008831A5"/>
    <w:rsid w:val="00883715"/>
    <w:rsid w:val="00883DDB"/>
    <w:rsid w:val="00883FE9"/>
    <w:rsid w:val="00884214"/>
    <w:rsid w:val="0088468B"/>
    <w:rsid w:val="008847F4"/>
    <w:rsid w:val="00884E00"/>
    <w:rsid w:val="00884F03"/>
    <w:rsid w:val="00884F8F"/>
    <w:rsid w:val="00885067"/>
    <w:rsid w:val="008851B7"/>
    <w:rsid w:val="00885892"/>
    <w:rsid w:val="00885B09"/>
    <w:rsid w:val="00885B36"/>
    <w:rsid w:val="00885E3C"/>
    <w:rsid w:val="008860BA"/>
    <w:rsid w:val="00886127"/>
    <w:rsid w:val="008861F7"/>
    <w:rsid w:val="0088653D"/>
    <w:rsid w:val="008867C7"/>
    <w:rsid w:val="00886A29"/>
    <w:rsid w:val="00886D37"/>
    <w:rsid w:val="0088717B"/>
    <w:rsid w:val="0088721D"/>
    <w:rsid w:val="00887473"/>
    <w:rsid w:val="0088750F"/>
    <w:rsid w:val="00887B9A"/>
    <w:rsid w:val="00887D74"/>
    <w:rsid w:val="00887EB1"/>
    <w:rsid w:val="00887F01"/>
    <w:rsid w:val="00887F21"/>
    <w:rsid w:val="00887FDC"/>
    <w:rsid w:val="008904FC"/>
    <w:rsid w:val="00890639"/>
    <w:rsid w:val="00890A47"/>
    <w:rsid w:val="00890AAE"/>
    <w:rsid w:val="00890AC0"/>
    <w:rsid w:val="00890B4B"/>
    <w:rsid w:val="00890B74"/>
    <w:rsid w:val="00890DC0"/>
    <w:rsid w:val="00890FFC"/>
    <w:rsid w:val="008911E9"/>
    <w:rsid w:val="00891924"/>
    <w:rsid w:val="00892568"/>
    <w:rsid w:val="00892BD4"/>
    <w:rsid w:val="00892D34"/>
    <w:rsid w:val="00893033"/>
    <w:rsid w:val="00893284"/>
    <w:rsid w:val="0089330C"/>
    <w:rsid w:val="0089335F"/>
    <w:rsid w:val="008937BE"/>
    <w:rsid w:val="008938C3"/>
    <w:rsid w:val="00893959"/>
    <w:rsid w:val="00893CCA"/>
    <w:rsid w:val="00893E5C"/>
    <w:rsid w:val="00893F68"/>
    <w:rsid w:val="00893FB5"/>
    <w:rsid w:val="008940B7"/>
    <w:rsid w:val="00894239"/>
    <w:rsid w:val="00894534"/>
    <w:rsid w:val="0089458D"/>
    <w:rsid w:val="00894654"/>
    <w:rsid w:val="00894710"/>
    <w:rsid w:val="00894A10"/>
    <w:rsid w:val="00894AA8"/>
    <w:rsid w:val="00894B48"/>
    <w:rsid w:val="00894EB3"/>
    <w:rsid w:val="008955C5"/>
    <w:rsid w:val="0089586E"/>
    <w:rsid w:val="00895CA3"/>
    <w:rsid w:val="008960DB"/>
    <w:rsid w:val="008960F6"/>
    <w:rsid w:val="00896307"/>
    <w:rsid w:val="008963CA"/>
    <w:rsid w:val="00896A49"/>
    <w:rsid w:val="00896CE7"/>
    <w:rsid w:val="00896D94"/>
    <w:rsid w:val="0089701E"/>
    <w:rsid w:val="008970E8"/>
    <w:rsid w:val="00897127"/>
    <w:rsid w:val="00897271"/>
    <w:rsid w:val="00897437"/>
    <w:rsid w:val="0089771E"/>
    <w:rsid w:val="008978A2"/>
    <w:rsid w:val="00897C34"/>
    <w:rsid w:val="008A004A"/>
    <w:rsid w:val="008A02CA"/>
    <w:rsid w:val="008A064F"/>
    <w:rsid w:val="008A06F6"/>
    <w:rsid w:val="008A07B5"/>
    <w:rsid w:val="008A0ADE"/>
    <w:rsid w:val="008A0F25"/>
    <w:rsid w:val="008A121F"/>
    <w:rsid w:val="008A1269"/>
    <w:rsid w:val="008A13DE"/>
    <w:rsid w:val="008A143A"/>
    <w:rsid w:val="008A1896"/>
    <w:rsid w:val="008A1C6E"/>
    <w:rsid w:val="008A1E76"/>
    <w:rsid w:val="008A2154"/>
    <w:rsid w:val="008A2173"/>
    <w:rsid w:val="008A2500"/>
    <w:rsid w:val="008A2B15"/>
    <w:rsid w:val="008A2E48"/>
    <w:rsid w:val="008A2EBE"/>
    <w:rsid w:val="008A2F36"/>
    <w:rsid w:val="008A30C1"/>
    <w:rsid w:val="008A327E"/>
    <w:rsid w:val="008A3469"/>
    <w:rsid w:val="008A382E"/>
    <w:rsid w:val="008A3A48"/>
    <w:rsid w:val="008A3A7C"/>
    <w:rsid w:val="008A3BE7"/>
    <w:rsid w:val="008A3D8E"/>
    <w:rsid w:val="008A3DD3"/>
    <w:rsid w:val="008A4521"/>
    <w:rsid w:val="008A45E3"/>
    <w:rsid w:val="008A470C"/>
    <w:rsid w:val="008A4C3C"/>
    <w:rsid w:val="008A517D"/>
    <w:rsid w:val="008A519B"/>
    <w:rsid w:val="008A5272"/>
    <w:rsid w:val="008A538C"/>
    <w:rsid w:val="008A5890"/>
    <w:rsid w:val="008A5C79"/>
    <w:rsid w:val="008A5D1F"/>
    <w:rsid w:val="008A6024"/>
    <w:rsid w:val="008A60E3"/>
    <w:rsid w:val="008A61A0"/>
    <w:rsid w:val="008A6324"/>
    <w:rsid w:val="008A68DF"/>
    <w:rsid w:val="008A6936"/>
    <w:rsid w:val="008A6CA9"/>
    <w:rsid w:val="008A6F28"/>
    <w:rsid w:val="008A70EF"/>
    <w:rsid w:val="008A73E7"/>
    <w:rsid w:val="008A749A"/>
    <w:rsid w:val="008A79B2"/>
    <w:rsid w:val="008A7A83"/>
    <w:rsid w:val="008A7B3A"/>
    <w:rsid w:val="008B0141"/>
    <w:rsid w:val="008B01DE"/>
    <w:rsid w:val="008B0451"/>
    <w:rsid w:val="008B04D6"/>
    <w:rsid w:val="008B04E6"/>
    <w:rsid w:val="008B04FD"/>
    <w:rsid w:val="008B0763"/>
    <w:rsid w:val="008B0B70"/>
    <w:rsid w:val="008B0E3E"/>
    <w:rsid w:val="008B0F00"/>
    <w:rsid w:val="008B0F0E"/>
    <w:rsid w:val="008B1079"/>
    <w:rsid w:val="008B1395"/>
    <w:rsid w:val="008B1BDA"/>
    <w:rsid w:val="008B1DE4"/>
    <w:rsid w:val="008B217E"/>
    <w:rsid w:val="008B2320"/>
    <w:rsid w:val="008B271F"/>
    <w:rsid w:val="008B27B3"/>
    <w:rsid w:val="008B2943"/>
    <w:rsid w:val="008B2AF9"/>
    <w:rsid w:val="008B2B75"/>
    <w:rsid w:val="008B2C82"/>
    <w:rsid w:val="008B2F57"/>
    <w:rsid w:val="008B2F65"/>
    <w:rsid w:val="008B301E"/>
    <w:rsid w:val="008B323B"/>
    <w:rsid w:val="008B338E"/>
    <w:rsid w:val="008B34C4"/>
    <w:rsid w:val="008B3503"/>
    <w:rsid w:val="008B357C"/>
    <w:rsid w:val="008B3723"/>
    <w:rsid w:val="008B3ACD"/>
    <w:rsid w:val="008B3B21"/>
    <w:rsid w:val="008B3D22"/>
    <w:rsid w:val="008B4162"/>
    <w:rsid w:val="008B436A"/>
    <w:rsid w:val="008B43E3"/>
    <w:rsid w:val="008B45D1"/>
    <w:rsid w:val="008B4A0E"/>
    <w:rsid w:val="008B4A5B"/>
    <w:rsid w:val="008B4A80"/>
    <w:rsid w:val="008B4C1C"/>
    <w:rsid w:val="008B4D45"/>
    <w:rsid w:val="008B4F68"/>
    <w:rsid w:val="008B4F6F"/>
    <w:rsid w:val="008B4FA3"/>
    <w:rsid w:val="008B50E6"/>
    <w:rsid w:val="008B51C1"/>
    <w:rsid w:val="008B538A"/>
    <w:rsid w:val="008B5487"/>
    <w:rsid w:val="008B58F9"/>
    <w:rsid w:val="008B59DD"/>
    <w:rsid w:val="008B5A12"/>
    <w:rsid w:val="008B5B28"/>
    <w:rsid w:val="008B6363"/>
    <w:rsid w:val="008B6482"/>
    <w:rsid w:val="008B659F"/>
    <w:rsid w:val="008B6614"/>
    <w:rsid w:val="008B66FD"/>
    <w:rsid w:val="008B689D"/>
    <w:rsid w:val="008B6989"/>
    <w:rsid w:val="008B698E"/>
    <w:rsid w:val="008B6BF8"/>
    <w:rsid w:val="008B6F34"/>
    <w:rsid w:val="008B7264"/>
    <w:rsid w:val="008B726C"/>
    <w:rsid w:val="008B7377"/>
    <w:rsid w:val="008B789B"/>
    <w:rsid w:val="008B798C"/>
    <w:rsid w:val="008B7A11"/>
    <w:rsid w:val="008B7AFB"/>
    <w:rsid w:val="008B7E48"/>
    <w:rsid w:val="008B7EB9"/>
    <w:rsid w:val="008B7F2D"/>
    <w:rsid w:val="008C02C0"/>
    <w:rsid w:val="008C0403"/>
    <w:rsid w:val="008C0878"/>
    <w:rsid w:val="008C09B0"/>
    <w:rsid w:val="008C09D5"/>
    <w:rsid w:val="008C0ADE"/>
    <w:rsid w:val="008C0EA7"/>
    <w:rsid w:val="008C0ECC"/>
    <w:rsid w:val="008C0FC7"/>
    <w:rsid w:val="008C12EF"/>
    <w:rsid w:val="008C1410"/>
    <w:rsid w:val="008C1561"/>
    <w:rsid w:val="008C1632"/>
    <w:rsid w:val="008C1689"/>
    <w:rsid w:val="008C1C56"/>
    <w:rsid w:val="008C1F1F"/>
    <w:rsid w:val="008C1FBB"/>
    <w:rsid w:val="008C2269"/>
    <w:rsid w:val="008C2371"/>
    <w:rsid w:val="008C2535"/>
    <w:rsid w:val="008C25DB"/>
    <w:rsid w:val="008C25EB"/>
    <w:rsid w:val="008C2723"/>
    <w:rsid w:val="008C2996"/>
    <w:rsid w:val="008C2AEE"/>
    <w:rsid w:val="008C2B68"/>
    <w:rsid w:val="008C3010"/>
    <w:rsid w:val="008C32EF"/>
    <w:rsid w:val="008C3329"/>
    <w:rsid w:val="008C335E"/>
    <w:rsid w:val="008C3467"/>
    <w:rsid w:val="008C34A5"/>
    <w:rsid w:val="008C3562"/>
    <w:rsid w:val="008C36DB"/>
    <w:rsid w:val="008C3A6E"/>
    <w:rsid w:val="008C3AEE"/>
    <w:rsid w:val="008C3BC5"/>
    <w:rsid w:val="008C3D8B"/>
    <w:rsid w:val="008C4549"/>
    <w:rsid w:val="008C48F4"/>
    <w:rsid w:val="008C49A7"/>
    <w:rsid w:val="008C4BD0"/>
    <w:rsid w:val="008C4E74"/>
    <w:rsid w:val="008C4F6E"/>
    <w:rsid w:val="008C504A"/>
    <w:rsid w:val="008C5301"/>
    <w:rsid w:val="008C53A1"/>
    <w:rsid w:val="008C5659"/>
    <w:rsid w:val="008C582B"/>
    <w:rsid w:val="008C5A7C"/>
    <w:rsid w:val="008C5FBA"/>
    <w:rsid w:val="008C61BC"/>
    <w:rsid w:val="008C62CE"/>
    <w:rsid w:val="008C62D6"/>
    <w:rsid w:val="008C64C9"/>
    <w:rsid w:val="008C68C9"/>
    <w:rsid w:val="008C6C79"/>
    <w:rsid w:val="008C6D0B"/>
    <w:rsid w:val="008C6D72"/>
    <w:rsid w:val="008C6E8E"/>
    <w:rsid w:val="008C6F30"/>
    <w:rsid w:val="008C70BC"/>
    <w:rsid w:val="008C71B1"/>
    <w:rsid w:val="008C7514"/>
    <w:rsid w:val="008C760A"/>
    <w:rsid w:val="008C7731"/>
    <w:rsid w:val="008C7795"/>
    <w:rsid w:val="008C7868"/>
    <w:rsid w:val="008C7D7E"/>
    <w:rsid w:val="008D0001"/>
    <w:rsid w:val="008D00BD"/>
    <w:rsid w:val="008D00C5"/>
    <w:rsid w:val="008D0130"/>
    <w:rsid w:val="008D0466"/>
    <w:rsid w:val="008D0B7D"/>
    <w:rsid w:val="008D0BE7"/>
    <w:rsid w:val="008D0C6F"/>
    <w:rsid w:val="008D0DBB"/>
    <w:rsid w:val="008D0E81"/>
    <w:rsid w:val="008D14FB"/>
    <w:rsid w:val="008D167F"/>
    <w:rsid w:val="008D170E"/>
    <w:rsid w:val="008D1770"/>
    <w:rsid w:val="008D1895"/>
    <w:rsid w:val="008D20A1"/>
    <w:rsid w:val="008D213C"/>
    <w:rsid w:val="008D27B8"/>
    <w:rsid w:val="008D28EC"/>
    <w:rsid w:val="008D2938"/>
    <w:rsid w:val="008D2C9D"/>
    <w:rsid w:val="008D2CFE"/>
    <w:rsid w:val="008D2D5F"/>
    <w:rsid w:val="008D2F4D"/>
    <w:rsid w:val="008D341F"/>
    <w:rsid w:val="008D359C"/>
    <w:rsid w:val="008D37A5"/>
    <w:rsid w:val="008D3B1B"/>
    <w:rsid w:val="008D3C50"/>
    <w:rsid w:val="008D3E3A"/>
    <w:rsid w:val="008D3F12"/>
    <w:rsid w:val="008D4010"/>
    <w:rsid w:val="008D4459"/>
    <w:rsid w:val="008D45AF"/>
    <w:rsid w:val="008D4678"/>
    <w:rsid w:val="008D468D"/>
    <w:rsid w:val="008D4C66"/>
    <w:rsid w:val="008D54F6"/>
    <w:rsid w:val="008D5739"/>
    <w:rsid w:val="008D6069"/>
    <w:rsid w:val="008D62CC"/>
    <w:rsid w:val="008D6332"/>
    <w:rsid w:val="008D63E5"/>
    <w:rsid w:val="008D650C"/>
    <w:rsid w:val="008D67F5"/>
    <w:rsid w:val="008D6D9C"/>
    <w:rsid w:val="008D6ED2"/>
    <w:rsid w:val="008D6F12"/>
    <w:rsid w:val="008D7026"/>
    <w:rsid w:val="008D70E1"/>
    <w:rsid w:val="008D71F6"/>
    <w:rsid w:val="008D72A0"/>
    <w:rsid w:val="008D74AE"/>
    <w:rsid w:val="008D76E1"/>
    <w:rsid w:val="008D780B"/>
    <w:rsid w:val="008D7B0F"/>
    <w:rsid w:val="008D7C13"/>
    <w:rsid w:val="008D7C7A"/>
    <w:rsid w:val="008D7CA4"/>
    <w:rsid w:val="008D7DA8"/>
    <w:rsid w:val="008D7DC4"/>
    <w:rsid w:val="008E0194"/>
    <w:rsid w:val="008E03BB"/>
    <w:rsid w:val="008E0439"/>
    <w:rsid w:val="008E05AC"/>
    <w:rsid w:val="008E05EB"/>
    <w:rsid w:val="008E0891"/>
    <w:rsid w:val="008E094D"/>
    <w:rsid w:val="008E118A"/>
    <w:rsid w:val="008E1281"/>
    <w:rsid w:val="008E15F9"/>
    <w:rsid w:val="008E1672"/>
    <w:rsid w:val="008E1712"/>
    <w:rsid w:val="008E1B15"/>
    <w:rsid w:val="008E1D10"/>
    <w:rsid w:val="008E1E65"/>
    <w:rsid w:val="008E22D4"/>
    <w:rsid w:val="008E2405"/>
    <w:rsid w:val="008E2525"/>
    <w:rsid w:val="008E2697"/>
    <w:rsid w:val="008E26F6"/>
    <w:rsid w:val="008E2769"/>
    <w:rsid w:val="008E27EF"/>
    <w:rsid w:val="008E2D99"/>
    <w:rsid w:val="008E32CC"/>
    <w:rsid w:val="008E33A7"/>
    <w:rsid w:val="008E3494"/>
    <w:rsid w:val="008E3596"/>
    <w:rsid w:val="008E37D4"/>
    <w:rsid w:val="008E3898"/>
    <w:rsid w:val="008E3C74"/>
    <w:rsid w:val="008E3DBA"/>
    <w:rsid w:val="008E3EF0"/>
    <w:rsid w:val="008E3F90"/>
    <w:rsid w:val="008E463D"/>
    <w:rsid w:val="008E49F4"/>
    <w:rsid w:val="008E4C23"/>
    <w:rsid w:val="008E4C92"/>
    <w:rsid w:val="008E524C"/>
    <w:rsid w:val="008E5369"/>
    <w:rsid w:val="008E56AA"/>
    <w:rsid w:val="008E57A8"/>
    <w:rsid w:val="008E5B5C"/>
    <w:rsid w:val="008E5C53"/>
    <w:rsid w:val="008E5CDA"/>
    <w:rsid w:val="008E5DFC"/>
    <w:rsid w:val="008E5F3A"/>
    <w:rsid w:val="008E6389"/>
    <w:rsid w:val="008E6627"/>
    <w:rsid w:val="008E666B"/>
    <w:rsid w:val="008E6869"/>
    <w:rsid w:val="008E6BEA"/>
    <w:rsid w:val="008E6CFF"/>
    <w:rsid w:val="008E6D0C"/>
    <w:rsid w:val="008E70BE"/>
    <w:rsid w:val="008E742B"/>
    <w:rsid w:val="008E7E26"/>
    <w:rsid w:val="008F0287"/>
    <w:rsid w:val="008F0292"/>
    <w:rsid w:val="008F03EA"/>
    <w:rsid w:val="008F03F2"/>
    <w:rsid w:val="008F06EC"/>
    <w:rsid w:val="008F06F0"/>
    <w:rsid w:val="008F082E"/>
    <w:rsid w:val="008F0965"/>
    <w:rsid w:val="008F0CDD"/>
    <w:rsid w:val="008F0D89"/>
    <w:rsid w:val="008F0E9F"/>
    <w:rsid w:val="008F11D6"/>
    <w:rsid w:val="008F12B7"/>
    <w:rsid w:val="008F17D6"/>
    <w:rsid w:val="008F17FE"/>
    <w:rsid w:val="008F1872"/>
    <w:rsid w:val="008F1B52"/>
    <w:rsid w:val="008F1D94"/>
    <w:rsid w:val="008F1F34"/>
    <w:rsid w:val="008F1F96"/>
    <w:rsid w:val="008F205A"/>
    <w:rsid w:val="008F21C9"/>
    <w:rsid w:val="008F22EE"/>
    <w:rsid w:val="008F2533"/>
    <w:rsid w:val="008F28F1"/>
    <w:rsid w:val="008F2BD0"/>
    <w:rsid w:val="008F2CA4"/>
    <w:rsid w:val="008F2CC6"/>
    <w:rsid w:val="008F2DA8"/>
    <w:rsid w:val="008F30CF"/>
    <w:rsid w:val="008F32D0"/>
    <w:rsid w:val="008F342F"/>
    <w:rsid w:val="008F383B"/>
    <w:rsid w:val="008F3A1F"/>
    <w:rsid w:val="008F3C5B"/>
    <w:rsid w:val="008F3DE9"/>
    <w:rsid w:val="008F3DF8"/>
    <w:rsid w:val="008F402B"/>
    <w:rsid w:val="008F4035"/>
    <w:rsid w:val="008F42EA"/>
    <w:rsid w:val="008F44C0"/>
    <w:rsid w:val="008F4575"/>
    <w:rsid w:val="008F462A"/>
    <w:rsid w:val="008F4990"/>
    <w:rsid w:val="008F4C42"/>
    <w:rsid w:val="008F4D95"/>
    <w:rsid w:val="008F4EC1"/>
    <w:rsid w:val="008F516E"/>
    <w:rsid w:val="008F52C5"/>
    <w:rsid w:val="008F5528"/>
    <w:rsid w:val="008F553E"/>
    <w:rsid w:val="008F5EE3"/>
    <w:rsid w:val="008F62FA"/>
    <w:rsid w:val="008F6B95"/>
    <w:rsid w:val="008F6C01"/>
    <w:rsid w:val="008F6D6D"/>
    <w:rsid w:val="008F7669"/>
    <w:rsid w:val="008F76DD"/>
    <w:rsid w:val="008F7BB7"/>
    <w:rsid w:val="008F7C58"/>
    <w:rsid w:val="008F7D93"/>
    <w:rsid w:val="008F7E05"/>
    <w:rsid w:val="009000CC"/>
    <w:rsid w:val="009003BA"/>
    <w:rsid w:val="009003CF"/>
    <w:rsid w:val="0090042A"/>
    <w:rsid w:val="0090050A"/>
    <w:rsid w:val="009005BA"/>
    <w:rsid w:val="00900BC7"/>
    <w:rsid w:val="00900E45"/>
    <w:rsid w:val="00900EE7"/>
    <w:rsid w:val="00900FAC"/>
    <w:rsid w:val="00901965"/>
    <w:rsid w:val="00901AC8"/>
    <w:rsid w:val="00901F23"/>
    <w:rsid w:val="00901FB4"/>
    <w:rsid w:val="00902204"/>
    <w:rsid w:val="00902662"/>
    <w:rsid w:val="00902A6B"/>
    <w:rsid w:val="00902AF8"/>
    <w:rsid w:val="00902C1F"/>
    <w:rsid w:val="009030F1"/>
    <w:rsid w:val="0090312F"/>
    <w:rsid w:val="00903156"/>
    <w:rsid w:val="00903276"/>
    <w:rsid w:val="009034CE"/>
    <w:rsid w:val="009035C9"/>
    <w:rsid w:val="00903670"/>
    <w:rsid w:val="0090370F"/>
    <w:rsid w:val="0090381D"/>
    <w:rsid w:val="009039A0"/>
    <w:rsid w:val="00903B27"/>
    <w:rsid w:val="00903E47"/>
    <w:rsid w:val="00903EC9"/>
    <w:rsid w:val="00903F32"/>
    <w:rsid w:val="00903FC4"/>
    <w:rsid w:val="00904110"/>
    <w:rsid w:val="0090416F"/>
    <w:rsid w:val="00904175"/>
    <w:rsid w:val="00904259"/>
    <w:rsid w:val="0090428A"/>
    <w:rsid w:val="009043BB"/>
    <w:rsid w:val="00904465"/>
    <w:rsid w:val="009046AE"/>
    <w:rsid w:val="0090483F"/>
    <w:rsid w:val="00904B17"/>
    <w:rsid w:val="00904B1B"/>
    <w:rsid w:val="00904B1E"/>
    <w:rsid w:val="00904BDD"/>
    <w:rsid w:val="00904ED6"/>
    <w:rsid w:val="0090517F"/>
    <w:rsid w:val="00905256"/>
    <w:rsid w:val="009059A2"/>
    <w:rsid w:val="0090613B"/>
    <w:rsid w:val="00906799"/>
    <w:rsid w:val="009067E4"/>
    <w:rsid w:val="00906976"/>
    <w:rsid w:val="0090697A"/>
    <w:rsid w:val="00906BE4"/>
    <w:rsid w:val="00906BEE"/>
    <w:rsid w:val="00906C42"/>
    <w:rsid w:val="00906C6A"/>
    <w:rsid w:val="00906C99"/>
    <w:rsid w:val="00906D8E"/>
    <w:rsid w:val="00906EB5"/>
    <w:rsid w:val="00906F2E"/>
    <w:rsid w:val="00907065"/>
    <w:rsid w:val="00907567"/>
    <w:rsid w:val="009075F0"/>
    <w:rsid w:val="009076F3"/>
    <w:rsid w:val="0090782D"/>
    <w:rsid w:val="0090784F"/>
    <w:rsid w:val="00907B8F"/>
    <w:rsid w:val="00907C5C"/>
    <w:rsid w:val="0091025B"/>
    <w:rsid w:val="009102C5"/>
    <w:rsid w:val="00910501"/>
    <w:rsid w:val="00910545"/>
    <w:rsid w:val="0091067A"/>
    <w:rsid w:val="009107C1"/>
    <w:rsid w:val="00910870"/>
    <w:rsid w:val="009108B3"/>
    <w:rsid w:val="009108F8"/>
    <w:rsid w:val="00910C7B"/>
    <w:rsid w:val="009110EA"/>
    <w:rsid w:val="009111B5"/>
    <w:rsid w:val="00911339"/>
    <w:rsid w:val="00911658"/>
    <w:rsid w:val="009116CD"/>
    <w:rsid w:val="00912603"/>
    <w:rsid w:val="00912676"/>
    <w:rsid w:val="0091275D"/>
    <w:rsid w:val="00912D10"/>
    <w:rsid w:val="00912DDE"/>
    <w:rsid w:val="00912F2E"/>
    <w:rsid w:val="0091313C"/>
    <w:rsid w:val="00913232"/>
    <w:rsid w:val="0091337A"/>
    <w:rsid w:val="00913609"/>
    <w:rsid w:val="0091386B"/>
    <w:rsid w:val="00913ABB"/>
    <w:rsid w:val="009141E4"/>
    <w:rsid w:val="009143B9"/>
    <w:rsid w:val="0091453B"/>
    <w:rsid w:val="0091458C"/>
    <w:rsid w:val="009145A1"/>
    <w:rsid w:val="009145A5"/>
    <w:rsid w:val="009148A5"/>
    <w:rsid w:val="009148E9"/>
    <w:rsid w:val="009149AD"/>
    <w:rsid w:val="00914B9F"/>
    <w:rsid w:val="00914C5A"/>
    <w:rsid w:val="00914DA5"/>
    <w:rsid w:val="00915151"/>
    <w:rsid w:val="0091522D"/>
    <w:rsid w:val="009154A8"/>
    <w:rsid w:val="009155FF"/>
    <w:rsid w:val="00915E7E"/>
    <w:rsid w:val="0091601E"/>
    <w:rsid w:val="009164AE"/>
    <w:rsid w:val="0091651E"/>
    <w:rsid w:val="0091659F"/>
    <w:rsid w:val="009165DB"/>
    <w:rsid w:val="00916950"/>
    <w:rsid w:val="00916A91"/>
    <w:rsid w:val="00916DC5"/>
    <w:rsid w:val="00916F47"/>
    <w:rsid w:val="00917030"/>
    <w:rsid w:val="00917692"/>
    <w:rsid w:val="0091787E"/>
    <w:rsid w:val="00917A05"/>
    <w:rsid w:val="00917C6B"/>
    <w:rsid w:val="00917E86"/>
    <w:rsid w:val="00917F96"/>
    <w:rsid w:val="00920245"/>
    <w:rsid w:val="00920392"/>
    <w:rsid w:val="00920434"/>
    <w:rsid w:val="009205A1"/>
    <w:rsid w:val="0092064B"/>
    <w:rsid w:val="00920712"/>
    <w:rsid w:val="00920797"/>
    <w:rsid w:val="009208A8"/>
    <w:rsid w:val="00920C10"/>
    <w:rsid w:val="00920CCB"/>
    <w:rsid w:val="00921355"/>
    <w:rsid w:val="009213B6"/>
    <w:rsid w:val="009214C7"/>
    <w:rsid w:val="00921652"/>
    <w:rsid w:val="00921760"/>
    <w:rsid w:val="00921865"/>
    <w:rsid w:val="00921B1B"/>
    <w:rsid w:val="00921B4C"/>
    <w:rsid w:val="00921B5A"/>
    <w:rsid w:val="00921C2C"/>
    <w:rsid w:val="00921E1C"/>
    <w:rsid w:val="0092238C"/>
    <w:rsid w:val="009224CE"/>
    <w:rsid w:val="009224D8"/>
    <w:rsid w:val="0092256C"/>
    <w:rsid w:val="009226D6"/>
    <w:rsid w:val="0092279F"/>
    <w:rsid w:val="00922B4C"/>
    <w:rsid w:val="00922D85"/>
    <w:rsid w:val="00922DB0"/>
    <w:rsid w:val="00922DBD"/>
    <w:rsid w:val="00923134"/>
    <w:rsid w:val="009233CC"/>
    <w:rsid w:val="009234B0"/>
    <w:rsid w:val="0092352B"/>
    <w:rsid w:val="00923768"/>
    <w:rsid w:val="0092381B"/>
    <w:rsid w:val="00923927"/>
    <w:rsid w:val="0092399A"/>
    <w:rsid w:val="00923A7E"/>
    <w:rsid w:val="00923C8D"/>
    <w:rsid w:val="00923CB8"/>
    <w:rsid w:val="00923DC6"/>
    <w:rsid w:val="00923DDD"/>
    <w:rsid w:val="009240FE"/>
    <w:rsid w:val="0092417F"/>
    <w:rsid w:val="0092431A"/>
    <w:rsid w:val="00924436"/>
    <w:rsid w:val="00924698"/>
    <w:rsid w:val="0092475D"/>
    <w:rsid w:val="00924CAF"/>
    <w:rsid w:val="00924D57"/>
    <w:rsid w:val="00924D91"/>
    <w:rsid w:val="00924EA5"/>
    <w:rsid w:val="00924F78"/>
    <w:rsid w:val="00924FA0"/>
    <w:rsid w:val="009251CC"/>
    <w:rsid w:val="009251EE"/>
    <w:rsid w:val="009252BE"/>
    <w:rsid w:val="009254D1"/>
    <w:rsid w:val="009254D4"/>
    <w:rsid w:val="0092583C"/>
    <w:rsid w:val="009258A7"/>
    <w:rsid w:val="009259E0"/>
    <w:rsid w:val="00925D2A"/>
    <w:rsid w:val="00925D77"/>
    <w:rsid w:val="0092627B"/>
    <w:rsid w:val="00926483"/>
    <w:rsid w:val="009267C7"/>
    <w:rsid w:val="0092709A"/>
    <w:rsid w:val="009274AC"/>
    <w:rsid w:val="00927708"/>
    <w:rsid w:val="009277B0"/>
    <w:rsid w:val="0092789A"/>
    <w:rsid w:val="00927E44"/>
    <w:rsid w:val="00927EDE"/>
    <w:rsid w:val="00927FE6"/>
    <w:rsid w:val="00930344"/>
    <w:rsid w:val="009303EF"/>
    <w:rsid w:val="00930456"/>
    <w:rsid w:val="0093067F"/>
    <w:rsid w:val="00930694"/>
    <w:rsid w:val="00930BB8"/>
    <w:rsid w:val="009310C0"/>
    <w:rsid w:val="009311C2"/>
    <w:rsid w:val="009318C0"/>
    <w:rsid w:val="00931C4D"/>
    <w:rsid w:val="00931E5D"/>
    <w:rsid w:val="009320DB"/>
    <w:rsid w:val="0093265E"/>
    <w:rsid w:val="00932A60"/>
    <w:rsid w:val="00932BAA"/>
    <w:rsid w:val="00932CE8"/>
    <w:rsid w:val="00932DD1"/>
    <w:rsid w:val="0093314B"/>
    <w:rsid w:val="0093316C"/>
    <w:rsid w:val="00933205"/>
    <w:rsid w:val="00933211"/>
    <w:rsid w:val="00933270"/>
    <w:rsid w:val="00933301"/>
    <w:rsid w:val="009335CA"/>
    <w:rsid w:val="0093367D"/>
    <w:rsid w:val="00933866"/>
    <w:rsid w:val="009339C5"/>
    <w:rsid w:val="00933CB3"/>
    <w:rsid w:val="00934238"/>
    <w:rsid w:val="009342F1"/>
    <w:rsid w:val="009343C4"/>
    <w:rsid w:val="0093458E"/>
    <w:rsid w:val="00934A89"/>
    <w:rsid w:val="00934B66"/>
    <w:rsid w:val="00934B8D"/>
    <w:rsid w:val="00934BE4"/>
    <w:rsid w:val="00934FED"/>
    <w:rsid w:val="00935406"/>
    <w:rsid w:val="009354BF"/>
    <w:rsid w:val="009357FD"/>
    <w:rsid w:val="00935A71"/>
    <w:rsid w:val="00935B9B"/>
    <w:rsid w:val="00935CD7"/>
    <w:rsid w:val="00935D69"/>
    <w:rsid w:val="00935EA1"/>
    <w:rsid w:val="00935F14"/>
    <w:rsid w:val="00936090"/>
    <w:rsid w:val="00936379"/>
    <w:rsid w:val="00936462"/>
    <w:rsid w:val="009365BB"/>
    <w:rsid w:val="009365F0"/>
    <w:rsid w:val="00936743"/>
    <w:rsid w:val="009367FB"/>
    <w:rsid w:val="0093697D"/>
    <w:rsid w:val="009369A7"/>
    <w:rsid w:val="009369CB"/>
    <w:rsid w:val="00936B9B"/>
    <w:rsid w:val="00936C36"/>
    <w:rsid w:val="00936DF2"/>
    <w:rsid w:val="00937125"/>
    <w:rsid w:val="009371C3"/>
    <w:rsid w:val="009372BF"/>
    <w:rsid w:val="0093761C"/>
    <w:rsid w:val="0093789C"/>
    <w:rsid w:val="009379C2"/>
    <w:rsid w:val="00937E8C"/>
    <w:rsid w:val="0094000E"/>
    <w:rsid w:val="009401A5"/>
    <w:rsid w:val="00940308"/>
    <w:rsid w:val="009404ED"/>
    <w:rsid w:val="0094070B"/>
    <w:rsid w:val="00940C08"/>
    <w:rsid w:val="00940C19"/>
    <w:rsid w:val="00940D66"/>
    <w:rsid w:val="009412F6"/>
    <w:rsid w:val="009415EF"/>
    <w:rsid w:val="0094194E"/>
    <w:rsid w:val="009419C3"/>
    <w:rsid w:val="00941F34"/>
    <w:rsid w:val="00941F67"/>
    <w:rsid w:val="00942249"/>
    <w:rsid w:val="009425C1"/>
    <w:rsid w:val="009426DA"/>
    <w:rsid w:val="009427A3"/>
    <w:rsid w:val="009429AE"/>
    <w:rsid w:val="009429B5"/>
    <w:rsid w:val="00942BBB"/>
    <w:rsid w:val="0094309E"/>
    <w:rsid w:val="009430DD"/>
    <w:rsid w:val="009431A3"/>
    <w:rsid w:val="009431CE"/>
    <w:rsid w:val="00943798"/>
    <w:rsid w:val="00943A6A"/>
    <w:rsid w:val="00943B0A"/>
    <w:rsid w:val="00943EEB"/>
    <w:rsid w:val="009440B2"/>
    <w:rsid w:val="0094443B"/>
    <w:rsid w:val="00944804"/>
    <w:rsid w:val="00944B16"/>
    <w:rsid w:val="00944B39"/>
    <w:rsid w:val="00944C38"/>
    <w:rsid w:val="00944F93"/>
    <w:rsid w:val="00945049"/>
    <w:rsid w:val="009450B9"/>
    <w:rsid w:val="00945197"/>
    <w:rsid w:val="009451CD"/>
    <w:rsid w:val="009455A8"/>
    <w:rsid w:val="00945667"/>
    <w:rsid w:val="0094570C"/>
    <w:rsid w:val="00945734"/>
    <w:rsid w:val="00945851"/>
    <w:rsid w:val="009462FC"/>
    <w:rsid w:val="00946378"/>
    <w:rsid w:val="00946400"/>
    <w:rsid w:val="00946417"/>
    <w:rsid w:val="00946646"/>
    <w:rsid w:val="0094685C"/>
    <w:rsid w:val="0094697C"/>
    <w:rsid w:val="00946A65"/>
    <w:rsid w:val="00946C3F"/>
    <w:rsid w:val="00946E05"/>
    <w:rsid w:val="00946E32"/>
    <w:rsid w:val="00946F8E"/>
    <w:rsid w:val="009475F8"/>
    <w:rsid w:val="00947834"/>
    <w:rsid w:val="0094784C"/>
    <w:rsid w:val="0094799B"/>
    <w:rsid w:val="00947BFB"/>
    <w:rsid w:val="0095017E"/>
    <w:rsid w:val="009504A8"/>
    <w:rsid w:val="009508DC"/>
    <w:rsid w:val="00950977"/>
    <w:rsid w:val="009509EE"/>
    <w:rsid w:val="00950A5E"/>
    <w:rsid w:val="00950CB1"/>
    <w:rsid w:val="00950D4A"/>
    <w:rsid w:val="00950FB9"/>
    <w:rsid w:val="00951311"/>
    <w:rsid w:val="009515DC"/>
    <w:rsid w:val="00951816"/>
    <w:rsid w:val="00951AAB"/>
    <w:rsid w:val="00951DAA"/>
    <w:rsid w:val="00951DAF"/>
    <w:rsid w:val="00951E65"/>
    <w:rsid w:val="00952200"/>
    <w:rsid w:val="009526AC"/>
    <w:rsid w:val="0095283A"/>
    <w:rsid w:val="00952917"/>
    <w:rsid w:val="00952B17"/>
    <w:rsid w:val="00952B73"/>
    <w:rsid w:val="00952DB8"/>
    <w:rsid w:val="0095337E"/>
    <w:rsid w:val="009535DD"/>
    <w:rsid w:val="00953674"/>
    <w:rsid w:val="009536A5"/>
    <w:rsid w:val="009536B8"/>
    <w:rsid w:val="009538CE"/>
    <w:rsid w:val="00953B25"/>
    <w:rsid w:val="00953CDD"/>
    <w:rsid w:val="00953DA0"/>
    <w:rsid w:val="00953F66"/>
    <w:rsid w:val="00954310"/>
    <w:rsid w:val="0095433B"/>
    <w:rsid w:val="00954890"/>
    <w:rsid w:val="00954C3F"/>
    <w:rsid w:val="00954D2C"/>
    <w:rsid w:val="0095500A"/>
    <w:rsid w:val="0095529E"/>
    <w:rsid w:val="0095530A"/>
    <w:rsid w:val="0095550D"/>
    <w:rsid w:val="009556D9"/>
    <w:rsid w:val="00955851"/>
    <w:rsid w:val="00955E1E"/>
    <w:rsid w:val="00956241"/>
    <w:rsid w:val="009562D6"/>
    <w:rsid w:val="00956465"/>
    <w:rsid w:val="009565BD"/>
    <w:rsid w:val="00956670"/>
    <w:rsid w:val="009567BB"/>
    <w:rsid w:val="009567C1"/>
    <w:rsid w:val="00956B47"/>
    <w:rsid w:val="00956CC9"/>
    <w:rsid w:val="00956D2C"/>
    <w:rsid w:val="00956F9F"/>
    <w:rsid w:val="00957410"/>
    <w:rsid w:val="00957747"/>
    <w:rsid w:val="009578DE"/>
    <w:rsid w:val="00957916"/>
    <w:rsid w:val="00957C47"/>
    <w:rsid w:val="00960451"/>
    <w:rsid w:val="00960595"/>
    <w:rsid w:val="009609CB"/>
    <w:rsid w:val="00960B89"/>
    <w:rsid w:val="00960C4C"/>
    <w:rsid w:val="00961026"/>
    <w:rsid w:val="0096123B"/>
    <w:rsid w:val="009612BD"/>
    <w:rsid w:val="0096142D"/>
    <w:rsid w:val="009614E6"/>
    <w:rsid w:val="009615A3"/>
    <w:rsid w:val="00961752"/>
    <w:rsid w:val="009617D9"/>
    <w:rsid w:val="00961B8D"/>
    <w:rsid w:val="00961C9D"/>
    <w:rsid w:val="00961FDA"/>
    <w:rsid w:val="00962180"/>
    <w:rsid w:val="009625A7"/>
    <w:rsid w:val="0096274B"/>
    <w:rsid w:val="00962976"/>
    <w:rsid w:val="00962B2F"/>
    <w:rsid w:val="00962F27"/>
    <w:rsid w:val="009630E4"/>
    <w:rsid w:val="0096334D"/>
    <w:rsid w:val="009636A3"/>
    <w:rsid w:val="00963883"/>
    <w:rsid w:val="00963A01"/>
    <w:rsid w:val="00963A17"/>
    <w:rsid w:val="00963A2A"/>
    <w:rsid w:val="00963B60"/>
    <w:rsid w:val="00963C57"/>
    <w:rsid w:val="00963C98"/>
    <w:rsid w:val="00963E34"/>
    <w:rsid w:val="009647C2"/>
    <w:rsid w:val="00964803"/>
    <w:rsid w:val="009648BC"/>
    <w:rsid w:val="00964905"/>
    <w:rsid w:val="0096492D"/>
    <w:rsid w:val="009649F8"/>
    <w:rsid w:val="00964B67"/>
    <w:rsid w:val="00964CA6"/>
    <w:rsid w:val="00964DC8"/>
    <w:rsid w:val="00964E5E"/>
    <w:rsid w:val="00965044"/>
    <w:rsid w:val="009651DC"/>
    <w:rsid w:val="009652C1"/>
    <w:rsid w:val="00965407"/>
    <w:rsid w:val="00965B50"/>
    <w:rsid w:val="00965D33"/>
    <w:rsid w:val="00965E2E"/>
    <w:rsid w:val="00966070"/>
    <w:rsid w:val="00966140"/>
    <w:rsid w:val="00966166"/>
    <w:rsid w:val="0096629C"/>
    <w:rsid w:val="0096663C"/>
    <w:rsid w:val="009666CC"/>
    <w:rsid w:val="009666D1"/>
    <w:rsid w:val="009668F9"/>
    <w:rsid w:val="00966986"/>
    <w:rsid w:val="00966A0E"/>
    <w:rsid w:val="00966A79"/>
    <w:rsid w:val="00966AF5"/>
    <w:rsid w:val="00966CE0"/>
    <w:rsid w:val="00967019"/>
    <w:rsid w:val="00967094"/>
    <w:rsid w:val="009674A9"/>
    <w:rsid w:val="00967A01"/>
    <w:rsid w:val="00967A67"/>
    <w:rsid w:val="00967E4C"/>
    <w:rsid w:val="0097044C"/>
    <w:rsid w:val="00970465"/>
    <w:rsid w:val="0097046B"/>
    <w:rsid w:val="009706BF"/>
    <w:rsid w:val="009709E6"/>
    <w:rsid w:val="00970D13"/>
    <w:rsid w:val="00970D39"/>
    <w:rsid w:val="00970EB9"/>
    <w:rsid w:val="00970EDD"/>
    <w:rsid w:val="009710D9"/>
    <w:rsid w:val="00971189"/>
    <w:rsid w:val="009713CB"/>
    <w:rsid w:val="00971665"/>
    <w:rsid w:val="00971EBA"/>
    <w:rsid w:val="00971F1C"/>
    <w:rsid w:val="00971FEF"/>
    <w:rsid w:val="00972087"/>
    <w:rsid w:val="0097210F"/>
    <w:rsid w:val="009723F8"/>
    <w:rsid w:val="00972675"/>
    <w:rsid w:val="00972C3F"/>
    <w:rsid w:val="00972C6F"/>
    <w:rsid w:val="00972DA0"/>
    <w:rsid w:val="00972F9D"/>
    <w:rsid w:val="0097340E"/>
    <w:rsid w:val="0097381C"/>
    <w:rsid w:val="00973A98"/>
    <w:rsid w:val="00973CC7"/>
    <w:rsid w:val="00973D7D"/>
    <w:rsid w:val="00974501"/>
    <w:rsid w:val="009747BF"/>
    <w:rsid w:val="00974A31"/>
    <w:rsid w:val="00974B18"/>
    <w:rsid w:val="00974B1C"/>
    <w:rsid w:val="00974BC6"/>
    <w:rsid w:val="00974BD7"/>
    <w:rsid w:val="00974D72"/>
    <w:rsid w:val="009752C8"/>
    <w:rsid w:val="00975564"/>
    <w:rsid w:val="00975621"/>
    <w:rsid w:val="00975A1E"/>
    <w:rsid w:val="00975A7E"/>
    <w:rsid w:val="00975AB4"/>
    <w:rsid w:val="00975C81"/>
    <w:rsid w:val="00975CAE"/>
    <w:rsid w:val="00975D98"/>
    <w:rsid w:val="00975F63"/>
    <w:rsid w:val="00976042"/>
    <w:rsid w:val="009760D9"/>
    <w:rsid w:val="009762CD"/>
    <w:rsid w:val="00976B74"/>
    <w:rsid w:val="00976D52"/>
    <w:rsid w:val="00976E96"/>
    <w:rsid w:val="00977633"/>
    <w:rsid w:val="009777F3"/>
    <w:rsid w:val="00977854"/>
    <w:rsid w:val="00977B5B"/>
    <w:rsid w:val="00977D00"/>
    <w:rsid w:val="00977E67"/>
    <w:rsid w:val="00980049"/>
    <w:rsid w:val="0098014F"/>
    <w:rsid w:val="009806FC"/>
    <w:rsid w:val="00980A3B"/>
    <w:rsid w:val="00980C98"/>
    <w:rsid w:val="00981167"/>
    <w:rsid w:val="009814C1"/>
    <w:rsid w:val="009819CA"/>
    <w:rsid w:val="00981AE4"/>
    <w:rsid w:val="00981C2A"/>
    <w:rsid w:val="00981C96"/>
    <w:rsid w:val="00981E25"/>
    <w:rsid w:val="00981F60"/>
    <w:rsid w:val="00982425"/>
    <w:rsid w:val="00982C4A"/>
    <w:rsid w:val="0098318E"/>
    <w:rsid w:val="009831C7"/>
    <w:rsid w:val="00983455"/>
    <w:rsid w:val="0098367A"/>
    <w:rsid w:val="009837C9"/>
    <w:rsid w:val="0098386D"/>
    <w:rsid w:val="00984149"/>
    <w:rsid w:val="009842BA"/>
    <w:rsid w:val="00984380"/>
    <w:rsid w:val="00984851"/>
    <w:rsid w:val="00984A10"/>
    <w:rsid w:val="00984AA3"/>
    <w:rsid w:val="00984AB3"/>
    <w:rsid w:val="00984BE2"/>
    <w:rsid w:val="00984C8A"/>
    <w:rsid w:val="00984F26"/>
    <w:rsid w:val="0098509F"/>
    <w:rsid w:val="00985284"/>
    <w:rsid w:val="0098543D"/>
    <w:rsid w:val="009854B5"/>
    <w:rsid w:val="009856AA"/>
    <w:rsid w:val="00985940"/>
    <w:rsid w:val="00985E36"/>
    <w:rsid w:val="00985E7A"/>
    <w:rsid w:val="00985EC5"/>
    <w:rsid w:val="0098620B"/>
    <w:rsid w:val="0098632C"/>
    <w:rsid w:val="009863B0"/>
    <w:rsid w:val="009866BF"/>
    <w:rsid w:val="009866D4"/>
    <w:rsid w:val="0098675A"/>
    <w:rsid w:val="009867A4"/>
    <w:rsid w:val="00986815"/>
    <w:rsid w:val="00986BA0"/>
    <w:rsid w:val="00986BF5"/>
    <w:rsid w:val="00986DFD"/>
    <w:rsid w:val="00986E31"/>
    <w:rsid w:val="0098707B"/>
    <w:rsid w:val="00987367"/>
    <w:rsid w:val="00987389"/>
    <w:rsid w:val="00987508"/>
    <w:rsid w:val="009875AE"/>
    <w:rsid w:val="0098777D"/>
    <w:rsid w:val="00987B18"/>
    <w:rsid w:val="00987BEA"/>
    <w:rsid w:val="00987D49"/>
    <w:rsid w:val="00987ED1"/>
    <w:rsid w:val="0099000D"/>
    <w:rsid w:val="00990076"/>
    <w:rsid w:val="009900CE"/>
    <w:rsid w:val="009903FD"/>
    <w:rsid w:val="0099053B"/>
    <w:rsid w:val="009906E2"/>
    <w:rsid w:val="0099089F"/>
    <w:rsid w:val="009909AB"/>
    <w:rsid w:val="00990AB1"/>
    <w:rsid w:val="00990B9A"/>
    <w:rsid w:val="00991062"/>
    <w:rsid w:val="009911F1"/>
    <w:rsid w:val="0099121E"/>
    <w:rsid w:val="0099183D"/>
    <w:rsid w:val="00991A9A"/>
    <w:rsid w:val="00991B53"/>
    <w:rsid w:val="00991DE9"/>
    <w:rsid w:val="00991E3D"/>
    <w:rsid w:val="0099229D"/>
    <w:rsid w:val="00992625"/>
    <w:rsid w:val="00992FFD"/>
    <w:rsid w:val="0099319B"/>
    <w:rsid w:val="00993302"/>
    <w:rsid w:val="009933DD"/>
    <w:rsid w:val="009933EB"/>
    <w:rsid w:val="00993607"/>
    <w:rsid w:val="0099373B"/>
    <w:rsid w:val="00993B05"/>
    <w:rsid w:val="00994058"/>
    <w:rsid w:val="009940A7"/>
    <w:rsid w:val="00994848"/>
    <w:rsid w:val="009948F3"/>
    <w:rsid w:val="00994A19"/>
    <w:rsid w:val="00994B46"/>
    <w:rsid w:val="00994C4F"/>
    <w:rsid w:val="00995106"/>
    <w:rsid w:val="00995505"/>
    <w:rsid w:val="00995729"/>
    <w:rsid w:val="009958AC"/>
    <w:rsid w:val="00995AC4"/>
    <w:rsid w:val="00995C4D"/>
    <w:rsid w:val="00995DA3"/>
    <w:rsid w:val="0099619C"/>
    <w:rsid w:val="00996303"/>
    <w:rsid w:val="009963BD"/>
    <w:rsid w:val="00996C31"/>
    <w:rsid w:val="00996E4E"/>
    <w:rsid w:val="00996E96"/>
    <w:rsid w:val="0099704F"/>
    <w:rsid w:val="00997DBE"/>
    <w:rsid w:val="009A006F"/>
    <w:rsid w:val="009A00D3"/>
    <w:rsid w:val="009A0272"/>
    <w:rsid w:val="009A0329"/>
    <w:rsid w:val="009A043B"/>
    <w:rsid w:val="009A056C"/>
    <w:rsid w:val="009A0638"/>
    <w:rsid w:val="009A0676"/>
    <w:rsid w:val="009A07A1"/>
    <w:rsid w:val="009A0A91"/>
    <w:rsid w:val="009A103F"/>
    <w:rsid w:val="009A114E"/>
    <w:rsid w:val="009A121F"/>
    <w:rsid w:val="009A16F4"/>
    <w:rsid w:val="009A1775"/>
    <w:rsid w:val="009A1AFD"/>
    <w:rsid w:val="009A1B6C"/>
    <w:rsid w:val="009A1CBC"/>
    <w:rsid w:val="009A1EA2"/>
    <w:rsid w:val="009A2316"/>
    <w:rsid w:val="009A258D"/>
    <w:rsid w:val="009A2AED"/>
    <w:rsid w:val="009A2D45"/>
    <w:rsid w:val="009A2DE9"/>
    <w:rsid w:val="009A2EAC"/>
    <w:rsid w:val="009A2FFC"/>
    <w:rsid w:val="009A3020"/>
    <w:rsid w:val="009A34AB"/>
    <w:rsid w:val="009A34D6"/>
    <w:rsid w:val="009A3E28"/>
    <w:rsid w:val="009A3EC1"/>
    <w:rsid w:val="009A3FA2"/>
    <w:rsid w:val="009A425F"/>
    <w:rsid w:val="009A4281"/>
    <w:rsid w:val="009A43FC"/>
    <w:rsid w:val="009A4598"/>
    <w:rsid w:val="009A45D4"/>
    <w:rsid w:val="009A469B"/>
    <w:rsid w:val="009A46F2"/>
    <w:rsid w:val="009A4908"/>
    <w:rsid w:val="009A4AEC"/>
    <w:rsid w:val="009A4EA1"/>
    <w:rsid w:val="009A4EFE"/>
    <w:rsid w:val="009A541F"/>
    <w:rsid w:val="009A5472"/>
    <w:rsid w:val="009A5E81"/>
    <w:rsid w:val="009A5E98"/>
    <w:rsid w:val="009A62B6"/>
    <w:rsid w:val="009A6517"/>
    <w:rsid w:val="009A6631"/>
    <w:rsid w:val="009A6695"/>
    <w:rsid w:val="009A66DB"/>
    <w:rsid w:val="009A6733"/>
    <w:rsid w:val="009A6A7F"/>
    <w:rsid w:val="009A6C1E"/>
    <w:rsid w:val="009A6CF6"/>
    <w:rsid w:val="009A6D71"/>
    <w:rsid w:val="009A6E74"/>
    <w:rsid w:val="009A7461"/>
    <w:rsid w:val="009A7B4D"/>
    <w:rsid w:val="009A7F06"/>
    <w:rsid w:val="009A7FFE"/>
    <w:rsid w:val="009B0481"/>
    <w:rsid w:val="009B0541"/>
    <w:rsid w:val="009B07E0"/>
    <w:rsid w:val="009B084F"/>
    <w:rsid w:val="009B089B"/>
    <w:rsid w:val="009B10BF"/>
    <w:rsid w:val="009B114B"/>
    <w:rsid w:val="009B1213"/>
    <w:rsid w:val="009B1616"/>
    <w:rsid w:val="009B1A52"/>
    <w:rsid w:val="009B1AFE"/>
    <w:rsid w:val="009B1E07"/>
    <w:rsid w:val="009B1E1F"/>
    <w:rsid w:val="009B1EB0"/>
    <w:rsid w:val="009B22EE"/>
    <w:rsid w:val="009B2393"/>
    <w:rsid w:val="009B2A8F"/>
    <w:rsid w:val="009B2B72"/>
    <w:rsid w:val="009B2C78"/>
    <w:rsid w:val="009B2CBB"/>
    <w:rsid w:val="009B3158"/>
    <w:rsid w:val="009B31A3"/>
    <w:rsid w:val="009B31DB"/>
    <w:rsid w:val="009B336E"/>
    <w:rsid w:val="009B3634"/>
    <w:rsid w:val="009B4054"/>
    <w:rsid w:val="009B42AF"/>
    <w:rsid w:val="009B46B8"/>
    <w:rsid w:val="009B46E3"/>
    <w:rsid w:val="009B477A"/>
    <w:rsid w:val="009B4BA4"/>
    <w:rsid w:val="009B4BA6"/>
    <w:rsid w:val="009B4D85"/>
    <w:rsid w:val="009B4DA1"/>
    <w:rsid w:val="009B4F1E"/>
    <w:rsid w:val="009B4FE9"/>
    <w:rsid w:val="009B526A"/>
    <w:rsid w:val="009B54F6"/>
    <w:rsid w:val="009B5695"/>
    <w:rsid w:val="009B56AF"/>
    <w:rsid w:val="009B58A9"/>
    <w:rsid w:val="009B59F6"/>
    <w:rsid w:val="009B5A21"/>
    <w:rsid w:val="009B5A3D"/>
    <w:rsid w:val="009B5B40"/>
    <w:rsid w:val="009B5D33"/>
    <w:rsid w:val="009B5FDE"/>
    <w:rsid w:val="009B609E"/>
    <w:rsid w:val="009B6105"/>
    <w:rsid w:val="009B6417"/>
    <w:rsid w:val="009B6667"/>
    <w:rsid w:val="009B6E20"/>
    <w:rsid w:val="009B6E6D"/>
    <w:rsid w:val="009B707D"/>
    <w:rsid w:val="009B784A"/>
    <w:rsid w:val="009B79EB"/>
    <w:rsid w:val="009B7B46"/>
    <w:rsid w:val="009C00CB"/>
    <w:rsid w:val="009C0246"/>
    <w:rsid w:val="009C05A7"/>
    <w:rsid w:val="009C06D7"/>
    <w:rsid w:val="009C0891"/>
    <w:rsid w:val="009C09E7"/>
    <w:rsid w:val="009C09F7"/>
    <w:rsid w:val="009C0A8F"/>
    <w:rsid w:val="009C0B11"/>
    <w:rsid w:val="009C0BB8"/>
    <w:rsid w:val="009C0BC8"/>
    <w:rsid w:val="009C0FD6"/>
    <w:rsid w:val="009C10C9"/>
    <w:rsid w:val="009C111C"/>
    <w:rsid w:val="009C1476"/>
    <w:rsid w:val="009C1726"/>
    <w:rsid w:val="009C1B1D"/>
    <w:rsid w:val="009C1DDD"/>
    <w:rsid w:val="009C1EBE"/>
    <w:rsid w:val="009C230E"/>
    <w:rsid w:val="009C23A6"/>
    <w:rsid w:val="009C2637"/>
    <w:rsid w:val="009C2A09"/>
    <w:rsid w:val="009C2ABC"/>
    <w:rsid w:val="009C2C1C"/>
    <w:rsid w:val="009C2F2B"/>
    <w:rsid w:val="009C32F9"/>
    <w:rsid w:val="009C336D"/>
    <w:rsid w:val="009C3470"/>
    <w:rsid w:val="009C35FF"/>
    <w:rsid w:val="009C360F"/>
    <w:rsid w:val="009C3A15"/>
    <w:rsid w:val="009C3A45"/>
    <w:rsid w:val="009C3ABD"/>
    <w:rsid w:val="009C3E28"/>
    <w:rsid w:val="009C406F"/>
    <w:rsid w:val="009C4097"/>
    <w:rsid w:val="009C431D"/>
    <w:rsid w:val="009C47D6"/>
    <w:rsid w:val="009C48AF"/>
    <w:rsid w:val="009C4BCE"/>
    <w:rsid w:val="009C4BDE"/>
    <w:rsid w:val="009C4C4C"/>
    <w:rsid w:val="009C4DC2"/>
    <w:rsid w:val="009C52FD"/>
    <w:rsid w:val="009C535F"/>
    <w:rsid w:val="009C5682"/>
    <w:rsid w:val="009C5691"/>
    <w:rsid w:val="009C57D9"/>
    <w:rsid w:val="009C5932"/>
    <w:rsid w:val="009C596E"/>
    <w:rsid w:val="009C5C42"/>
    <w:rsid w:val="009C5D0C"/>
    <w:rsid w:val="009C6204"/>
    <w:rsid w:val="009C6683"/>
    <w:rsid w:val="009C675F"/>
    <w:rsid w:val="009C6AB1"/>
    <w:rsid w:val="009C6B7C"/>
    <w:rsid w:val="009C6D23"/>
    <w:rsid w:val="009C6DF1"/>
    <w:rsid w:val="009C6F44"/>
    <w:rsid w:val="009C6FF5"/>
    <w:rsid w:val="009C707F"/>
    <w:rsid w:val="009C717B"/>
    <w:rsid w:val="009C7346"/>
    <w:rsid w:val="009C736A"/>
    <w:rsid w:val="009C7565"/>
    <w:rsid w:val="009C77E6"/>
    <w:rsid w:val="009C7845"/>
    <w:rsid w:val="009C7CA9"/>
    <w:rsid w:val="009C7F46"/>
    <w:rsid w:val="009D0082"/>
    <w:rsid w:val="009D029E"/>
    <w:rsid w:val="009D03D0"/>
    <w:rsid w:val="009D047A"/>
    <w:rsid w:val="009D04ED"/>
    <w:rsid w:val="009D058A"/>
    <w:rsid w:val="009D0628"/>
    <w:rsid w:val="009D06C9"/>
    <w:rsid w:val="009D07B6"/>
    <w:rsid w:val="009D0A52"/>
    <w:rsid w:val="009D0D21"/>
    <w:rsid w:val="009D0EEF"/>
    <w:rsid w:val="009D1011"/>
    <w:rsid w:val="009D1109"/>
    <w:rsid w:val="009D1190"/>
    <w:rsid w:val="009D1392"/>
    <w:rsid w:val="009D1600"/>
    <w:rsid w:val="009D161E"/>
    <w:rsid w:val="009D1CB5"/>
    <w:rsid w:val="009D1CCF"/>
    <w:rsid w:val="009D2392"/>
    <w:rsid w:val="009D2671"/>
    <w:rsid w:val="009D29DC"/>
    <w:rsid w:val="009D2ABB"/>
    <w:rsid w:val="009D31A7"/>
    <w:rsid w:val="009D3390"/>
    <w:rsid w:val="009D33C6"/>
    <w:rsid w:val="009D355A"/>
    <w:rsid w:val="009D364B"/>
    <w:rsid w:val="009D36D7"/>
    <w:rsid w:val="009D39B3"/>
    <w:rsid w:val="009D3E32"/>
    <w:rsid w:val="009D437C"/>
    <w:rsid w:val="009D4781"/>
    <w:rsid w:val="009D4A23"/>
    <w:rsid w:val="009D4AAA"/>
    <w:rsid w:val="009D4C85"/>
    <w:rsid w:val="009D4CFC"/>
    <w:rsid w:val="009D4E5C"/>
    <w:rsid w:val="009D4FC0"/>
    <w:rsid w:val="009D51DB"/>
    <w:rsid w:val="009D5600"/>
    <w:rsid w:val="009D58CF"/>
    <w:rsid w:val="009D5C67"/>
    <w:rsid w:val="009D5E3A"/>
    <w:rsid w:val="009D5E51"/>
    <w:rsid w:val="009D5F9E"/>
    <w:rsid w:val="009D6021"/>
    <w:rsid w:val="009D659F"/>
    <w:rsid w:val="009D683A"/>
    <w:rsid w:val="009D69F1"/>
    <w:rsid w:val="009D6BD9"/>
    <w:rsid w:val="009D761A"/>
    <w:rsid w:val="009D784D"/>
    <w:rsid w:val="009D788D"/>
    <w:rsid w:val="009D7908"/>
    <w:rsid w:val="009D79B9"/>
    <w:rsid w:val="009D7A93"/>
    <w:rsid w:val="009D7CC7"/>
    <w:rsid w:val="009D7DFD"/>
    <w:rsid w:val="009D7FF6"/>
    <w:rsid w:val="009E0086"/>
    <w:rsid w:val="009E068A"/>
    <w:rsid w:val="009E07C6"/>
    <w:rsid w:val="009E08DD"/>
    <w:rsid w:val="009E1290"/>
    <w:rsid w:val="009E1479"/>
    <w:rsid w:val="009E1886"/>
    <w:rsid w:val="009E1935"/>
    <w:rsid w:val="009E1A4C"/>
    <w:rsid w:val="009E1C82"/>
    <w:rsid w:val="009E1DC1"/>
    <w:rsid w:val="009E1EAA"/>
    <w:rsid w:val="009E2293"/>
    <w:rsid w:val="009E28B6"/>
    <w:rsid w:val="009E28C5"/>
    <w:rsid w:val="009E2B97"/>
    <w:rsid w:val="009E2C19"/>
    <w:rsid w:val="009E2CDF"/>
    <w:rsid w:val="009E2FC1"/>
    <w:rsid w:val="009E2FE7"/>
    <w:rsid w:val="009E3130"/>
    <w:rsid w:val="009E32D6"/>
    <w:rsid w:val="009E38AA"/>
    <w:rsid w:val="009E38F3"/>
    <w:rsid w:val="009E3A5A"/>
    <w:rsid w:val="009E3AA1"/>
    <w:rsid w:val="009E3DFC"/>
    <w:rsid w:val="009E3EA0"/>
    <w:rsid w:val="009E3FD8"/>
    <w:rsid w:val="009E4431"/>
    <w:rsid w:val="009E454C"/>
    <w:rsid w:val="009E4691"/>
    <w:rsid w:val="009E47E3"/>
    <w:rsid w:val="009E497B"/>
    <w:rsid w:val="009E4A76"/>
    <w:rsid w:val="009E4D7F"/>
    <w:rsid w:val="009E4E31"/>
    <w:rsid w:val="009E4F64"/>
    <w:rsid w:val="009E53C1"/>
    <w:rsid w:val="009E55C7"/>
    <w:rsid w:val="009E5781"/>
    <w:rsid w:val="009E5796"/>
    <w:rsid w:val="009E5832"/>
    <w:rsid w:val="009E5ACB"/>
    <w:rsid w:val="009E5B4D"/>
    <w:rsid w:val="009E5C0A"/>
    <w:rsid w:val="009E5CEF"/>
    <w:rsid w:val="009E5F21"/>
    <w:rsid w:val="009E614F"/>
    <w:rsid w:val="009E649E"/>
    <w:rsid w:val="009E64E4"/>
    <w:rsid w:val="009E6665"/>
    <w:rsid w:val="009E6B3A"/>
    <w:rsid w:val="009E71A3"/>
    <w:rsid w:val="009E72B7"/>
    <w:rsid w:val="009E76B7"/>
    <w:rsid w:val="009E7BDA"/>
    <w:rsid w:val="009E7C70"/>
    <w:rsid w:val="009E7C8F"/>
    <w:rsid w:val="009E7F00"/>
    <w:rsid w:val="009F0233"/>
    <w:rsid w:val="009F052A"/>
    <w:rsid w:val="009F0582"/>
    <w:rsid w:val="009F066A"/>
    <w:rsid w:val="009F078F"/>
    <w:rsid w:val="009F085C"/>
    <w:rsid w:val="009F0A82"/>
    <w:rsid w:val="009F0B87"/>
    <w:rsid w:val="009F0CEE"/>
    <w:rsid w:val="009F0F2C"/>
    <w:rsid w:val="009F0F7B"/>
    <w:rsid w:val="009F10A4"/>
    <w:rsid w:val="009F12B7"/>
    <w:rsid w:val="009F1C62"/>
    <w:rsid w:val="009F1C6E"/>
    <w:rsid w:val="009F1DCA"/>
    <w:rsid w:val="009F1F2E"/>
    <w:rsid w:val="009F1FE4"/>
    <w:rsid w:val="009F2095"/>
    <w:rsid w:val="009F2183"/>
    <w:rsid w:val="009F23AA"/>
    <w:rsid w:val="009F23B9"/>
    <w:rsid w:val="009F2429"/>
    <w:rsid w:val="009F264C"/>
    <w:rsid w:val="009F26EB"/>
    <w:rsid w:val="009F28DA"/>
    <w:rsid w:val="009F2958"/>
    <w:rsid w:val="009F2CA8"/>
    <w:rsid w:val="009F3834"/>
    <w:rsid w:val="009F39D5"/>
    <w:rsid w:val="009F3AE8"/>
    <w:rsid w:val="009F3AF7"/>
    <w:rsid w:val="009F3CE6"/>
    <w:rsid w:val="009F3E55"/>
    <w:rsid w:val="009F3F7A"/>
    <w:rsid w:val="009F403F"/>
    <w:rsid w:val="009F411B"/>
    <w:rsid w:val="009F4563"/>
    <w:rsid w:val="009F45DF"/>
    <w:rsid w:val="009F47BC"/>
    <w:rsid w:val="009F47EE"/>
    <w:rsid w:val="009F4900"/>
    <w:rsid w:val="009F4958"/>
    <w:rsid w:val="009F49F7"/>
    <w:rsid w:val="009F4ADD"/>
    <w:rsid w:val="009F50AA"/>
    <w:rsid w:val="009F53CF"/>
    <w:rsid w:val="009F5476"/>
    <w:rsid w:val="009F5681"/>
    <w:rsid w:val="009F5890"/>
    <w:rsid w:val="009F5950"/>
    <w:rsid w:val="009F5BD3"/>
    <w:rsid w:val="009F5CF5"/>
    <w:rsid w:val="009F6340"/>
    <w:rsid w:val="009F63C3"/>
    <w:rsid w:val="009F66A5"/>
    <w:rsid w:val="009F66A9"/>
    <w:rsid w:val="009F672D"/>
    <w:rsid w:val="009F6916"/>
    <w:rsid w:val="009F6B13"/>
    <w:rsid w:val="009F6BD4"/>
    <w:rsid w:val="009F6F8D"/>
    <w:rsid w:val="009F73B7"/>
    <w:rsid w:val="009F753D"/>
    <w:rsid w:val="009F75CA"/>
    <w:rsid w:val="009F79D3"/>
    <w:rsid w:val="009F7CD8"/>
    <w:rsid w:val="00A0001B"/>
    <w:rsid w:val="00A00045"/>
    <w:rsid w:val="00A00156"/>
    <w:rsid w:val="00A00416"/>
    <w:rsid w:val="00A005BE"/>
    <w:rsid w:val="00A007BC"/>
    <w:rsid w:val="00A008A8"/>
    <w:rsid w:val="00A00CA7"/>
    <w:rsid w:val="00A00F9D"/>
    <w:rsid w:val="00A013E2"/>
    <w:rsid w:val="00A013F9"/>
    <w:rsid w:val="00A018BE"/>
    <w:rsid w:val="00A019E1"/>
    <w:rsid w:val="00A01A81"/>
    <w:rsid w:val="00A01AC2"/>
    <w:rsid w:val="00A01BBB"/>
    <w:rsid w:val="00A0233A"/>
    <w:rsid w:val="00A02614"/>
    <w:rsid w:val="00A02A97"/>
    <w:rsid w:val="00A02C03"/>
    <w:rsid w:val="00A02C06"/>
    <w:rsid w:val="00A02E16"/>
    <w:rsid w:val="00A03123"/>
    <w:rsid w:val="00A036AC"/>
    <w:rsid w:val="00A037FC"/>
    <w:rsid w:val="00A03E34"/>
    <w:rsid w:val="00A03F47"/>
    <w:rsid w:val="00A04056"/>
    <w:rsid w:val="00A041BF"/>
    <w:rsid w:val="00A041ED"/>
    <w:rsid w:val="00A042B2"/>
    <w:rsid w:val="00A04636"/>
    <w:rsid w:val="00A049D6"/>
    <w:rsid w:val="00A04B3F"/>
    <w:rsid w:val="00A04D50"/>
    <w:rsid w:val="00A04D7B"/>
    <w:rsid w:val="00A04DD2"/>
    <w:rsid w:val="00A04FDA"/>
    <w:rsid w:val="00A05091"/>
    <w:rsid w:val="00A05283"/>
    <w:rsid w:val="00A053DE"/>
    <w:rsid w:val="00A05473"/>
    <w:rsid w:val="00A0561D"/>
    <w:rsid w:val="00A05711"/>
    <w:rsid w:val="00A05A04"/>
    <w:rsid w:val="00A05C7A"/>
    <w:rsid w:val="00A060A1"/>
    <w:rsid w:val="00A06169"/>
    <w:rsid w:val="00A06229"/>
    <w:rsid w:val="00A0628A"/>
    <w:rsid w:val="00A06348"/>
    <w:rsid w:val="00A0638E"/>
    <w:rsid w:val="00A06420"/>
    <w:rsid w:val="00A066B0"/>
    <w:rsid w:val="00A066EE"/>
    <w:rsid w:val="00A0678B"/>
    <w:rsid w:val="00A06C45"/>
    <w:rsid w:val="00A073FA"/>
    <w:rsid w:val="00A07680"/>
    <w:rsid w:val="00A07832"/>
    <w:rsid w:val="00A078E3"/>
    <w:rsid w:val="00A079E5"/>
    <w:rsid w:val="00A07D62"/>
    <w:rsid w:val="00A07D7B"/>
    <w:rsid w:val="00A1030C"/>
    <w:rsid w:val="00A10338"/>
    <w:rsid w:val="00A10596"/>
    <w:rsid w:val="00A1061D"/>
    <w:rsid w:val="00A108A8"/>
    <w:rsid w:val="00A10AE5"/>
    <w:rsid w:val="00A10CE9"/>
    <w:rsid w:val="00A10D63"/>
    <w:rsid w:val="00A10E4F"/>
    <w:rsid w:val="00A11033"/>
    <w:rsid w:val="00A1113D"/>
    <w:rsid w:val="00A115EC"/>
    <w:rsid w:val="00A1171E"/>
    <w:rsid w:val="00A117EB"/>
    <w:rsid w:val="00A117F1"/>
    <w:rsid w:val="00A117F8"/>
    <w:rsid w:val="00A11CE8"/>
    <w:rsid w:val="00A11D61"/>
    <w:rsid w:val="00A11DB0"/>
    <w:rsid w:val="00A11E7F"/>
    <w:rsid w:val="00A1206E"/>
    <w:rsid w:val="00A1249C"/>
    <w:rsid w:val="00A12605"/>
    <w:rsid w:val="00A1265B"/>
    <w:rsid w:val="00A126D3"/>
    <w:rsid w:val="00A12710"/>
    <w:rsid w:val="00A12986"/>
    <w:rsid w:val="00A12C92"/>
    <w:rsid w:val="00A12CE3"/>
    <w:rsid w:val="00A12D86"/>
    <w:rsid w:val="00A1342D"/>
    <w:rsid w:val="00A1346F"/>
    <w:rsid w:val="00A137E3"/>
    <w:rsid w:val="00A13A22"/>
    <w:rsid w:val="00A13C98"/>
    <w:rsid w:val="00A141A1"/>
    <w:rsid w:val="00A1463B"/>
    <w:rsid w:val="00A1498A"/>
    <w:rsid w:val="00A14D4D"/>
    <w:rsid w:val="00A14ECC"/>
    <w:rsid w:val="00A15316"/>
    <w:rsid w:val="00A158F3"/>
    <w:rsid w:val="00A15AAA"/>
    <w:rsid w:val="00A16145"/>
    <w:rsid w:val="00A16170"/>
    <w:rsid w:val="00A165F3"/>
    <w:rsid w:val="00A16766"/>
    <w:rsid w:val="00A1699C"/>
    <w:rsid w:val="00A16A05"/>
    <w:rsid w:val="00A16D41"/>
    <w:rsid w:val="00A16E61"/>
    <w:rsid w:val="00A16EB6"/>
    <w:rsid w:val="00A16FCD"/>
    <w:rsid w:val="00A171BD"/>
    <w:rsid w:val="00A174B3"/>
    <w:rsid w:val="00A175A9"/>
    <w:rsid w:val="00A176EA"/>
    <w:rsid w:val="00A17A66"/>
    <w:rsid w:val="00A200C5"/>
    <w:rsid w:val="00A201DE"/>
    <w:rsid w:val="00A2024F"/>
    <w:rsid w:val="00A202F2"/>
    <w:rsid w:val="00A2051C"/>
    <w:rsid w:val="00A20592"/>
    <w:rsid w:val="00A20595"/>
    <w:rsid w:val="00A2069C"/>
    <w:rsid w:val="00A20999"/>
    <w:rsid w:val="00A20C6E"/>
    <w:rsid w:val="00A20F78"/>
    <w:rsid w:val="00A20FDE"/>
    <w:rsid w:val="00A214D8"/>
    <w:rsid w:val="00A217C6"/>
    <w:rsid w:val="00A217E7"/>
    <w:rsid w:val="00A219A2"/>
    <w:rsid w:val="00A21BF4"/>
    <w:rsid w:val="00A21EEB"/>
    <w:rsid w:val="00A21F5C"/>
    <w:rsid w:val="00A2201E"/>
    <w:rsid w:val="00A22040"/>
    <w:rsid w:val="00A2208C"/>
    <w:rsid w:val="00A2215C"/>
    <w:rsid w:val="00A22394"/>
    <w:rsid w:val="00A224D6"/>
    <w:rsid w:val="00A224FD"/>
    <w:rsid w:val="00A225EB"/>
    <w:rsid w:val="00A22F60"/>
    <w:rsid w:val="00A23159"/>
    <w:rsid w:val="00A2345A"/>
    <w:rsid w:val="00A2368C"/>
    <w:rsid w:val="00A237DE"/>
    <w:rsid w:val="00A23B14"/>
    <w:rsid w:val="00A240D5"/>
    <w:rsid w:val="00A2435E"/>
    <w:rsid w:val="00A24618"/>
    <w:rsid w:val="00A24BAB"/>
    <w:rsid w:val="00A24D79"/>
    <w:rsid w:val="00A24F1E"/>
    <w:rsid w:val="00A25521"/>
    <w:rsid w:val="00A2557F"/>
    <w:rsid w:val="00A25966"/>
    <w:rsid w:val="00A25992"/>
    <w:rsid w:val="00A25B19"/>
    <w:rsid w:val="00A25F25"/>
    <w:rsid w:val="00A25F31"/>
    <w:rsid w:val="00A25F78"/>
    <w:rsid w:val="00A2645E"/>
    <w:rsid w:val="00A2653D"/>
    <w:rsid w:val="00A26694"/>
    <w:rsid w:val="00A26A5C"/>
    <w:rsid w:val="00A26CC7"/>
    <w:rsid w:val="00A26EE8"/>
    <w:rsid w:val="00A26EEC"/>
    <w:rsid w:val="00A272F2"/>
    <w:rsid w:val="00A27440"/>
    <w:rsid w:val="00A276BA"/>
    <w:rsid w:val="00A2774B"/>
    <w:rsid w:val="00A277C7"/>
    <w:rsid w:val="00A27823"/>
    <w:rsid w:val="00A27BFA"/>
    <w:rsid w:val="00A27E2E"/>
    <w:rsid w:val="00A27EE4"/>
    <w:rsid w:val="00A27EE7"/>
    <w:rsid w:val="00A304F8"/>
    <w:rsid w:val="00A30842"/>
    <w:rsid w:val="00A30B9D"/>
    <w:rsid w:val="00A30C8A"/>
    <w:rsid w:val="00A30E2E"/>
    <w:rsid w:val="00A30E58"/>
    <w:rsid w:val="00A30E79"/>
    <w:rsid w:val="00A30F9D"/>
    <w:rsid w:val="00A30FEE"/>
    <w:rsid w:val="00A31067"/>
    <w:rsid w:val="00A312EA"/>
    <w:rsid w:val="00A3159C"/>
    <w:rsid w:val="00A316DD"/>
    <w:rsid w:val="00A3243D"/>
    <w:rsid w:val="00A3247B"/>
    <w:rsid w:val="00A327BC"/>
    <w:rsid w:val="00A32D3D"/>
    <w:rsid w:val="00A32D69"/>
    <w:rsid w:val="00A32FEE"/>
    <w:rsid w:val="00A3301C"/>
    <w:rsid w:val="00A331C3"/>
    <w:rsid w:val="00A334D7"/>
    <w:rsid w:val="00A335E2"/>
    <w:rsid w:val="00A33AB6"/>
    <w:rsid w:val="00A33B15"/>
    <w:rsid w:val="00A33F53"/>
    <w:rsid w:val="00A33F5E"/>
    <w:rsid w:val="00A34004"/>
    <w:rsid w:val="00A34144"/>
    <w:rsid w:val="00A3414C"/>
    <w:rsid w:val="00A3484C"/>
    <w:rsid w:val="00A349A2"/>
    <w:rsid w:val="00A34C67"/>
    <w:rsid w:val="00A34FF4"/>
    <w:rsid w:val="00A353F8"/>
    <w:rsid w:val="00A3584C"/>
    <w:rsid w:val="00A35C91"/>
    <w:rsid w:val="00A35CF7"/>
    <w:rsid w:val="00A35E5C"/>
    <w:rsid w:val="00A35E79"/>
    <w:rsid w:val="00A35F92"/>
    <w:rsid w:val="00A36613"/>
    <w:rsid w:val="00A3689D"/>
    <w:rsid w:val="00A368AE"/>
    <w:rsid w:val="00A369F5"/>
    <w:rsid w:val="00A36DB0"/>
    <w:rsid w:val="00A36DCF"/>
    <w:rsid w:val="00A37266"/>
    <w:rsid w:val="00A3746C"/>
    <w:rsid w:val="00A374BC"/>
    <w:rsid w:val="00A37563"/>
    <w:rsid w:val="00A37E88"/>
    <w:rsid w:val="00A4015D"/>
    <w:rsid w:val="00A402CC"/>
    <w:rsid w:val="00A4043D"/>
    <w:rsid w:val="00A404A7"/>
    <w:rsid w:val="00A406E9"/>
    <w:rsid w:val="00A40827"/>
    <w:rsid w:val="00A40BC0"/>
    <w:rsid w:val="00A40DC2"/>
    <w:rsid w:val="00A40E54"/>
    <w:rsid w:val="00A40EFA"/>
    <w:rsid w:val="00A413CD"/>
    <w:rsid w:val="00A4153E"/>
    <w:rsid w:val="00A416BF"/>
    <w:rsid w:val="00A41B86"/>
    <w:rsid w:val="00A41B9F"/>
    <w:rsid w:val="00A41BBC"/>
    <w:rsid w:val="00A41E65"/>
    <w:rsid w:val="00A423C5"/>
    <w:rsid w:val="00A4246C"/>
    <w:rsid w:val="00A425A0"/>
    <w:rsid w:val="00A425B7"/>
    <w:rsid w:val="00A426C1"/>
    <w:rsid w:val="00A426E7"/>
    <w:rsid w:val="00A42713"/>
    <w:rsid w:val="00A42988"/>
    <w:rsid w:val="00A42D90"/>
    <w:rsid w:val="00A42F2E"/>
    <w:rsid w:val="00A4301B"/>
    <w:rsid w:val="00A4315B"/>
    <w:rsid w:val="00A433F6"/>
    <w:rsid w:val="00A4357A"/>
    <w:rsid w:val="00A439B2"/>
    <w:rsid w:val="00A43E2F"/>
    <w:rsid w:val="00A43F1E"/>
    <w:rsid w:val="00A43FF3"/>
    <w:rsid w:val="00A44094"/>
    <w:rsid w:val="00A44140"/>
    <w:rsid w:val="00A4428E"/>
    <w:rsid w:val="00A44A46"/>
    <w:rsid w:val="00A44A4D"/>
    <w:rsid w:val="00A44C6C"/>
    <w:rsid w:val="00A44ECF"/>
    <w:rsid w:val="00A45385"/>
    <w:rsid w:val="00A45803"/>
    <w:rsid w:val="00A4582D"/>
    <w:rsid w:val="00A45EBA"/>
    <w:rsid w:val="00A46039"/>
    <w:rsid w:val="00A460AF"/>
    <w:rsid w:val="00A46231"/>
    <w:rsid w:val="00A46271"/>
    <w:rsid w:val="00A463F4"/>
    <w:rsid w:val="00A466CC"/>
    <w:rsid w:val="00A466D4"/>
    <w:rsid w:val="00A4697D"/>
    <w:rsid w:val="00A46AA1"/>
    <w:rsid w:val="00A46C9C"/>
    <w:rsid w:val="00A46FE9"/>
    <w:rsid w:val="00A470CE"/>
    <w:rsid w:val="00A470D3"/>
    <w:rsid w:val="00A47140"/>
    <w:rsid w:val="00A47232"/>
    <w:rsid w:val="00A47400"/>
    <w:rsid w:val="00A475DC"/>
    <w:rsid w:val="00A47616"/>
    <w:rsid w:val="00A477C0"/>
    <w:rsid w:val="00A478EF"/>
    <w:rsid w:val="00A47A53"/>
    <w:rsid w:val="00A47C9B"/>
    <w:rsid w:val="00A5078D"/>
    <w:rsid w:val="00A50EDD"/>
    <w:rsid w:val="00A50FEC"/>
    <w:rsid w:val="00A510E8"/>
    <w:rsid w:val="00A51149"/>
    <w:rsid w:val="00A5150C"/>
    <w:rsid w:val="00A51898"/>
    <w:rsid w:val="00A51A8B"/>
    <w:rsid w:val="00A51DB2"/>
    <w:rsid w:val="00A51E58"/>
    <w:rsid w:val="00A51FA1"/>
    <w:rsid w:val="00A526B4"/>
    <w:rsid w:val="00A5275B"/>
    <w:rsid w:val="00A5284F"/>
    <w:rsid w:val="00A5288D"/>
    <w:rsid w:val="00A52AC9"/>
    <w:rsid w:val="00A538A9"/>
    <w:rsid w:val="00A53A39"/>
    <w:rsid w:val="00A53CA1"/>
    <w:rsid w:val="00A54154"/>
    <w:rsid w:val="00A5423F"/>
    <w:rsid w:val="00A54243"/>
    <w:rsid w:val="00A542A3"/>
    <w:rsid w:val="00A54361"/>
    <w:rsid w:val="00A5460D"/>
    <w:rsid w:val="00A546BF"/>
    <w:rsid w:val="00A548D0"/>
    <w:rsid w:val="00A54953"/>
    <w:rsid w:val="00A54AF4"/>
    <w:rsid w:val="00A54F5E"/>
    <w:rsid w:val="00A55096"/>
    <w:rsid w:val="00A55108"/>
    <w:rsid w:val="00A5523B"/>
    <w:rsid w:val="00A55264"/>
    <w:rsid w:val="00A552F2"/>
    <w:rsid w:val="00A55418"/>
    <w:rsid w:val="00A55694"/>
    <w:rsid w:val="00A556B9"/>
    <w:rsid w:val="00A55841"/>
    <w:rsid w:val="00A55EE0"/>
    <w:rsid w:val="00A55F48"/>
    <w:rsid w:val="00A55F77"/>
    <w:rsid w:val="00A55FA1"/>
    <w:rsid w:val="00A5651C"/>
    <w:rsid w:val="00A5654E"/>
    <w:rsid w:val="00A568ED"/>
    <w:rsid w:val="00A5695D"/>
    <w:rsid w:val="00A56FA0"/>
    <w:rsid w:val="00A5718C"/>
    <w:rsid w:val="00A575B0"/>
    <w:rsid w:val="00A57672"/>
    <w:rsid w:val="00A57A57"/>
    <w:rsid w:val="00A57C67"/>
    <w:rsid w:val="00A601EE"/>
    <w:rsid w:val="00A6052E"/>
    <w:rsid w:val="00A60589"/>
    <w:rsid w:val="00A60A31"/>
    <w:rsid w:val="00A60BB8"/>
    <w:rsid w:val="00A60E6D"/>
    <w:rsid w:val="00A61316"/>
    <w:rsid w:val="00A61855"/>
    <w:rsid w:val="00A61AA4"/>
    <w:rsid w:val="00A61B64"/>
    <w:rsid w:val="00A61DD3"/>
    <w:rsid w:val="00A621C8"/>
    <w:rsid w:val="00A62247"/>
    <w:rsid w:val="00A62872"/>
    <w:rsid w:val="00A62A42"/>
    <w:rsid w:val="00A62C46"/>
    <w:rsid w:val="00A62E41"/>
    <w:rsid w:val="00A62F16"/>
    <w:rsid w:val="00A630E6"/>
    <w:rsid w:val="00A63191"/>
    <w:rsid w:val="00A632AA"/>
    <w:rsid w:val="00A633AC"/>
    <w:rsid w:val="00A6371D"/>
    <w:rsid w:val="00A63AF7"/>
    <w:rsid w:val="00A63D70"/>
    <w:rsid w:val="00A63D8A"/>
    <w:rsid w:val="00A6410E"/>
    <w:rsid w:val="00A64236"/>
    <w:rsid w:val="00A64384"/>
    <w:rsid w:val="00A64388"/>
    <w:rsid w:val="00A643EB"/>
    <w:rsid w:val="00A64871"/>
    <w:rsid w:val="00A64B6F"/>
    <w:rsid w:val="00A64C29"/>
    <w:rsid w:val="00A64D48"/>
    <w:rsid w:val="00A64E91"/>
    <w:rsid w:val="00A6510E"/>
    <w:rsid w:val="00A651DE"/>
    <w:rsid w:val="00A655A9"/>
    <w:rsid w:val="00A655EF"/>
    <w:rsid w:val="00A656E6"/>
    <w:rsid w:val="00A6583D"/>
    <w:rsid w:val="00A65873"/>
    <w:rsid w:val="00A65A8D"/>
    <w:rsid w:val="00A65D8F"/>
    <w:rsid w:val="00A65F08"/>
    <w:rsid w:val="00A65F7A"/>
    <w:rsid w:val="00A65FAA"/>
    <w:rsid w:val="00A65FF8"/>
    <w:rsid w:val="00A6623E"/>
    <w:rsid w:val="00A66248"/>
    <w:rsid w:val="00A6635C"/>
    <w:rsid w:val="00A664E7"/>
    <w:rsid w:val="00A66B57"/>
    <w:rsid w:val="00A670EA"/>
    <w:rsid w:val="00A6723F"/>
    <w:rsid w:val="00A672BF"/>
    <w:rsid w:val="00A6736A"/>
    <w:rsid w:val="00A67461"/>
    <w:rsid w:val="00A679A2"/>
    <w:rsid w:val="00A67B56"/>
    <w:rsid w:val="00A67C7E"/>
    <w:rsid w:val="00A67EFC"/>
    <w:rsid w:val="00A7043C"/>
    <w:rsid w:val="00A70498"/>
    <w:rsid w:val="00A70643"/>
    <w:rsid w:val="00A70B0C"/>
    <w:rsid w:val="00A70B57"/>
    <w:rsid w:val="00A70B7E"/>
    <w:rsid w:val="00A7124F"/>
    <w:rsid w:val="00A714AB"/>
    <w:rsid w:val="00A717D4"/>
    <w:rsid w:val="00A719D9"/>
    <w:rsid w:val="00A71CDB"/>
    <w:rsid w:val="00A71D46"/>
    <w:rsid w:val="00A71E6D"/>
    <w:rsid w:val="00A71F6E"/>
    <w:rsid w:val="00A720BF"/>
    <w:rsid w:val="00A723E8"/>
    <w:rsid w:val="00A723EE"/>
    <w:rsid w:val="00A723FB"/>
    <w:rsid w:val="00A727E3"/>
    <w:rsid w:val="00A728A5"/>
    <w:rsid w:val="00A72985"/>
    <w:rsid w:val="00A729AA"/>
    <w:rsid w:val="00A72B3A"/>
    <w:rsid w:val="00A72D1A"/>
    <w:rsid w:val="00A72DF1"/>
    <w:rsid w:val="00A72E17"/>
    <w:rsid w:val="00A7312C"/>
    <w:rsid w:val="00A73327"/>
    <w:rsid w:val="00A73356"/>
    <w:rsid w:val="00A733C4"/>
    <w:rsid w:val="00A739AD"/>
    <w:rsid w:val="00A739DE"/>
    <w:rsid w:val="00A73CA1"/>
    <w:rsid w:val="00A742D6"/>
    <w:rsid w:val="00A746DC"/>
    <w:rsid w:val="00A74872"/>
    <w:rsid w:val="00A74E8A"/>
    <w:rsid w:val="00A75143"/>
    <w:rsid w:val="00A75153"/>
    <w:rsid w:val="00A7525F"/>
    <w:rsid w:val="00A75717"/>
    <w:rsid w:val="00A757B7"/>
    <w:rsid w:val="00A75C06"/>
    <w:rsid w:val="00A763AD"/>
    <w:rsid w:val="00A76454"/>
    <w:rsid w:val="00A76A9D"/>
    <w:rsid w:val="00A7738A"/>
    <w:rsid w:val="00A7743B"/>
    <w:rsid w:val="00A77765"/>
    <w:rsid w:val="00A779C1"/>
    <w:rsid w:val="00A77B07"/>
    <w:rsid w:val="00A77C67"/>
    <w:rsid w:val="00A77E4F"/>
    <w:rsid w:val="00A77E52"/>
    <w:rsid w:val="00A77F35"/>
    <w:rsid w:val="00A80066"/>
    <w:rsid w:val="00A80190"/>
    <w:rsid w:val="00A801D8"/>
    <w:rsid w:val="00A803DA"/>
    <w:rsid w:val="00A80626"/>
    <w:rsid w:val="00A806B4"/>
    <w:rsid w:val="00A809A8"/>
    <w:rsid w:val="00A80B16"/>
    <w:rsid w:val="00A80BFC"/>
    <w:rsid w:val="00A80CB7"/>
    <w:rsid w:val="00A80D5B"/>
    <w:rsid w:val="00A8102A"/>
    <w:rsid w:val="00A81173"/>
    <w:rsid w:val="00A8131C"/>
    <w:rsid w:val="00A81900"/>
    <w:rsid w:val="00A8192F"/>
    <w:rsid w:val="00A81969"/>
    <w:rsid w:val="00A81DF4"/>
    <w:rsid w:val="00A821A4"/>
    <w:rsid w:val="00A82381"/>
    <w:rsid w:val="00A82418"/>
    <w:rsid w:val="00A8267A"/>
    <w:rsid w:val="00A827CD"/>
    <w:rsid w:val="00A828AA"/>
    <w:rsid w:val="00A82CBF"/>
    <w:rsid w:val="00A83015"/>
    <w:rsid w:val="00A832AA"/>
    <w:rsid w:val="00A833E4"/>
    <w:rsid w:val="00A83471"/>
    <w:rsid w:val="00A83555"/>
    <w:rsid w:val="00A8391D"/>
    <w:rsid w:val="00A8391E"/>
    <w:rsid w:val="00A83EB5"/>
    <w:rsid w:val="00A83F2C"/>
    <w:rsid w:val="00A84192"/>
    <w:rsid w:val="00A841F6"/>
    <w:rsid w:val="00A84272"/>
    <w:rsid w:val="00A8457E"/>
    <w:rsid w:val="00A84AC3"/>
    <w:rsid w:val="00A84B89"/>
    <w:rsid w:val="00A84C9A"/>
    <w:rsid w:val="00A84DF7"/>
    <w:rsid w:val="00A84F11"/>
    <w:rsid w:val="00A8546B"/>
    <w:rsid w:val="00A8546D"/>
    <w:rsid w:val="00A85558"/>
    <w:rsid w:val="00A85619"/>
    <w:rsid w:val="00A857EC"/>
    <w:rsid w:val="00A86145"/>
    <w:rsid w:val="00A861BC"/>
    <w:rsid w:val="00A861D6"/>
    <w:rsid w:val="00A86225"/>
    <w:rsid w:val="00A8663F"/>
    <w:rsid w:val="00A86741"/>
    <w:rsid w:val="00A86992"/>
    <w:rsid w:val="00A86A05"/>
    <w:rsid w:val="00A86A94"/>
    <w:rsid w:val="00A86C05"/>
    <w:rsid w:val="00A86C45"/>
    <w:rsid w:val="00A86C5B"/>
    <w:rsid w:val="00A86F90"/>
    <w:rsid w:val="00A872D0"/>
    <w:rsid w:val="00A8730D"/>
    <w:rsid w:val="00A876A9"/>
    <w:rsid w:val="00A87804"/>
    <w:rsid w:val="00A87887"/>
    <w:rsid w:val="00A87FC8"/>
    <w:rsid w:val="00A90223"/>
    <w:rsid w:val="00A90387"/>
    <w:rsid w:val="00A90445"/>
    <w:rsid w:val="00A905E2"/>
    <w:rsid w:val="00A90A93"/>
    <w:rsid w:val="00A90B35"/>
    <w:rsid w:val="00A90C3B"/>
    <w:rsid w:val="00A90E67"/>
    <w:rsid w:val="00A90E6C"/>
    <w:rsid w:val="00A910F6"/>
    <w:rsid w:val="00A9112A"/>
    <w:rsid w:val="00A91908"/>
    <w:rsid w:val="00A91BC5"/>
    <w:rsid w:val="00A91DAB"/>
    <w:rsid w:val="00A91E5C"/>
    <w:rsid w:val="00A91EEA"/>
    <w:rsid w:val="00A91FC9"/>
    <w:rsid w:val="00A920DE"/>
    <w:rsid w:val="00A92304"/>
    <w:rsid w:val="00A92441"/>
    <w:rsid w:val="00A9245F"/>
    <w:rsid w:val="00A924D2"/>
    <w:rsid w:val="00A92C68"/>
    <w:rsid w:val="00A92E9E"/>
    <w:rsid w:val="00A92F17"/>
    <w:rsid w:val="00A930B1"/>
    <w:rsid w:val="00A931D6"/>
    <w:rsid w:val="00A93292"/>
    <w:rsid w:val="00A93459"/>
    <w:rsid w:val="00A93664"/>
    <w:rsid w:val="00A936C0"/>
    <w:rsid w:val="00A93805"/>
    <w:rsid w:val="00A9385F"/>
    <w:rsid w:val="00A938BA"/>
    <w:rsid w:val="00A93AE3"/>
    <w:rsid w:val="00A93B3D"/>
    <w:rsid w:val="00A93C63"/>
    <w:rsid w:val="00A93C8B"/>
    <w:rsid w:val="00A93F1D"/>
    <w:rsid w:val="00A93F2C"/>
    <w:rsid w:val="00A9476B"/>
    <w:rsid w:val="00A94852"/>
    <w:rsid w:val="00A94FE5"/>
    <w:rsid w:val="00A951FA"/>
    <w:rsid w:val="00A9523D"/>
    <w:rsid w:val="00A95480"/>
    <w:rsid w:val="00A95679"/>
    <w:rsid w:val="00A95CF1"/>
    <w:rsid w:val="00A95F3E"/>
    <w:rsid w:val="00A95FB7"/>
    <w:rsid w:val="00A96517"/>
    <w:rsid w:val="00A96826"/>
    <w:rsid w:val="00A968FC"/>
    <w:rsid w:val="00A96ABA"/>
    <w:rsid w:val="00A96D0A"/>
    <w:rsid w:val="00A96F43"/>
    <w:rsid w:val="00A97046"/>
    <w:rsid w:val="00A971C6"/>
    <w:rsid w:val="00A9784C"/>
    <w:rsid w:val="00A97B3F"/>
    <w:rsid w:val="00A97B6C"/>
    <w:rsid w:val="00A97E35"/>
    <w:rsid w:val="00AA01F6"/>
    <w:rsid w:val="00AA0337"/>
    <w:rsid w:val="00AA04EA"/>
    <w:rsid w:val="00AA0646"/>
    <w:rsid w:val="00AA06D6"/>
    <w:rsid w:val="00AA07FC"/>
    <w:rsid w:val="00AA093C"/>
    <w:rsid w:val="00AA0CEA"/>
    <w:rsid w:val="00AA0F34"/>
    <w:rsid w:val="00AA1093"/>
    <w:rsid w:val="00AA1313"/>
    <w:rsid w:val="00AA1512"/>
    <w:rsid w:val="00AA1552"/>
    <w:rsid w:val="00AA16F4"/>
    <w:rsid w:val="00AA1755"/>
    <w:rsid w:val="00AA1B52"/>
    <w:rsid w:val="00AA211F"/>
    <w:rsid w:val="00AA2321"/>
    <w:rsid w:val="00AA233D"/>
    <w:rsid w:val="00AA2659"/>
    <w:rsid w:val="00AA2A79"/>
    <w:rsid w:val="00AA2CB7"/>
    <w:rsid w:val="00AA3206"/>
    <w:rsid w:val="00AA3218"/>
    <w:rsid w:val="00AA3526"/>
    <w:rsid w:val="00AA367F"/>
    <w:rsid w:val="00AA388E"/>
    <w:rsid w:val="00AA3A1B"/>
    <w:rsid w:val="00AA3C93"/>
    <w:rsid w:val="00AA3D32"/>
    <w:rsid w:val="00AA3F9D"/>
    <w:rsid w:val="00AA43B8"/>
    <w:rsid w:val="00AA457F"/>
    <w:rsid w:val="00AA46EB"/>
    <w:rsid w:val="00AA4FE5"/>
    <w:rsid w:val="00AA5083"/>
    <w:rsid w:val="00AA50B3"/>
    <w:rsid w:val="00AA515A"/>
    <w:rsid w:val="00AA52E8"/>
    <w:rsid w:val="00AA534E"/>
    <w:rsid w:val="00AA5607"/>
    <w:rsid w:val="00AA586B"/>
    <w:rsid w:val="00AA5A40"/>
    <w:rsid w:val="00AA5FE4"/>
    <w:rsid w:val="00AA602B"/>
    <w:rsid w:val="00AA6091"/>
    <w:rsid w:val="00AA6346"/>
    <w:rsid w:val="00AA662C"/>
    <w:rsid w:val="00AA6686"/>
    <w:rsid w:val="00AA66CD"/>
    <w:rsid w:val="00AA6B93"/>
    <w:rsid w:val="00AA6C9E"/>
    <w:rsid w:val="00AA729D"/>
    <w:rsid w:val="00AA7353"/>
    <w:rsid w:val="00AA7792"/>
    <w:rsid w:val="00AA7B1B"/>
    <w:rsid w:val="00AA7BBC"/>
    <w:rsid w:val="00AA7CF6"/>
    <w:rsid w:val="00AA7DC3"/>
    <w:rsid w:val="00AB02F0"/>
    <w:rsid w:val="00AB040F"/>
    <w:rsid w:val="00AB051A"/>
    <w:rsid w:val="00AB08FE"/>
    <w:rsid w:val="00AB123C"/>
    <w:rsid w:val="00AB12C4"/>
    <w:rsid w:val="00AB136F"/>
    <w:rsid w:val="00AB14E4"/>
    <w:rsid w:val="00AB19EC"/>
    <w:rsid w:val="00AB1A52"/>
    <w:rsid w:val="00AB1B13"/>
    <w:rsid w:val="00AB1F14"/>
    <w:rsid w:val="00AB2091"/>
    <w:rsid w:val="00AB2442"/>
    <w:rsid w:val="00AB2759"/>
    <w:rsid w:val="00AB28F5"/>
    <w:rsid w:val="00AB29F4"/>
    <w:rsid w:val="00AB2B45"/>
    <w:rsid w:val="00AB2CA6"/>
    <w:rsid w:val="00AB30A4"/>
    <w:rsid w:val="00AB322C"/>
    <w:rsid w:val="00AB35E3"/>
    <w:rsid w:val="00AB3697"/>
    <w:rsid w:val="00AB3710"/>
    <w:rsid w:val="00AB38DC"/>
    <w:rsid w:val="00AB3AA9"/>
    <w:rsid w:val="00AB3B3A"/>
    <w:rsid w:val="00AB4148"/>
    <w:rsid w:val="00AB46B4"/>
    <w:rsid w:val="00AB4947"/>
    <w:rsid w:val="00AB4993"/>
    <w:rsid w:val="00AB4A27"/>
    <w:rsid w:val="00AB4D0D"/>
    <w:rsid w:val="00AB4FA1"/>
    <w:rsid w:val="00AB51B5"/>
    <w:rsid w:val="00AB557D"/>
    <w:rsid w:val="00AB5881"/>
    <w:rsid w:val="00AB5C27"/>
    <w:rsid w:val="00AB5CF2"/>
    <w:rsid w:val="00AB5D69"/>
    <w:rsid w:val="00AB5DB7"/>
    <w:rsid w:val="00AB5E10"/>
    <w:rsid w:val="00AB6053"/>
    <w:rsid w:val="00AB654A"/>
    <w:rsid w:val="00AB6996"/>
    <w:rsid w:val="00AB6AF7"/>
    <w:rsid w:val="00AB71D4"/>
    <w:rsid w:val="00AB762D"/>
    <w:rsid w:val="00AB778D"/>
    <w:rsid w:val="00AB778E"/>
    <w:rsid w:val="00AB7A63"/>
    <w:rsid w:val="00AC01B3"/>
    <w:rsid w:val="00AC0240"/>
    <w:rsid w:val="00AC0295"/>
    <w:rsid w:val="00AC0577"/>
    <w:rsid w:val="00AC065E"/>
    <w:rsid w:val="00AC0663"/>
    <w:rsid w:val="00AC06EB"/>
    <w:rsid w:val="00AC0879"/>
    <w:rsid w:val="00AC095A"/>
    <w:rsid w:val="00AC0ABA"/>
    <w:rsid w:val="00AC1584"/>
    <w:rsid w:val="00AC16F1"/>
    <w:rsid w:val="00AC177E"/>
    <w:rsid w:val="00AC1A74"/>
    <w:rsid w:val="00AC1BB4"/>
    <w:rsid w:val="00AC2082"/>
    <w:rsid w:val="00AC20A6"/>
    <w:rsid w:val="00AC22AE"/>
    <w:rsid w:val="00AC22BF"/>
    <w:rsid w:val="00AC231B"/>
    <w:rsid w:val="00AC236C"/>
    <w:rsid w:val="00AC240C"/>
    <w:rsid w:val="00AC24EE"/>
    <w:rsid w:val="00AC2796"/>
    <w:rsid w:val="00AC2B75"/>
    <w:rsid w:val="00AC2BB3"/>
    <w:rsid w:val="00AC2C97"/>
    <w:rsid w:val="00AC2D6F"/>
    <w:rsid w:val="00AC2F12"/>
    <w:rsid w:val="00AC3478"/>
    <w:rsid w:val="00AC3613"/>
    <w:rsid w:val="00AC37FE"/>
    <w:rsid w:val="00AC3881"/>
    <w:rsid w:val="00AC39A6"/>
    <w:rsid w:val="00AC3A90"/>
    <w:rsid w:val="00AC3B39"/>
    <w:rsid w:val="00AC3CD0"/>
    <w:rsid w:val="00AC401C"/>
    <w:rsid w:val="00AC4266"/>
    <w:rsid w:val="00AC4347"/>
    <w:rsid w:val="00AC4597"/>
    <w:rsid w:val="00AC47A2"/>
    <w:rsid w:val="00AC47FC"/>
    <w:rsid w:val="00AC4E19"/>
    <w:rsid w:val="00AC5025"/>
    <w:rsid w:val="00AC50BE"/>
    <w:rsid w:val="00AC523D"/>
    <w:rsid w:val="00AC5414"/>
    <w:rsid w:val="00AC54DF"/>
    <w:rsid w:val="00AC56B6"/>
    <w:rsid w:val="00AC5927"/>
    <w:rsid w:val="00AC59E6"/>
    <w:rsid w:val="00AC5A76"/>
    <w:rsid w:val="00AC5B76"/>
    <w:rsid w:val="00AC5C60"/>
    <w:rsid w:val="00AC5CF3"/>
    <w:rsid w:val="00AC63DF"/>
    <w:rsid w:val="00AC6804"/>
    <w:rsid w:val="00AC6C09"/>
    <w:rsid w:val="00AC7362"/>
    <w:rsid w:val="00AC744F"/>
    <w:rsid w:val="00AC77DE"/>
    <w:rsid w:val="00AC7893"/>
    <w:rsid w:val="00AC78A7"/>
    <w:rsid w:val="00AD0054"/>
    <w:rsid w:val="00AD0132"/>
    <w:rsid w:val="00AD0407"/>
    <w:rsid w:val="00AD0455"/>
    <w:rsid w:val="00AD04EB"/>
    <w:rsid w:val="00AD06BD"/>
    <w:rsid w:val="00AD1017"/>
    <w:rsid w:val="00AD125E"/>
    <w:rsid w:val="00AD14E1"/>
    <w:rsid w:val="00AD15B5"/>
    <w:rsid w:val="00AD17AA"/>
    <w:rsid w:val="00AD1A96"/>
    <w:rsid w:val="00AD1F51"/>
    <w:rsid w:val="00AD203D"/>
    <w:rsid w:val="00AD2110"/>
    <w:rsid w:val="00AD227D"/>
    <w:rsid w:val="00AD2701"/>
    <w:rsid w:val="00AD281F"/>
    <w:rsid w:val="00AD2B56"/>
    <w:rsid w:val="00AD2B9E"/>
    <w:rsid w:val="00AD2D0C"/>
    <w:rsid w:val="00AD2D1C"/>
    <w:rsid w:val="00AD2FBA"/>
    <w:rsid w:val="00AD35E4"/>
    <w:rsid w:val="00AD3783"/>
    <w:rsid w:val="00AD3C2F"/>
    <w:rsid w:val="00AD3F8E"/>
    <w:rsid w:val="00AD4155"/>
    <w:rsid w:val="00AD479F"/>
    <w:rsid w:val="00AD47DB"/>
    <w:rsid w:val="00AD4964"/>
    <w:rsid w:val="00AD4971"/>
    <w:rsid w:val="00AD49AA"/>
    <w:rsid w:val="00AD49B6"/>
    <w:rsid w:val="00AD4DE0"/>
    <w:rsid w:val="00AD5324"/>
    <w:rsid w:val="00AD54D3"/>
    <w:rsid w:val="00AD550B"/>
    <w:rsid w:val="00AD572B"/>
    <w:rsid w:val="00AD590A"/>
    <w:rsid w:val="00AD5BED"/>
    <w:rsid w:val="00AD5F47"/>
    <w:rsid w:val="00AD5F63"/>
    <w:rsid w:val="00AD60D0"/>
    <w:rsid w:val="00AD635F"/>
    <w:rsid w:val="00AD6390"/>
    <w:rsid w:val="00AD6439"/>
    <w:rsid w:val="00AD6889"/>
    <w:rsid w:val="00AD6921"/>
    <w:rsid w:val="00AD6A03"/>
    <w:rsid w:val="00AD6E4B"/>
    <w:rsid w:val="00AD728B"/>
    <w:rsid w:val="00AD7870"/>
    <w:rsid w:val="00AD7B7E"/>
    <w:rsid w:val="00AD7C4E"/>
    <w:rsid w:val="00AD7D06"/>
    <w:rsid w:val="00AE0543"/>
    <w:rsid w:val="00AE0CD3"/>
    <w:rsid w:val="00AE0D5E"/>
    <w:rsid w:val="00AE1622"/>
    <w:rsid w:val="00AE1836"/>
    <w:rsid w:val="00AE18D4"/>
    <w:rsid w:val="00AE1C02"/>
    <w:rsid w:val="00AE1CB0"/>
    <w:rsid w:val="00AE1E43"/>
    <w:rsid w:val="00AE1EB9"/>
    <w:rsid w:val="00AE22A2"/>
    <w:rsid w:val="00AE2489"/>
    <w:rsid w:val="00AE26B8"/>
    <w:rsid w:val="00AE2925"/>
    <w:rsid w:val="00AE2971"/>
    <w:rsid w:val="00AE2B20"/>
    <w:rsid w:val="00AE2CD8"/>
    <w:rsid w:val="00AE2E5F"/>
    <w:rsid w:val="00AE2F28"/>
    <w:rsid w:val="00AE3443"/>
    <w:rsid w:val="00AE35DD"/>
    <w:rsid w:val="00AE38C6"/>
    <w:rsid w:val="00AE3C13"/>
    <w:rsid w:val="00AE3E03"/>
    <w:rsid w:val="00AE3E34"/>
    <w:rsid w:val="00AE3E8A"/>
    <w:rsid w:val="00AE3EF8"/>
    <w:rsid w:val="00AE3F92"/>
    <w:rsid w:val="00AE404E"/>
    <w:rsid w:val="00AE4069"/>
    <w:rsid w:val="00AE40CD"/>
    <w:rsid w:val="00AE40F2"/>
    <w:rsid w:val="00AE4149"/>
    <w:rsid w:val="00AE468B"/>
    <w:rsid w:val="00AE49EC"/>
    <w:rsid w:val="00AE4A04"/>
    <w:rsid w:val="00AE4AB4"/>
    <w:rsid w:val="00AE4B88"/>
    <w:rsid w:val="00AE4BF4"/>
    <w:rsid w:val="00AE51A4"/>
    <w:rsid w:val="00AE575D"/>
    <w:rsid w:val="00AE58AC"/>
    <w:rsid w:val="00AE5908"/>
    <w:rsid w:val="00AE5DC0"/>
    <w:rsid w:val="00AE5E46"/>
    <w:rsid w:val="00AE5FB1"/>
    <w:rsid w:val="00AE60C1"/>
    <w:rsid w:val="00AE6322"/>
    <w:rsid w:val="00AE6819"/>
    <w:rsid w:val="00AE7042"/>
    <w:rsid w:val="00AE70FE"/>
    <w:rsid w:val="00AE71F9"/>
    <w:rsid w:val="00AE7351"/>
    <w:rsid w:val="00AE7474"/>
    <w:rsid w:val="00AE7549"/>
    <w:rsid w:val="00AE76EA"/>
    <w:rsid w:val="00AE7CF9"/>
    <w:rsid w:val="00AE7D1F"/>
    <w:rsid w:val="00AE7D84"/>
    <w:rsid w:val="00AF00BE"/>
    <w:rsid w:val="00AF00CB"/>
    <w:rsid w:val="00AF01D8"/>
    <w:rsid w:val="00AF05C7"/>
    <w:rsid w:val="00AF0695"/>
    <w:rsid w:val="00AF0985"/>
    <w:rsid w:val="00AF0BEA"/>
    <w:rsid w:val="00AF0C56"/>
    <w:rsid w:val="00AF0D8E"/>
    <w:rsid w:val="00AF0DC2"/>
    <w:rsid w:val="00AF1086"/>
    <w:rsid w:val="00AF1475"/>
    <w:rsid w:val="00AF164B"/>
    <w:rsid w:val="00AF180B"/>
    <w:rsid w:val="00AF195D"/>
    <w:rsid w:val="00AF1DA6"/>
    <w:rsid w:val="00AF1E76"/>
    <w:rsid w:val="00AF2318"/>
    <w:rsid w:val="00AF26D5"/>
    <w:rsid w:val="00AF2799"/>
    <w:rsid w:val="00AF29F9"/>
    <w:rsid w:val="00AF2BDE"/>
    <w:rsid w:val="00AF2F2C"/>
    <w:rsid w:val="00AF2F2F"/>
    <w:rsid w:val="00AF2FEE"/>
    <w:rsid w:val="00AF3037"/>
    <w:rsid w:val="00AF30F0"/>
    <w:rsid w:val="00AF3140"/>
    <w:rsid w:val="00AF32A3"/>
    <w:rsid w:val="00AF3674"/>
    <w:rsid w:val="00AF376B"/>
    <w:rsid w:val="00AF39E8"/>
    <w:rsid w:val="00AF3A7A"/>
    <w:rsid w:val="00AF3ACD"/>
    <w:rsid w:val="00AF4026"/>
    <w:rsid w:val="00AF4211"/>
    <w:rsid w:val="00AF462B"/>
    <w:rsid w:val="00AF467B"/>
    <w:rsid w:val="00AF4825"/>
    <w:rsid w:val="00AF4DEB"/>
    <w:rsid w:val="00AF5080"/>
    <w:rsid w:val="00AF520C"/>
    <w:rsid w:val="00AF54A1"/>
    <w:rsid w:val="00AF54E7"/>
    <w:rsid w:val="00AF550E"/>
    <w:rsid w:val="00AF556B"/>
    <w:rsid w:val="00AF5881"/>
    <w:rsid w:val="00AF5961"/>
    <w:rsid w:val="00AF5A70"/>
    <w:rsid w:val="00AF5AD6"/>
    <w:rsid w:val="00AF60C6"/>
    <w:rsid w:val="00AF6140"/>
    <w:rsid w:val="00AF6256"/>
    <w:rsid w:val="00AF62FD"/>
    <w:rsid w:val="00AF647F"/>
    <w:rsid w:val="00AF66BC"/>
    <w:rsid w:val="00AF66E0"/>
    <w:rsid w:val="00AF670D"/>
    <w:rsid w:val="00AF692F"/>
    <w:rsid w:val="00AF69A2"/>
    <w:rsid w:val="00AF6BBA"/>
    <w:rsid w:val="00AF6EA5"/>
    <w:rsid w:val="00AF6F51"/>
    <w:rsid w:val="00AF7092"/>
    <w:rsid w:val="00AF729F"/>
    <w:rsid w:val="00AF72BD"/>
    <w:rsid w:val="00AF72D8"/>
    <w:rsid w:val="00AF7429"/>
    <w:rsid w:val="00AF7744"/>
    <w:rsid w:val="00AF77B8"/>
    <w:rsid w:val="00AF79C5"/>
    <w:rsid w:val="00AF7BB0"/>
    <w:rsid w:val="00AF7E73"/>
    <w:rsid w:val="00AF7EAE"/>
    <w:rsid w:val="00AF7FF5"/>
    <w:rsid w:val="00B000EF"/>
    <w:rsid w:val="00B00162"/>
    <w:rsid w:val="00B004FA"/>
    <w:rsid w:val="00B005DC"/>
    <w:rsid w:val="00B007C5"/>
    <w:rsid w:val="00B00841"/>
    <w:rsid w:val="00B00877"/>
    <w:rsid w:val="00B0098E"/>
    <w:rsid w:val="00B00BE7"/>
    <w:rsid w:val="00B00F0C"/>
    <w:rsid w:val="00B00F8A"/>
    <w:rsid w:val="00B0120E"/>
    <w:rsid w:val="00B01304"/>
    <w:rsid w:val="00B0139C"/>
    <w:rsid w:val="00B014E6"/>
    <w:rsid w:val="00B02192"/>
    <w:rsid w:val="00B02783"/>
    <w:rsid w:val="00B02812"/>
    <w:rsid w:val="00B02E8B"/>
    <w:rsid w:val="00B02F09"/>
    <w:rsid w:val="00B0331B"/>
    <w:rsid w:val="00B038B1"/>
    <w:rsid w:val="00B03AB8"/>
    <w:rsid w:val="00B03C86"/>
    <w:rsid w:val="00B040C7"/>
    <w:rsid w:val="00B04296"/>
    <w:rsid w:val="00B0430D"/>
    <w:rsid w:val="00B04318"/>
    <w:rsid w:val="00B0445B"/>
    <w:rsid w:val="00B04518"/>
    <w:rsid w:val="00B04E97"/>
    <w:rsid w:val="00B05560"/>
    <w:rsid w:val="00B057F4"/>
    <w:rsid w:val="00B05B6C"/>
    <w:rsid w:val="00B05D7B"/>
    <w:rsid w:val="00B05E6B"/>
    <w:rsid w:val="00B061CB"/>
    <w:rsid w:val="00B06294"/>
    <w:rsid w:val="00B06443"/>
    <w:rsid w:val="00B067F5"/>
    <w:rsid w:val="00B06906"/>
    <w:rsid w:val="00B06A4E"/>
    <w:rsid w:val="00B06D49"/>
    <w:rsid w:val="00B06F38"/>
    <w:rsid w:val="00B07199"/>
    <w:rsid w:val="00B0730F"/>
    <w:rsid w:val="00B0746F"/>
    <w:rsid w:val="00B07A05"/>
    <w:rsid w:val="00B07D32"/>
    <w:rsid w:val="00B07E2D"/>
    <w:rsid w:val="00B07E46"/>
    <w:rsid w:val="00B102A4"/>
    <w:rsid w:val="00B103FB"/>
    <w:rsid w:val="00B1043A"/>
    <w:rsid w:val="00B10640"/>
    <w:rsid w:val="00B106CF"/>
    <w:rsid w:val="00B10A6E"/>
    <w:rsid w:val="00B10B2D"/>
    <w:rsid w:val="00B10DB5"/>
    <w:rsid w:val="00B11444"/>
    <w:rsid w:val="00B11493"/>
    <w:rsid w:val="00B11746"/>
    <w:rsid w:val="00B11889"/>
    <w:rsid w:val="00B11F23"/>
    <w:rsid w:val="00B11F25"/>
    <w:rsid w:val="00B1204E"/>
    <w:rsid w:val="00B123F2"/>
    <w:rsid w:val="00B12608"/>
    <w:rsid w:val="00B12846"/>
    <w:rsid w:val="00B12854"/>
    <w:rsid w:val="00B12883"/>
    <w:rsid w:val="00B12960"/>
    <w:rsid w:val="00B12C4A"/>
    <w:rsid w:val="00B13008"/>
    <w:rsid w:val="00B1326E"/>
    <w:rsid w:val="00B133FF"/>
    <w:rsid w:val="00B135E9"/>
    <w:rsid w:val="00B13867"/>
    <w:rsid w:val="00B1410A"/>
    <w:rsid w:val="00B1417F"/>
    <w:rsid w:val="00B14196"/>
    <w:rsid w:val="00B14602"/>
    <w:rsid w:val="00B147C2"/>
    <w:rsid w:val="00B149C5"/>
    <w:rsid w:val="00B151F5"/>
    <w:rsid w:val="00B158EE"/>
    <w:rsid w:val="00B15971"/>
    <w:rsid w:val="00B15A95"/>
    <w:rsid w:val="00B15B7D"/>
    <w:rsid w:val="00B15B8A"/>
    <w:rsid w:val="00B15D9A"/>
    <w:rsid w:val="00B15EE3"/>
    <w:rsid w:val="00B15F8B"/>
    <w:rsid w:val="00B1626B"/>
    <w:rsid w:val="00B165F8"/>
    <w:rsid w:val="00B16817"/>
    <w:rsid w:val="00B16977"/>
    <w:rsid w:val="00B16F9C"/>
    <w:rsid w:val="00B1703A"/>
    <w:rsid w:val="00B17679"/>
    <w:rsid w:val="00B176A6"/>
    <w:rsid w:val="00B176B5"/>
    <w:rsid w:val="00B177BC"/>
    <w:rsid w:val="00B17E3B"/>
    <w:rsid w:val="00B17F01"/>
    <w:rsid w:val="00B20201"/>
    <w:rsid w:val="00B206E4"/>
    <w:rsid w:val="00B20732"/>
    <w:rsid w:val="00B20760"/>
    <w:rsid w:val="00B20790"/>
    <w:rsid w:val="00B20925"/>
    <w:rsid w:val="00B20DC6"/>
    <w:rsid w:val="00B20F08"/>
    <w:rsid w:val="00B20FCA"/>
    <w:rsid w:val="00B2110E"/>
    <w:rsid w:val="00B21204"/>
    <w:rsid w:val="00B21929"/>
    <w:rsid w:val="00B21D50"/>
    <w:rsid w:val="00B21E5D"/>
    <w:rsid w:val="00B22359"/>
    <w:rsid w:val="00B22426"/>
    <w:rsid w:val="00B225C4"/>
    <w:rsid w:val="00B225E1"/>
    <w:rsid w:val="00B227D3"/>
    <w:rsid w:val="00B22973"/>
    <w:rsid w:val="00B22A21"/>
    <w:rsid w:val="00B231E6"/>
    <w:rsid w:val="00B2333F"/>
    <w:rsid w:val="00B233F1"/>
    <w:rsid w:val="00B236AD"/>
    <w:rsid w:val="00B236B3"/>
    <w:rsid w:val="00B23C0A"/>
    <w:rsid w:val="00B2408F"/>
    <w:rsid w:val="00B24162"/>
    <w:rsid w:val="00B241E6"/>
    <w:rsid w:val="00B244B5"/>
    <w:rsid w:val="00B2451D"/>
    <w:rsid w:val="00B2452E"/>
    <w:rsid w:val="00B24630"/>
    <w:rsid w:val="00B246C2"/>
    <w:rsid w:val="00B24741"/>
    <w:rsid w:val="00B248CC"/>
    <w:rsid w:val="00B24BEB"/>
    <w:rsid w:val="00B2509F"/>
    <w:rsid w:val="00B251AA"/>
    <w:rsid w:val="00B251DC"/>
    <w:rsid w:val="00B25377"/>
    <w:rsid w:val="00B25431"/>
    <w:rsid w:val="00B256E4"/>
    <w:rsid w:val="00B25860"/>
    <w:rsid w:val="00B25D13"/>
    <w:rsid w:val="00B25EF4"/>
    <w:rsid w:val="00B260AA"/>
    <w:rsid w:val="00B263D5"/>
    <w:rsid w:val="00B264D7"/>
    <w:rsid w:val="00B26557"/>
    <w:rsid w:val="00B2667A"/>
    <w:rsid w:val="00B2693F"/>
    <w:rsid w:val="00B2697A"/>
    <w:rsid w:val="00B26AE2"/>
    <w:rsid w:val="00B26BF7"/>
    <w:rsid w:val="00B26D9C"/>
    <w:rsid w:val="00B26FB6"/>
    <w:rsid w:val="00B26FFD"/>
    <w:rsid w:val="00B2705F"/>
    <w:rsid w:val="00B27132"/>
    <w:rsid w:val="00B27486"/>
    <w:rsid w:val="00B275CA"/>
    <w:rsid w:val="00B27856"/>
    <w:rsid w:val="00B27AD3"/>
    <w:rsid w:val="00B27B8D"/>
    <w:rsid w:val="00B27BD7"/>
    <w:rsid w:val="00B27D3C"/>
    <w:rsid w:val="00B27FEC"/>
    <w:rsid w:val="00B3033D"/>
    <w:rsid w:val="00B303C0"/>
    <w:rsid w:val="00B30AF1"/>
    <w:rsid w:val="00B30D6C"/>
    <w:rsid w:val="00B30D7B"/>
    <w:rsid w:val="00B30F05"/>
    <w:rsid w:val="00B311AB"/>
    <w:rsid w:val="00B312B9"/>
    <w:rsid w:val="00B31381"/>
    <w:rsid w:val="00B31510"/>
    <w:rsid w:val="00B316DD"/>
    <w:rsid w:val="00B31AF4"/>
    <w:rsid w:val="00B31E4B"/>
    <w:rsid w:val="00B321E7"/>
    <w:rsid w:val="00B322F3"/>
    <w:rsid w:val="00B32398"/>
    <w:rsid w:val="00B32553"/>
    <w:rsid w:val="00B325F2"/>
    <w:rsid w:val="00B3261C"/>
    <w:rsid w:val="00B3263B"/>
    <w:rsid w:val="00B32CCA"/>
    <w:rsid w:val="00B32F5D"/>
    <w:rsid w:val="00B32FB4"/>
    <w:rsid w:val="00B33BA4"/>
    <w:rsid w:val="00B33FBC"/>
    <w:rsid w:val="00B340BF"/>
    <w:rsid w:val="00B3437F"/>
    <w:rsid w:val="00B343BC"/>
    <w:rsid w:val="00B348FB"/>
    <w:rsid w:val="00B34CD3"/>
    <w:rsid w:val="00B34F9E"/>
    <w:rsid w:val="00B35185"/>
    <w:rsid w:val="00B35B46"/>
    <w:rsid w:val="00B35BBB"/>
    <w:rsid w:val="00B36030"/>
    <w:rsid w:val="00B3625D"/>
    <w:rsid w:val="00B36598"/>
    <w:rsid w:val="00B365E0"/>
    <w:rsid w:val="00B366ED"/>
    <w:rsid w:val="00B368C0"/>
    <w:rsid w:val="00B36962"/>
    <w:rsid w:val="00B369D6"/>
    <w:rsid w:val="00B36FAF"/>
    <w:rsid w:val="00B3781D"/>
    <w:rsid w:val="00B37C89"/>
    <w:rsid w:val="00B37DB2"/>
    <w:rsid w:val="00B37FEA"/>
    <w:rsid w:val="00B40228"/>
    <w:rsid w:val="00B40285"/>
    <w:rsid w:val="00B40517"/>
    <w:rsid w:val="00B40647"/>
    <w:rsid w:val="00B40F59"/>
    <w:rsid w:val="00B40F8A"/>
    <w:rsid w:val="00B41192"/>
    <w:rsid w:val="00B416E3"/>
    <w:rsid w:val="00B41725"/>
    <w:rsid w:val="00B41EA9"/>
    <w:rsid w:val="00B42230"/>
    <w:rsid w:val="00B42299"/>
    <w:rsid w:val="00B42315"/>
    <w:rsid w:val="00B42714"/>
    <w:rsid w:val="00B42C40"/>
    <w:rsid w:val="00B42E7D"/>
    <w:rsid w:val="00B42EA2"/>
    <w:rsid w:val="00B4321A"/>
    <w:rsid w:val="00B4338B"/>
    <w:rsid w:val="00B438EC"/>
    <w:rsid w:val="00B439DD"/>
    <w:rsid w:val="00B43A45"/>
    <w:rsid w:val="00B43D49"/>
    <w:rsid w:val="00B43DBE"/>
    <w:rsid w:val="00B44635"/>
    <w:rsid w:val="00B44D6F"/>
    <w:rsid w:val="00B450B7"/>
    <w:rsid w:val="00B45407"/>
    <w:rsid w:val="00B454E8"/>
    <w:rsid w:val="00B455DE"/>
    <w:rsid w:val="00B457E1"/>
    <w:rsid w:val="00B4598F"/>
    <w:rsid w:val="00B45B08"/>
    <w:rsid w:val="00B45C1E"/>
    <w:rsid w:val="00B45EAD"/>
    <w:rsid w:val="00B461FA"/>
    <w:rsid w:val="00B4628D"/>
    <w:rsid w:val="00B46516"/>
    <w:rsid w:val="00B465E6"/>
    <w:rsid w:val="00B467D4"/>
    <w:rsid w:val="00B46972"/>
    <w:rsid w:val="00B46BC1"/>
    <w:rsid w:val="00B46CD5"/>
    <w:rsid w:val="00B46D17"/>
    <w:rsid w:val="00B472BB"/>
    <w:rsid w:val="00B476BC"/>
    <w:rsid w:val="00B478A4"/>
    <w:rsid w:val="00B47910"/>
    <w:rsid w:val="00B47B88"/>
    <w:rsid w:val="00B47CCE"/>
    <w:rsid w:val="00B50000"/>
    <w:rsid w:val="00B50169"/>
    <w:rsid w:val="00B5019A"/>
    <w:rsid w:val="00B50231"/>
    <w:rsid w:val="00B5033A"/>
    <w:rsid w:val="00B50556"/>
    <w:rsid w:val="00B50983"/>
    <w:rsid w:val="00B509EE"/>
    <w:rsid w:val="00B50AC5"/>
    <w:rsid w:val="00B50B0A"/>
    <w:rsid w:val="00B50B2A"/>
    <w:rsid w:val="00B50B48"/>
    <w:rsid w:val="00B50C33"/>
    <w:rsid w:val="00B50EB7"/>
    <w:rsid w:val="00B51131"/>
    <w:rsid w:val="00B512AE"/>
    <w:rsid w:val="00B512F2"/>
    <w:rsid w:val="00B51584"/>
    <w:rsid w:val="00B516B0"/>
    <w:rsid w:val="00B51700"/>
    <w:rsid w:val="00B51B02"/>
    <w:rsid w:val="00B51C63"/>
    <w:rsid w:val="00B51CD8"/>
    <w:rsid w:val="00B51E04"/>
    <w:rsid w:val="00B520B2"/>
    <w:rsid w:val="00B5226E"/>
    <w:rsid w:val="00B52277"/>
    <w:rsid w:val="00B5249C"/>
    <w:rsid w:val="00B524FF"/>
    <w:rsid w:val="00B52B0A"/>
    <w:rsid w:val="00B52C77"/>
    <w:rsid w:val="00B52D7E"/>
    <w:rsid w:val="00B52F54"/>
    <w:rsid w:val="00B52FF2"/>
    <w:rsid w:val="00B532D8"/>
    <w:rsid w:val="00B5349F"/>
    <w:rsid w:val="00B53537"/>
    <w:rsid w:val="00B5377E"/>
    <w:rsid w:val="00B5377F"/>
    <w:rsid w:val="00B537F3"/>
    <w:rsid w:val="00B53EB8"/>
    <w:rsid w:val="00B541BD"/>
    <w:rsid w:val="00B5432E"/>
    <w:rsid w:val="00B543BD"/>
    <w:rsid w:val="00B5464C"/>
    <w:rsid w:val="00B54B23"/>
    <w:rsid w:val="00B5502D"/>
    <w:rsid w:val="00B55030"/>
    <w:rsid w:val="00B55246"/>
    <w:rsid w:val="00B55481"/>
    <w:rsid w:val="00B554B2"/>
    <w:rsid w:val="00B554C0"/>
    <w:rsid w:val="00B55623"/>
    <w:rsid w:val="00B55642"/>
    <w:rsid w:val="00B5586E"/>
    <w:rsid w:val="00B558B3"/>
    <w:rsid w:val="00B55BFD"/>
    <w:rsid w:val="00B55C64"/>
    <w:rsid w:val="00B55CDB"/>
    <w:rsid w:val="00B55D5B"/>
    <w:rsid w:val="00B55F1D"/>
    <w:rsid w:val="00B56106"/>
    <w:rsid w:val="00B56344"/>
    <w:rsid w:val="00B56513"/>
    <w:rsid w:val="00B573C1"/>
    <w:rsid w:val="00B5778E"/>
    <w:rsid w:val="00B5791F"/>
    <w:rsid w:val="00B579E4"/>
    <w:rsid w:val="00B57D9D"/>
    <w:rsid w:val="00B57DF7"/>
    <w:rsid w:val="00B57ED1"/>
    <w:rsid w:val="00B57F82"/>
    <w:rsid w:val="00B57FA7"/>
    <w:rsid w:val="00B6046E"/>
    <w:rsid w:val="00B6066F"/>
    <w:rsid w:val="00B608EC"/>
    <w:rsid w:val="00B6097F"/>
    <w:rsid w:val="00B60A8C"/>
    <w:rsid w:val="00B60B53"/>
    <w:rsid w:val="00B60D64"/>
    <w:rsid w:val="00B60F6E"/>
    <w:rsid w:val="00B6130B"/>
    <w:rsid w:val="00B61359"/>
    <w:rsid w:val="00B616D9"/>
    <w:rsid w:val="00B61AFA"/>
    <w:rsid w:val="00B61CB9"/>
    <w:rsid w:val="00B61E50"/>
    <w:rsid w:val="00B61F12"/>
    <w:rsid w:val="00B620FD"/>
    <w:rsid w:val="00B62216"/>
    <w:rsid w:val="00B62B40"/>
    <w:rsid w:val="00B62F1B"/>
    <w:rsid w:val="00B63291"/>
    <w:rsid w:val="00B63392"/>
    <w:rsid w:val="00B63433"/>
    <w:rsid w:val="00B6362C"/>
    <w:rsid w:val="00B637A8"/>
    <w:rsid w:val="00B638B2"/>
    <w:rsid w:val="00B63D89"/>
    <w:rsid w:val="00B63DBC"/>
    <w:rsid w:val="00B63E58"/>
    <w:rsid w:val="00B640AC"/>
    <w:rsid w:val="00B641A0"/>
    <w:rsid w:val="00B64329"/>
    <w:rsid w:val="00B644D6"/>
    <w:rsid w:val="00B6460B"/>
    <w:rsid w:val="00B64AFC"/>
    <w:rsid w:val="00B64C61"/>
    <w:rsid w:val="00B64C7E"/>
    <w:rsid w:val="00B64E2F"/>
    <w:rsid w:val="00B64EBB"/>
    <w:rsid w:val="00B651EE"/>
    <w:rsid w:val="00B65919"/>
    <w:rsid w:val="00B65A76"/>
    <w:rsid w:val="00B65CCF"/>
    <w:rsid w:val="00B65DE7"/>
    <w:rsid w:val="00B65E22"/>
    <w:rsid w:val="00B65E54"/>
    <w:rsid w:val="00B65E8A"/>
    <w:rsid w:val="00B66146"/>
    <w:rsid w:val="00B6617C"/>
    <w:rsid w:val="00B66550"/>
    <w:rsid w:val="00B665AF"/>
    <w:rsid w:val="00B667DC"/>
    <w:rsid w:val="00B669CA"/>
    <w:rsid w:val="00B66AA1"/>
    <w:rsid w:val="00B66D2C"/>
    <w:rsid w:val="00B670F2"/>
    <w:rsid w:val="00B67659"/>
    <w:rsid w:val="00B67762"/>
    <w:rsid w:val="00B67C5B"/>
    <w:rsid w:val="00B67F2B"/>
    <w:rsid w:val="00B70216"/>
    <w:rsid w:val="00B70648"/>
    <w:rsid w:val="00B70735"/>
    <w:rsid w:val="00B707A5"/>
    <w:rsid w:val="00B7092C"/>
    <w:rsid w:val="00B70E05"/>
    <w:rsid w:val="00B70F65"/>
    <w:rsid w:val="00B71046"/>
    <w:rsid w:val="00B7108A"/>
    <w:rsid w:val="00B710C9"/>
    <w:rsid w:val="00B711BC"/>
    <w:rsid w:val="00B711E7"/>
    <w:rsid w:val="00B71425"/>
    <w:rsid w:val="00B71616"/>
    <w:rsid w:val="00B71859"/>
    <w:rsid w:val="00B71986"/>
    <w:rsid w:val="00B71A6E"/>
    <w:rsid w:val="00B72012"/>
    <w:rsid w:val="00B7209D"/>
    <w:rsid w:val="00B725AD"/>
    <w:rsid w:val="00B72728"/>
    <w:rsid w:val="00B72CA4"/>
    <w:rsid w:val="00B72D7A"/>
    <w:rsid w:val="00B72D83"/>
    <w:rsid w:val="00B72EA1"/>
    <w:rsid w:val="00B73452"/>
    <w:rsid w:val="00B73477"/>
    <w:rsid w:val="00B735BD"/>
    <w:rsid w:val="00B73617"/>
    <w:rsid w:val="00B736D2"/>
    <w:rsid w:val="00B73743"/>
    <w:rsid w:val="00B73B6E"/>
    <w:rsid w:val="00B740EF"/>
    <w:rsid w:val="00B74300"/>
    <w:rsid w:val="00B7470A"/>
    <w:rsid w:val="00B74B5B"/>
    <w:rsid w:val="00B74F78"/>
    <w:rsid w:val="00B7531D"/>
    <w:rsid w:val="00B753BD"/>
    <w:rsid w:val="00B754BF"/>
    <w:rsid w:val="00B75BBF"/>
    <w:rsid w:val="00B75BE5"/>
    <w:rsid w:val="00B7612E"/>
    <w:rsid w:val="00B762E8"/>
    <w:rsid w:val="00B76552"/>
    <w:rsid w:val="00B76616"/>
    <w:rsid w:val="00B76773"/>
    <w:rsid w:val="00B7683D"/>
    <w:rsid w:val="00B76881"/>
    <w:rsid w:val="00B76998"/>
    <w:rsid w:val="00B769AD"/>
    <w:rsid w:val="00B76C9C"/>
    <w:rsid w:val="00B76E04"/>
    <w:rsid w:val="00B76E39"/>
    <w:rsid w:val="00B76EB3"/>
    <w:rsid w:val="00B76F21"/>
    <w:rsid w:val="00B770CB"/>
    <w:rsid w:val="00B7717A"/>
    <w:rsid w:val="00B77194"/>
    <w:rsid w:val="00B771AD"/>
    <w:rsid w:val="00B7747D"/>
    <w:rsid w:val="00B77A3C"/>
    <w:rsid w:val="00B77D66"/>
    <w:rsid w:val="00B805E2"/>
    <w:rsid w:val="00B80A3C"/>
    <w:rsid w:val="00B80AEE"/>
    <w:rsid w:val="00B80C9D"/>
    <w:rsid w:val="00B81232"/>
    <w:rsid w:val="00B81513"/>
    <w:rsid w:val="00B8159B"/>
    <w:rsid w:val="00B819CF"/>
    <w:rsid w:val="00B81F63"/>
    <w:rsid w:val="00B822A0"/>
    <w:rsid w:val="00B822C5"/>
    <w:rsid w:val="00B8244A"/>
    <w:rsid w:val="00B82708"/>
    <w:rsid w:val="00B828C6"/>
    <w:rsid w:val="00B82BB0"/>
    <w:rsid w:val="00B82F02"/>
    <w:rsid w:val="00B83074"/>
    <w:rsid w:val="00B83270"/>
    <w:rsid w:val="00B83858"/>
    <w:rsid w:val="00B83A4B"/>
    <w:rsid w:val="00B83EBD"/>
    <w:rsid w:val="00B842A4"/>
    <w:rsid w:val="00B8435F"/>
    <w:rsid w:val="00B84423"/>
    <w:rsid w:val="00B844F7"/>
    <w:rsid w:val="00B84A80"/>
    <w:rsid w:val="00B84BD7"/>
    <w:rsid w:val="00B8509E"/>
    <w:rsid w:val="00B8529C"/>
    <w:rsid w:val="00B85740"/>
    <w:rsid w:val="00B85745"/>
    <w:rsid w:val="00B859F0"/>
    <w:rsid w:val="00B85C52"/>
    <w:rsid w:val="00B85D2A"/>
    <w:rsid w:val="00B85D40"/>
    <w:rsid w:val="00B85E08"/>
    <w:rsid w:val="00B85E65"/>
    <w:rsid w:val="00B85F4E"/>
    <w:rsid w:val="00B86268"/>
    <w:rsid w:val="00B86334"/>
    <w:rsid w:val="00B863F1"/>
    <w:rsid w:val="00B8649B"/>
    <w:rsid w:val="00B866D0"/>
    <w:rsid w:val="00B86894"/>
    <w:rsid w:val="00B86CE1"/>
    <w:rsid w:val="00B86D3D"/>
    <w:rsid w:val="00B86D45"/>
    <w:rsid w:val="00B86F5A"/>
    <w:rsid w:val="00B87051"/>
    <w:rsid w:val="00B8756F"/>
    <w:rsid w:val="00B87630"/>
    <w:rsid w:val="00B8764A"/>
    <w:rsid w:val="00B8766C"/>
    <w:rsid w:val="00B877F9"/>
    <w:rsid w:val="00B87FAA"/>
    <w:rsid w:val="00B900F5"/>
    <w:rsid w:val="00B901E7"/>
    <w:rsid w:val="00B9072A"/>
    <w:rsid w:val="00B909ED"/>
    <w:rsid w:val="00B90FAC"/>
    <w:rsid w:val="00B91024"/>
    <w:rsid w:val="00B910BC"/>
    <w:rsid w:val="00B911DD"/>
    <w:rsid w:val="00B91215"/>
    <w:rsid w:val="00B914F2"/>
    <w:rsid w:val="00B91712"/>
    <w:rsid w:val="00B91968"/>
    <w:rsid w:val="00B91BA9"/>
    <w:rsid w:val="00B9216B"/>
    <w:rsid w:val="00B92430"/>
    <w:rsid w:val="00B925C3"/>
    <w:rsid w:val="00B9288D"/>
    <w:rsid w:val="00B92F0E"/>
    <w:rsid w:val="00B931F1"/>
    <w:rsid w:val="00B93258"/>
    <w:rsid w:val="00B93C2D"/>
    <w:rsid w:val="00B93F11"/>
    <w:rsid w:val="00B9400E"/>
    <w:rsid w:val="00B94439"/>
    <w:rsid w:val="00B9449E"/>
    <w:rsid w:val="00B94786"/>
    <w:rsid w:val="00B947BC"/>
    <w:rsid w:val="00B94B2F"/>
    <w:rsid w:val="00B94BA1"/>
    <w:rsid w:val="00B94BBF"/>
    <w:rsid w:val="00B94D4D"/>
    <w:rsid w:val="00B95162"/>
    <w:rsid w:val="00B951F3"/>
    <w:rsid w:val="00B95376"/>
    <w:rsid w:val="00B954AC"/>
    <w:rsid w:val="00B95566"/>
    <w:rsid w:val="00B95578"/>
    <w:rsid w:val="00B957B2"/>
    <w:rsid w:val="00B95841"/>
    <w:rsid w:val="00B95897"/>
    <w:rsid w:val="00B95B37"/>
    <w:rsid w:val="00B95C0C"/>
    <w:rsid w:val="00B95E5C"/>
    <w:rsid w:val="00B96175"/>
    <w:rsid w:val="00B96233"/>
    <w:rsid w:val="00B965FC"/>
    <w:rsid w:val="00B96A47"/>
    <w:rsid w:val="00B96B28"/>
    <w:rsid w:val="00B96B64"/>
    <w:rsid w:val="00B96C5A"/>
    <w:rsid w:val="00B96CC7"/>
    <w:rsid w:val="00B96DB3"/>
    <w:rsid w:val="00B96EE5"/>
    <w:rsid w:val="00B96FC7"/>
    <w:rsid w:val="00B97159"/>
    <w:rsid w:val="00B97B64"/>
    <w:rsid w:val="00BA05C3"/>
    <w:rsid w:val="00BA0739"/>
    <w:rsid w:val="00BA07DE"/>
    <w:rsid w:val="00BA09AC"/>
    <w:rsid w:val="00BA09D9"/>
    <w:rsid w:val="00BA0A3A"/>
    <w:rsid w:val="00BA0A44"/>
    <w:rsid w:val="00BA0BC6"/>
    <w:rsid w:val="00BA0C6D"/>
    <w:rsid w:val="00BA0C7C"/>
    <w:rsid w:val="00BA1576"/>
    <w:rsid w:val="00BA1698"/>
    <w:rsid w:val="00BA16B6"/>
    <w:rsid w:val="00BA1785"/>
    <w:rsid w:val="00BA182A"/>
    <w:rsid w:val="00BA1B0A"/>
    <w:rsid w:val="00BA20C0"/>
    <w:rsid w:val="00BA2374"/>
    <w:rsid w:val="00BA2737"/>
    <w:rsid w:val="00BA286D"/>
    <w:rsid w:val="00BA29BE"/>
    <w:rsid w:val="00BA2B12"/>
    <w:rsid w:val="00BA2B31"/>
    <w:rsid w:val="00BA3263"/>
    <w:rsid w:val="00BA32F6"/>
    <w:rsid w:val="00BA35AE"/>
    <w:rsid w:val="00BA36C5"/>
    <w:rsid w:val="00BA3856"/>
    <w:rsid w:val="00BA3913"/>
    <w:rsid w:val="00BA3B95"/>
    <w:rsid w:val="00BA3C49"/>
    <w:rsid w:val="00BA41AA"/>
    <w:rsid w:val="00BA441B"/>
    <w:rsid w:val="00BA4A70"/>
    <w:rsid w:val="00BA4BD3"/>
    <w:rsid w:val="00BA4BFE"/>
    <w:rsid w:val="00BA4DE5"/>
    <w:rsid w:val="00BA4FD9"/>
    <w:rsid w:val="00BA53E0"/>
    <w:rsid w:val="00BA563B"/>
    <w:rsid w:val="00BA582C"/>
    <w:rsid w:val="00BA5860"/>
    <w:rsid w:val="00BA58FC"/>
    <w:rsid w:val="00BA5ACA"/>
    <w:rsid w:val="00BA5CE0"/>
    <w:rsid w:val="00BA609D"/>
    <w:rsid w:val="00BA628E"/>
    <w:rsid w:val="00BA62A2"/>
    <w:rsid w:val="00BA6317"/>
    <w:rsid w:val="00BA6508"/>
    <w:rsid w:val="00BA6567"/>
    <w:rsid w:val="00BA68CE"/>
    <w:rsid w:val="00BA6DD6"/>
    <w:rsid w:val="00BA6F38"/>
    <w:rsid w:val="00BA702C"/>
    <w:rsid w:val="00BA7124"/>
    <w:rsid w:val="00BA71CA"/>
    <w:rsid w:val="00BA7237"/>
    <w:rsid w:val="00BA730C"/>
    <w:rsid w:val="00BA75EF"/>
    <w:rsid w:val="00BA760A"/>
    <w:rsid w:val="00BA7AC1"/>
    <w:rsid w:val="00BA7CDC"/>
    <w:rsid w:val="00BA7E16"/>
    <w:rsid w:val="00BB05DC"/>
    <w:rsid w:val="00BB07B0"/>
    <w:rsid w:val="00BB07C3"/>
    <w:rsid w:val="00BB0A0C"/>
    <w:rsid w:val="00BB0DB4"/>
    <w:rsid w:val="00BB107C"/>
    <w:rsid w:val="00BB1081"/>
    <w:rsid w:val="00BB113A"/>
    <w:rsid w:val="00BB136D"/>
    <w:rsid w:val="00BB1640"/>
    <w:rsid w:val="00BB1703"/>
    <w:rsid w:val="00BB17B1"/>
    <w:rsid w:val="00BB17E1"/>
    <w:rsid w:val="00BB1C51"/>
    <w:rsid w:val="00BB1C6C"/>
    <w:rsid w:val="00BB1EE1"/>
    <w:rsid w:val="00BB20B1"/>
    <w:rsid w:val="00BB2153"/>
    <w:rsid w:val="00BB233E"/>
    <w:rsid w:val="00BB240D"/>
    <w:rsid w:val="00BB24C3"/>
    <w:rsid w:val="00BB283E"/>
    <w:rsid w:val="00BB2BE1"/>
    <w:rsid w:val="00BB2D19"/>
    <w:rsid w:val="00BB3035"/>
    <w:rsid w:val="00BB34AC"/>
    <w:rsid w:val="00BB37B2"/>
    <w:rsid w:val="00BB3B1A"/>
    <w:rsid w:val="00BB40A8"/>
    <w:rsid w:val="00BB40B7"/>
    <w:rsid w:val="00BB421A"/>
    <w:rsid w:val="00BB4288"/>
    <w:rsid w:val="00BB4534"/>
    <w:rsid w:val="00BB4576"/>
    <w:rsid w:val="00BB4791"/>
    <w:rsid w:val="00BB4A44"/>
    <w:rsid w:val="00BB4A61"/>
    <w:rsid w:val="00BB4BB9"/>
    <w:rsid w:val="00BB4FA0"/>
    <w:rsid w:val="00BB519F"/>
    <w:rsid w:val="00BB5364"/>
    <w:rsid w:val="00BB53AB"/>
    <w:rsid w:val="00BB5490"/>
    <w:rsid w:val="00BB58F3"/>
    <w:rsid w:val="00BB5C4A"/>
    <w:rsid w:val="00BB5CCB"/>
    <w:rsid w:val="00BB5EA1"/>
    <w:rsid w:val="00BB5F67"/>
    <w:rsid w:val="00BB622C"/>
    <w:rsid w:val="00BB645D"/>
    <w:rsid w:val="00BB6A18"/>
    <w:rsid w:val="00BB6C1A"/>
    <w:rsid w:val="00BB6DD7"/>
    <w:rsid w:val="00BB6F0C"/>
    <w:rsid w:val="00BB75A7"/>
    <w:rsid w:val="00BB771A"/>
    <w:rsid w:val="00BB77E4"/>
    <w:rsid w:val="00BB788B"/>
    <w:rsid w:val="00BB79E5"/>
    <w:rsid w:val="00BB7B7E"/>
    <w:rsid w:val="00BB7EF7"/>
    <w:rsid w:val="00BC0120"/>
    <w:rsid w:val="00BC013C"/>
    <w:rsid w:val="00BC0151"/>
    <w:rsid w:val="00BC01CF"/>
    <w:rsid w:val="00BC0248"/>
    <w:rsid w:val="00BC0274"/>
    <w:rsid w:val="00BC04B7"/>
    <w:rsid w:val="00BC0ADF"/>
    <w:rsid w:val="00BC0E83"/>
    <w:rsid w:val="00BC131B"/>
    <w:rsid w:val="00BC171B"/>
    <w:rsid w:val="00BC1782"/>
    <w:rsid w:val="00BC18EF"/>
    <w:rsid w:val="00BC1B51"/>
    <w:rsid w:val="00BC1C30"/>
    <w:rsid w:val="00BC1C6F"/>
    <w:rsid w:val="00BC1DF6"/>
    <w:rsid w:val="00BC2160"/>
    <w:rsid w:val="00BC2333"/>
    <w:rsid w:val="00BC23C1"/>
    <w:rsid w:val="00BC2689"/>
    <w:rsid w:val="00BC2AF7"/>
    <w:rsid w:val="00BC2CE3"/>
    <w:rsid w:val="00BC2E68"/>
    <w:rsid w:val="00BC2F98"/>
    <w:rsid w:val="00BC3308"/>
    <w:rsid w:val="00BC37BB"/>
    <w:rsid w:val="00BC3CB0"/>
    <w:rsid w:val="00BC4029"/>
    <w:rsid w:val="00BC4161"/>
    <w:rsid w:val="00BC41A3"/>
    <w:rsid w:val="00BC44C9"/>
    <w:rsid w:val="00BC47CB"/>
    <w:rsid w:val="00BC4870"/>
    <w:rsid w:val="00BC489F"/>
    <w:rsid w:val="00BC48C9"/>
    <w:rsid w:val="00BC4ACC"/>
    <w:rsid w:val="00BC4CE9"/>
    <w:rsid w:val="00BC4E0B"/>
    <w:rsid w:val="00BC4E58"/>
    <w:rsid w:val="00BC529C"/>
    <w:rsid w:val="00BC5323"/>
    <w:rsid w:val="00BC5447"/>
    <w:rsid w:val="00BC5496"/>
    <w:rsid w:val="00BC55A3"/>
    <w:rsid w:val="00BC57E8"/>
    <w:rsid w:val="00BC5BCF"/>
    <w:rsid w:val="00BC5C60"/>
    <w:rsid w:val="00BC5D76"/>
    <w:rsid w:val="00BC60C0"/>
    <w:rsid w:val="00BC60F4"/>
    <w:rsid w:val="00BC612E"/>
    <w:rsid w:val="00BC632B"/>
    <w:rsid w:val="00BC65B6"/>
    <w:rsid w:val="00BC68FB"/>
    <w:rsid w:val="00BC6997"/>
    <w:rsid w:val="00BC6CD5"/>
    <w:rsid w:val="00BC6E07"/>
    <w:rsid w:val="00BC6E73"/>
    <w:rsid w:val="00BC733F"/>
    <w:rsid w:val="00BC7446"/>
    <w:rsid w:val="00BC74E5"/>
    <w:rsid w:val="00BC76CC"/>
    <w:rsid w:val="00BC794E"/>
    <w:rsid w:val="00BC7B1B"/>
    <w:rsid w:val="00BC7D88"/>
    <w:rsid w:val="00BD01CE"/>
    <w:rsid w:val="00BD0305"/>
    <w:rsid w:val="00BD0486"/>
    <w:rsid w:val="00BD078D"/>
    <w:rsid w:val="00BD0A65"/>
    <w:rsid w:val="00BD0E9E"/>
    <w:rsid w:val="00BD0F6C"/>
    <w:rsid w:val="00BD10DF"/>
    <w:rsid w:val="00BD11FD"/>
    <w:rsid w:val="00BD156C"/>
    <w:rsid w:val="00BD16D4"/>
    <w:rsid w:val="00BD1735"/>
    <w:rsid w:val="00BD1899"/>
    <w:rsid w:val="00BD1BB1"/>
    <w:rsid w:val="00BD1BCC"/>
    <w:rsid w:val="00BD1CB9"/>
    <w:rsid w:val="00BD1D95"/>
    <w:rsid w:val="00BD1DAC"/>
    <w:rsid w:val="00BD21DD"/>
    <w:rsid w:val="00BD2225"/>
    <w:rsid w:val="00BD24A4"/>
    <w:rsid w:val="00BD2828"/>
    <w:rsid w:val="00BD2960"/>
    <w:rsid w:val="00BD2BA8"/>
    <w:rsid w:val="00BD2C9A"/>
    <w:rsid w:val="00BD2D2C"/>
    <w:rsid w:val="00BD2E1C"/>
    <w:rsid w:val="00BD30D9"/>
    <w:rsid w:val="00BD314B"/>
    <w:rsid w:val="00BD33D0"/>
    <w:rsid w:val="00BD364B"/>
    <w:rsid w:val="00BD36B5"/>
    <w:rsid w:val="00BD36DF"/>
    <w:rsid w:val="00BD376B"/>
    <w:rsid w:val="00BD38B8"/>
    <w:rsid w:val="00BD3C83"/>
    <w:rsid w:val="00BD3F00"/>
    <w:rsid w:val="00BD44C1"/>
    <w:rsid w:val="00BD47E9"/>
    <w:rsid w:val="00BD48EE"/>
    <w:rsid w:val="00BD499F"/>
    <w:rsid w:val="00BD4DE8"/>
    <w:rsid w:val="00BD4F9B"/>
    <w:rsid w:val="00BD51E4"/>
    <w:rsid w:val="00BD5610"/>
    <w:rsid w:val="00BD562F"/>
    <w:rsid w:val="00BD58CC"/>
    <w:rsid w:val="00BD5EAA"/>
    <w:rsid w:val="00BD5FCC"/>
    <w:rsid w:val="00BD6196"/>
    <w:rsid w:val="00BD61A5"/>
    <w:rsid w:val="00BD61CC"/>
    <w:rsid w:val="00BD63EA"/>
    <w:rsid w:val="00BD6424"/>
    <w:rsid w:val="00BD644B"/>
    <w:rsid w:val="00BD66AE"/>
    <w:rsid w:val="00BD66C8"/>
    <w:rsid w:val="00BD6A36"/>
    <w:rsid w:val="00BD6E29"/>
    <w:rsid w:val="00BD77A1"/>
    <w:rsid w:val="00BD7A03"/>
    <w:rsid w:val="00BD7A81"/>
    <w:rsid w:val="00BD7BEE"/>
    <w:rsid w:val="00BD7CCF"/>
    <w:rsid w:val="00BD7D2F"/>
    <w:rsid w:val="00BD7FCC"/>
    <w:rsid w:val="00BD7FE1"/>
    <w:rsid w:val="00BD7FF8"/>
    <w:rsid w:val="00BE0173"/>
    <w:rsid w:val="00BE0297"/>
    <w:rsid w:val="00BE0605"/>
    <w:rsid w:val="00BE0960"/>
    <w:rsid w:val="00BE0AD6"/>
    <w:rsid w:val="00BE1007"/>
    <w:rsid w:val="00BE14F6"/>
    <w:rsid w:val="00BE15A4"/>
    <w:rsid w:val="00BE1666"/>
    <w:rsid w:val="00BE167D"/>
    <w:rsid w:val="00BE183B"/>
    <w:rsid w:val="00BE19E6"/>
    <w:rsid w:val="00BE19FB"/>
    <w:rsid w:val="00BE1B26"/>
    <w:rsid w:val="00BE1C75"/>
    <w:rsid w:val="00BE1E33"/>
    <w:rsid w:val="00BE1E53"/>
    <w:rsid w:val="00BE1EA6"/>
    <w:rsid w:val="00BE1EAE"/>
    <w:rsid w:val="00BE2065"/>
    <w:rsid w:val="00BE22A6"/>
    <w:rsid w:val="00BE24EC"/>
    <w:rsid w:val="00BE2793"/>
    <w:rsid w:val="00BE28F0"/>
    <w:rsid w:val="00BE2BC5"/>
    <w:rsid w:val="00BE2BC8"/>
    <w:rsid w:val="00BE2BD6"/>
    <w:rsid w:val="00BE2DCC"/>
    <w:rsid w:val="00BE3383"/>
    <w:rsid w:val="00BE3759"/>
    <w:rsid w:val="00BE37B6"/>
    <w:rsid w:val="00BE3B2E"/>
    <w:rsid w:val="00BE3C2D"/>
    <w:rsid w:val="00BE3C95"/>
    <w:rsid w:val="00BE3DBC"/>
    <w:rsid w:val="00BE3F73"/>
    <w:rsid w:val="00BE4059"/>
    <w:rsid w:val="00BE4278"/>
    <w:rsid w:val="00BE446B"/>
    <w:rsid w:val="00BE45B6"/>
    <w:rsid w:val="00BE487A"/>
    <w:rsid w:val="00BE4956"/>
    <w:rsid w:val="00BE4994"/>
    <w:rsid w:val="00BE49B0"/>
    <w:rsid w:val="00BE4B57"/>
    <w:rsid w:val="00BE4C36"/>
    <w:rsid w:val="00BE4D52"/>
    <w:rsid w:val="00BE4D57"/>
    <w:rsid w:val="00BE4D9F"/>
    <w:rsid w:val="00BE5549"/>
    <w:rsid w:val="00BE574A"/>
    <w:rsid w:val="00BE57E2"/>
    <w:rsid w:val="00BE5E85"/>
    <w:rsid w:val="00BE5F95"/>
    <w:rsid w:val="00BE5FD3"/>
    <w:rsid w:val="00BE622C"/>
    <w:rsid w:val="00BE6947"/>
    <w:rsid w:val="00BE6C01"/>
    <w:rsid w:val="00BE6D39"/>
    <w:rsid w:val="00BE6D9F"/>
    <w:rsid w:val="00BE6F34"/>
    <w:rsid w:val="00BE71CB"/>
    <w:rsid w:val="00BE72C6"/>
    <w:rsid w:val="00BE7673"/>
    <w:rsid w:val="00BE7897"/>
    <w:rsid w:val="00BF0032"/>
    <w:rsid w:val="00BF019E"/>
    <w:rsid w:val="00BF048E"/>
    <w:rsid w:val="00BF05FA"/>
    <w:rsid w:val="00BF06A3"/>
    <w:rsid w:val="00BF07C3"/>
    <w:rsid w:val="00BF09EF"/>
    <w:rsid w:val="00BF0C3D"/>
    <w:rsid w:val="00BF0CDB"/>
    <w:rsid w:val="00BF0E9E"/>
    <w:rsid w:val="00BF16A2"/>
    <w:rsid w:val="00BF18F0"/>
    <w:rsid w:val="00BF19D8"/>
    <w:rsid w:val="00BF1B47"/>
    <w:rsid w:val="00BF1C80"/>
    <w:rsid w:val="00BF2030"/>
    <w:rsid w:val="00BF229B"/>
    <w:rsid w:val="00BF2495"/>
    <w:rsid w:val="00BF278E"/>
    <w:rsid w:val="00BF2B13"/>
    <w:rsid w:val="00BF2E7B"/>
    <w:rsid w:val="00BF3258"/>
    <w:rsid w:val="00BF32F3"/>
    <w:rsid w:val="00BF33F4"/>
    <w:rsid w:val="00BF38BF"/>
    <w:rsid w:val="00BF3C14"/>
    <w:rsid w:val="00BF3DAA"/>
    <w:rsid w:val="00BF4057"/>
    <w:rsid w:val="00BF44E4"/>
    <w:rsid w:val="00BF4503"/>
    <w:rsid w:val="00BF451B"/>
    <w:rsid w:val="00BF46DC"/>
    <w:rsid w:val="00BF47B5"/>
    <w:rsid w:val="00BF48CC"/>
    <w:rsid w:val="00BF499E"/>
    <w:rsid w:val="00BF4A92"/>
    <w:rsid w:val="00BF4BB9"/>
    <w:rsid w:val="00BF4CDF"/>
    <w:rsid w:val="00BF53D9"/>
    <w:rsid w:val="00BF542F"/>
    <w:rsid w:val="00BF558F"/>
    <w:rsid w:val="00BF5C62"/>
    <w:rsid w:val="00BF5DC2"/>
    <w:rsid w:val="00BF6093"/>
    <w:rsid w:val="00BF6176"/>
    <w:rsid w:val="00BF638D"/>
    <w:rsid w:val="00BF668B"/>
    <w:rsid w:val="00BF69D4"/>
    <w:rsid w:val="00BF69E0"/>
    <w:rsid w:val="00BF6A83"/>
    <w:rsid w:val="00BF6B8E"/>
    <w:rsid w:val="00BF6D53"/>
    <w:rsid w:val="00BF71B4"/>
    <w:rsid w:val="00BF7245"/>
    <w:rsid w:val="00BF74B3"/>
    <w:rsid w:val="00BF74BD"/>
    <w:rsid w:val="00BF764A"/>
    <w:rsid w:val="00BF768A"/>
    <w:rsid w:val="00BF78F2"/>
    <w:rsid w:val="00BF7B4B"/>
    <w:rsid w:val="00C0049B"/>
    <w:rsid w:val="00C00773"/>
    <w:rsid w:val="00C00792"/>
    <w:rsid w:val="00C00E78"/>
    <w:rsid w:val="00C00E84"/>
    <w:rsid w:val="00C00EED"/>
    <w:rsid w:val="00C00FCB"/>
    <w:rsid w:val="00C01C0C"/>
    <w:rsid w:val="00C01CDB"/>
    <w:rsid w:val="00C0216C"/>
    <w:rsid w:val="00C02242"/>
    <w:rsid w:val="00C02496"/>
    <w:rsid w:val="00C0260E"/>
    <w:rsid w:val="00C0278C"/>
    <w:rsid w:val="00C029C6"/>
    <w:rsid w:val="00C02BA9"/>
    <w:rsid w:val="00C02D80"/>
    <w:rsid w:val="00C02DF2"/>
    <w:rsid w:val="00C030EB"/>
    <w:rsid w:val="00C031A3"/>
    <w:rsid w:val="00C03AB7"/>
    <w:rsid w:val="00C040C4"/>
    <w:rsid w:val="00C044BC"/>
    <w:rsid w:val="00C04771"/>
    <w:rsid w:val="00C048AE"/>
    <w:rsid w:val="00C049A2"/>
    <w:rsid w:val="00C04C5B"/>
    <w:rsid w:val="00C04E7A"/>
    <w:rsid w:val="00C04FC9"/>
    <w:rsid w:val="00C05036"/>
    <w:rsid w:val="00C05078"/>
    <w:rsid w:val="00C0551F"/>
    <w:rsid w:val="00C0558D"/>
    <w:rsid w:val="00C058F9"/>
    <w:rsid w:val="00C0596B"/>
    <w:rsid w:val="00C05A2B"/>
    <w:rsid w:val="00C05CCC"/>
    <w:rsid w:val="00C05EB9"/>
    <w:rsid w:val="00C05EC2"/>
    <w:rsid w:val="00C06000"/>
    <w:rsid w:val="00C0603E"/>
    <w:rsid w:val="00C061F1"/>
    <w:rsid w:val="00C0694F"/>
    <w:rsid w:val="00C069AB"/>
    <w:rsid w:val="00C06A22"/>
    <w:rsid w:val="00C06DE2"/>
    <w:rsid w:val="00C06E79"/>
    <w:rsid w:val="00C06FE1"/>
    <w:rsid w:val="00C070E9"/>
    <w:rsid w:val="00C0727E"/>
    <w:rsid w:val="00C072CA"/>
    <w:rsid w:val="00C073C4"/>
    <w:rsid w:val="00C073EC"/>
    <w:rsid w:val="00C07410"/>
    <w:rsid w:val="00C074F1"/>
    <w:rsid w:val="00C07809"/>
    <w:rsid w:val="00C078EC"/>
    <w:rsid w:val="00C07A6B"/>
    <w:rsid w:val="00C07AF8"/>
    <w:rsid w:val="00C07BD1"/>
    <w:rsid w:val="00C07C45"/>
    <w:rsid w:val="00C07DE5"/>
    <w:rsid w:val="00C07E4F"/>
    <w:rsid w:val="00C07E97"/>
    <w:rsid w:val="00C1055D"/>
    <w:rsid w:val="00C10637"/>
    <w:rsid w:val="00C10686"/>
    <w:rsid w:val="00C106F7"/>
    <w:rsid w:val="00C10752"/>
    <w:rsid w:val="00C107C6"/>
    <w:rsid w:val="00C10853"/>
    <w:rsid w:val="00C10883"/>
    <w:rsid w:val="00C10D76"/>
    <w:rsid w:val="00C10DF7"/>
    <w:rsid w:val="00C10EE1"/>
    <w:rsid w:val="00C10F81"/>
    <w:rsid w:val="00C11184"/>
    <w:rsid w:val="00C1123D"/>
    <w:rsid w:val="00C11381"/>
    <w:rsid w:val="00C1161B"/>
    <w:rsid w:val="00C1163E"/>
    <w:rsid w:val="00C11789"/>
    <w:rsid w:val="00C117B4"/>
    <w:rsid w:val="00C118A9"/>
    <w:rsid w:val="00C11BA7"/>
    <w:rsid w:val="00C11FC5"/>
    <w:rsid w:val="00C120A1"/>
    <w:rsid w:val="00C1239D"/>
    <w:rsid w:val="00C12563"/>
    <w:rsid w:val="00C12571"/>
    <w:rsid w:val="00C126C9"/>
    <w:rsid w:val="00C129C4"/>
    <w:rsid w:val="00C12B3C"/>
    <w:rsid w:val="00C12BE8"/>
    <w:rsid w:val="00C12F35"/>
    <w:rsid w:val="00C131EF"/>
    <w:rsid w:val="00C1347A"/>
    <w:rsid w:val="00C13879"/>
    <w:rsid w:val="00C13AEA"/>
    <w:rsid w:val="00C13B77"/>
    <w:rsid w:val="00C13C85"/>
    <w:rsid w:val="00C13F0B"/>
    <w:rsid w:val="00C13F7B"/>
    <w:rsid w:val="00C13FBF"/>
    <w:rsid w:val="00C14763"/>
    <w:rsid w:val="00C14962"/>
    <w:rsid w:val="00C14965"/>
    <w:rsid w:val="00C1498C"/>
    <w:rsid w:val="00C14B67"/>
    <w:rsid w:val="00C14B6C"/>
    <w:rsid w:val="00C14F55"/>
    <w:rsid w:val="00C1528F"/>
    <w:rsid w:val="00C153BC"/>
    <w:rsid w:val="00C1548D"/>
    <w:rsid w:val="00C155E1"/>
    <w:rsid w:val="00C157AE"/>
    <w:rsid w:val="00C159FD"/>
    <w:rsid w:val="00C15CB8"/>
    <w:rsid w:val="00C15CD0"/>
    <w:rsid w:val="00C15EE0"/>
    <w:rsid w:val="00C160F7"/>
    <w:rsid w:val="00C16513"/>
    <w:rsid w:val="00C16646"/>
    <w:rsid w:val="00C166A7"/>
    <w:rsid w:val="00C166E7"/>
    <w:rsid w:val="00C16783"/>
    <w:rsid w:val="00C16816"/>
    <w:rsid w:val="00C16CDF"/>
    <w:rsid w:val="00C16F1C"/>
    <w:rsid w:val="00C16F56"/>
    <w:rsid w:val="00C16F69"/>
    <w:rsid w:val="00C17068"/>
    <w:rsid w:val="00C170BD"/>
    <w:rsid w:val="00C17180"/>
    <w:rsid w:val="00C1747D"/>
    <w:rsid w:val="00C17491"/>
    <w:rsid w:val="00C1749A"/>
    <w:rsid w:val="00C17864"/>
    <w:rsid w:val="00C17C95"/>
    <w:rsid w:val="00C200C4"/>
    <w:rsid w:val="00C20146"/>
    <w:rsid w:val="00C20591"/>
    <w:rsid w:val="00C20961"/>
    <w:rsid w:val="00C20C02"/>
    <w:rsid w:val="00C20FBD"/>
    <w:rsid w:val="00C210BB"/>
    <w:rsid w:val="00C2111A"/>
    <w:rsid w:val="00C2127A"/>
    <w:rsid w:val="00C215B1"/>
    <w:rsid w:val="00C215CF"/>
    <w:rsid w:val="00C21652"/>
    <w:rsid w:val="00C217B4"/>
    <w:rsid w:val="00C21AF8"/>
    <w:rsid w:val="00C2246E"/>
    <w:rsid w:val="00C23129"/>
    <w:rsid w:val="00C2335B"/>
    <w:rsid w:val="00C233DE"/>
    <w:rsid w:val="00C237DB"/>
    <w:rsid w:val="00C23D68"/>
    <w:rsid w:val="00C23E58"/>
    <w:rsid w:val="00C23ED1"/>
    <w:rsid w:val="00C23FA3"/>
    <w:rsid w:val="00C240AF"/>
    <w:rsid w:val="00C24128"/>
    <w:rsid w:val="00C241C2"/>
    <w:rsid w:val="00C2430D"/>
    <w:rsid w:val="00C2444E"/>
    <w:rsid w:val="00C24488"/>
    <w:rsid w:val="00C24794"/>
    <w:rsid w:val="00C248E7"/>
    <w:rsid w:val="00C24995"/>
    <w:rsid w:val="00C24AFB"/>
    <w:rsid w:val="00C25018"/>
    <w:rsid w:val="00C250B5"/>
    <w:rsid w:val="00C253B0"/>
    <w:rsid w:val="00C25AA0"/>
    <w:rsid w:val="00C25BD5"/>
    <w:rsid w:val="00C25F62"/>
    <w:rsid w:val="00C26455"/>
    <w:rsid w:val="00C265FF"/>
    <w:rsid w:val="00C268FE"/>
    <w:rsid w:val="00C26AD8"/>
    <w:rsid w:val="00C26D2B"/>
    <w:rsid w:val="00C2709D"/>
    <w:rsid w:val="00C270BC"/>
    <w:rsid w:val="00C2723E"/>
    <w:rsid w:val="00C27852"/>
    <w:rsid w:val="00C279A9"/>
    <w:rsid w:val="00C27B6A"/>
    <w:rsid w:val="00C27BBE"/>
    <w:rsid w:val="00C3019D"/>
    <w:rsid w:val="00C30364"/>
    <w:rsid w:val="00C30539"/>
    <w:rsid w:val="00C307F7"/>
    <w:rsid w:val="00C311FD"/>
    <w:rsid w:val="00C3127E"/>
    <w:rsid w:val="00C31370"/>
    <w:rsid w:val="00C314A4"/>
    <w:rsid w:val="00C31929"/>
    <w:rsid w:val="00C31A59"/>
    <w:rsid w:val="00C31E11"/>
    <w:rsid w:val="00C31F9C"/>
    <w:rsid w:val="00C31FE6"/>
    <w:rsid w:val="00C32440"/>
    <w:rsid w:val="00C326B1"/>
    <w:rsid w:val="00C32828"/>
    <w:rsid w:val="00C328EF"/>
    <w:rsid w:val="00C32CEC"/>
    <w:rsid w:val="00C32E21"/>
    <w:rsid w:val="00C32EB1"/>
    <w:rsid w:val="00C32F70"/>
    <w:rsid w:val="00C3302C"/>
    <w:rsid w:val="00C33097"/>
    <w:rsid w:val="00C331BC"/>
    <w:rsid w:val="00C3351C"/>
    <w:rsid w:val="00C3353F"/>
    <w:rsid w:val="00C3370F"/>
    <w:rsid w:val="00C33E89"/>
    <w:rsid w:val="00C33EA5"/>
    <w:rsid w:val="00C34192"/>
    <w:rsid w:val="00C3438B"/>
    <w:rsid w:val="00C343FE"/>
    <w:rsid w:val="00C34406"/>
    <w:rsid w:val="00C348A0"/>
    <w:rsid w:val="00C3490E"/>
    <w:rsid w:val="00C349E5"/>
    <w:rsid w:val="00C34B70"/>
    <w:rsid w:val="00C34C60"/>
    <w:rsid w:val="00C34D2C"/>
    <w:rsid w:val="00C35215"/>
    <w:rsid w:val="00C3556E"/>
    <w:rsid w:val="00C3558F"/>
    <w:rsid w:val="00C35679"/>
    <w:rsid w:val="00C356A0"/>
    <w:rsid w:val="00C35A58"/>
    <w:rsid w:val="00C35AB2"/>
    <w:rsid w:val="00C35CE7"/>
    <w:rsid w:val="00C35D81"/>
    <w:rsid w:val="00C363A0"/>
    <w:rsid w:val="00C36E9D"/>
    <w:rsid w:val="00C37418"/>
    <w:rsid w:val="00C37496"/>
    <w:rsid w:val="00C374F4"/>
    <w:rsid w:val="00C37501"/>
    <w:rsid w:val="00C3765D"/>
    <w:rsid w:val="00C377CA"/>
    <w:rsid w:val="00C3782A"/>
    <w:rsid w:val="00C378CC"/>
    <w:rsid w:val="00C37A4B"/>
    <w:rsid w:val="00C37A76"/>
    <w:rsid w:val="00C37ACC"/>
    <w:rsid w:val="00C37C79"/>
    <w:rsid w:val="00C37D94"/>
    <w:rsid w:val="00C40484"/>
    <w:rsid w:val="00C40979"/>
    <w:rsid w:val="00C411D8"/>
    <w:rsid w:val="00C41393"/>
    <w:rsid w:val="00C41730"/>
    <w:rsid w:val="00C4176A"/>
    <w:rsid w:val="00C4198C"/>
    <w:rsid w:val="00C419DF"/>
    <w:rsid w:val="00C419F0"/>
    <w:rsid w:val="00C41A02"/>
    <w:rsid w:val="00C41DA7"/>
    <w:rsid w:val="00C41EB0"/>
    <w:rsid w:val="00C42074"/>
    <w:rsid w:val="00C420F4"/>
    <w:rsid w:val="00C42151"/>
    <w:rsid w:val="00C422C9"/>
    <w:rsid w:val="00C42363"/>
    <w:rsid w:val="00C424BE"/>
    <w:rsid w:val="00C425FE"/>
    <w:rsid w:val="00C42689"/>
    <w:rsid w:val="00C426C1"/>
    <w:rsid w:val="00C42764"/>
    <w:rsid w:val="00C4292D"/>
    <w:rsid w:val="00C42ADA"/>
    <w:rsid w:val="00C42D71"/>
    <w:rsid w:val="00C42F06"/>
    <w:rsid w:val="00C430C9"/>
    <w:rsid w:val="00C43573"/>
    <w:rsid w:val="00C43845"/>
    <w:rsid w:val="00C438C7"/>
    <w:rsid w:val="00C43E94"/>
    <w:rsid w:val="00C44497"/>
    <w:rsid w:val="00C4455D"/>
    <w:rsid w:val="00C44D55"/>
    <w:rsid w:val="00C44E34"/>
    <w:rsid w:val="00C45232"/>
    <w:rsid w:val="00C4525F"/>
    <w:rsid w:val="00C454D0"/>
    <w:rsid w:val="00C45636"/>
    <w:rsid w:val="00C4579E"/>
    <w:rsid w:val="00C4582F"/>
    <w:rsid w:val="00C45876"/>
    <w:rsid w:val="00C45882"/>
    <w:rsid w:val="00C45BB3"/>
    <w:rsid w:val="00C465B9"/>
    <w:rsid w:val="00C46615"/>
    <w:rsid w:val="00C4664B"/>
    <w:rsid w:val="00C4697D"/>
    <w:rsid w:val="00C46A77"/>
    <w:rsid w:val="00C46C1F"/>
    <w:rsid w:val="00C46C2D"/>
    <w:rsid w:val="00C46D83"/>
    <w:rsid w:val="00C46FCC"/>
    <w:rsid w:val="00C4704B"/>
    <w:rsid w:val="00C4711A"/>
    <w:rsid w:val="00C47529"/>
    <w:rsid w:val="00C47639"/>
    <w:rsid w:val="00C476BF"/>
    <w:rsid w:val="00C4796C"/>
    <w:rsid w:val="00C47A10"/>
    <w:rsid w:val="00C47DA3"/>
    <w:rsid w:val="00C47E48"/>
    <w:rsid w:val="00C47E59"/>
    <w:rsid w:val="00C5002D"/>
    <w:rsid w:val="00C501AE"/>
    <w:rsid w:val="00C504C9"/>
    <w:rsid w:val="00C505D3"/>
    <w:rsid w:val="00C5086F"/>
    <w:rsid w:val="00C50BAA"/>
    <w:rsid w:val="00C50D34"/>
    <w:rsid w:val="00C50EFB"/>
    <w:rsid w:val="00C50FA2"/>
    <w:rsid w:val="00C51202"/>
    <w:rsid w:val="00C512B1"/>
    <w:rsid w:val="00C518DF"/>
    <w:rsid w:val="00C51BF3"/>
    <w:rsid w:val="00C52153"/>
    <w:rsid w:val="00C5235B"/>
    <w:rsid w:val="00C5238C"/>
    <w:rsid w:val="00C529CF"/>
    <w:rsid w:val="00C52EC5"/>
    <w:rsid w:val="00C52F68"/>
    <w:rsid w:val="00C53211"/>
    <w:rsid w:val="00C53427"/>
    <w:rsid w:val="00C534D2"/>
    <w:rsid w:val="00C53789"/>
    <w:rsid w:val="00C53927"/>
    <w:rsid w:val="00C53953"/>
    <w:rsid w:val="00C53DD0"/>
    <w:rsid w:val="00C54068"/>
    <w:rsid w:val="00C54087"/>
    <w:rsid w:val="00C540B3"/>
    <w:rsid w:val="00C54165"/>
    <w:rsid w:val="00C54226"/>
    <w:rsid w:val="00C5471E"/>
    <w:rsid w:val="00C54755"/>
    <w:rsid w:val="00C54AC8"/>
    <w:rsid w:val="00C54C7F"/>
    <w:rsid w:val="00C54D93"/>
    <w:rsid w:val="00C54DC3"/>
    <w:rsid w:val="00C55C4C"/>
    <w:rsid w:val="00C55E69"/>
    <w:rsid w:val="00C55FE6"/>
    <w:rsid w:val="00C56203"/>
    <w:rsid w:val="00C56212"/>
    <w:rsid w:val="00C56336"/>
    <w:rsid w:val="00C5647A"/>
    <w:rsid w:val="00C564A0"/>
    <w:rsid w:val="00C5663A"/>
    <w:rsid w:val="00C56668"/>
    <w:rsid w:val="00C567B8"/>
    <w:rsid w:val="00C56BDC"/>
    <w:rsid w:val="00C56F02"/>
    <w:rsid w:val="00C56F09"/>
    <w:rsid w:val="00C5701A"/>
    <w:rsid w:val="00C57336"/>
    <w:rsid w:val="00C578BA"/>
    <w:rsid w:val="00C57D8A"/>
    <w:rsid w:val="00C60073"/>
    <w:rsid w:val="00C602C0"/>
    <w:rsid w:val="00C603C0"/>
    <w:rsid w:val="00C60440"/>
    <w:rsid w:val="00C60524"/>
    <w:rsid w:val="00C607BD"/>
    <w:rsid w:val="00C608FE"/>
    <w:rsid w:val="00C609E1"/>
    <w:rsid w:val="00C60A9D"/>
    <w:rsid w:val="00C60AED"/>
    <w:rsid w:val="00C60D3B"/>
    <w:rsid w:val="00C60DE8"/>
    <w:rsid w:val="00C60F13"/>
    <w:rsid w:val="00C60F2C"/>
    <w:rsid w:val="00C6103C"/>
    <w:rsid w:val="00C611A3"/>
    <w:rsid w:val="00C61214"/>
    <w:rsid w:val="00C6123C"/>
    <w:rsid w:val="00C61325"/>
    <w:rsid w:val="00C61377"/>
    <w:rsid w:val="00C615B9"/>
    <w:rsid w:val="00C61769"/>
    <w:rsid w:val="00C6197E"/>
    <w:rsid w:val="00C61A05"/>
    <w:rsid w:val="00C61CC3"/>
    <w:rsid w:val="00C61D8E"/>
    <w:rsid w:val="00C61DD5"/>
    <w:rsid w:val="00C622D9"/>
    <w:rsid w:val="00C623C9"/>
    <w:rsid w:val="00C623DE"/>
    <w:rsid w:val="00C62488"/>
    <w:rsid w:val="00C62687"/>
    <w:rsid w:val="00C629E9"/>
    <w:rsid w:val="00C62C19"/>
    <w:rsid w:val="00C62F4D"/>
    <w:rsid w:val="00C63075"/>
    <w:rsid w:val="00C63095"/>
    <w:rsid w:val="00C63213"/>
    <w:rsid w:val="00C6350C"/>
    <w:rsid w:val="00C635D7"/>
    <w:rsid w:val="00C6364F"/>
    <w:rsid w:val="00C63710"/>
    <w:rsid w:val="00C637EC"/>
    <w:rsid w:val="00C63CCF"/>
    <w:rsid w:val="00C6448E"/>
    <w:rsid w:val="00C6498F"/>
    <w:rsid w:val="00C649E2"/>
    <w:rsid w:val="00C64B2B"/>
    <w:rsid w:val="00C64B3C"/>
    <w:rsid w:val="00C64C29"/>
    <w:rsid w:val="00C64F22"/>
    <w:rsid w:val="00C64F46"/>
    <w:rsid w:val="00C64F6A"/>
    <w:rsid w:val="00C65030"/>
    <w:rsid w:val="00C6503A"/>
    <w:rsid w:val="00C6504A"/>
    <w:rsid w:val="00C650D8"/>
    <w:rsid w:val="00C65270"/>
    <w:rsid w:val="00C652D2"/>
    <w:rsid w:val="00C653B2"/>
    <w:rsid w:val="00C6541B"/>
    <w:rsid w:val="00C65751"/>
    <w:rsid w:val="00C6580C"/>
    <w:rsid w:val="00C6590C"/>
    <w:rsid w:val="00C65FBC"/>
    <w:rsid w:val="00C66048"/>
    <w:rsid w:val="00C66294"/>
    <w:rsid w:val="00C66322"/>
    <w:rsid w:val="00C66564"/>
    <w:rsid w:val="00C66887"/>
    <w:rsid w:val="00C67140"/>
    <w:rsid w:val="00C67237"/>
    <w:rsid w:val="00C6742E"/>
    <w:rsid w:val="00C677CC"/>
    <w:rsid w:val="00C67C93"/>
    <w:rsid w:val="00C67D9E"/>
    <w:rsid w:val="00C70166"/>
    <w:rsid w:val="00C7017E"/>
    <w:rsid w:val="00C70262"/>
    <w:rsid w:val="00C7027A"/>
    <w:rsid w:val="00C70330"/>
    <w:rsid w:val="00C703AD"/>
    <w:rsid w:val="00C70502"/>
    <w:rsid w:val="00C708D6"/>
    <w:rsid w:val="00C70939"/>
    <w:rsid w:val="00C712B2"/>
    <w:rsid w:val="00C7184D"/>
    <w:rsid w:val="00C71DC4"/>
    <w:rsid w:val="00C71EFA"/>
    <w:rsid w:val="00C72352"/>
    <w:rsid w:val="00C72572"/>
    <w:rsid w:val="00C725F1"/>
    <w:rsid w:val="00C726DF"/>
    <w:rsid w:val="00C727DB"/>
    <w:rsid w:val="00C72962"/>
    <w:rsid w:val="00C72C07"/>
    <w:rsid w:val="00C72F14"/>
    <w:rsid w:val="00C7309C"/>
    <w:rsid w:val="00C73462"/>
    <w:rsid w:val="00C7367F"/>
    <w:rsid w:val="00C73810"/>
    <w:rsid w:val="00C73D54"/>
    <w:rsid w:val="00C73DD0"/>
    <w:rsid w:val="00C73EAA"/>
    <w:rsid w:val="00C73F23"/>
    <w:rsid w:val="00C74087"/>
    <w:rsid w:val="00C7489C"/>
    <w:rsid w:val="00C74B49"/>
    <w:rsid w:val="00C74C8E"/>
    <w:rsid w:val="00C752DF"/>
    <w:rsid w:val="00C7540D"/>
    <w:rsid w:val="00C75725"/>
    <w:rsid w:val="00C75798"/>
    <w:rsid w:val="00C75A10"/>
    <w:rsid w:val="00C75DBC"/>
    <w:rsid w:val="00C75DCD"/>
    <w:rsid w:val="00C76308"/>
    <w:rsid w:val="00C763D7"/>
    <w:rsid w:val="00C7664D"/>
    <w:rsid w:val="00C7679B"/>
    <w:rsid w:val="00C7699B"/>
    <w:rsid w:val="00C76D68"/>
    <w:rsid w:val="00C76E0E"/>
    <w:rsid w:val="00C76E9D"/>
    <w:rsid w:val="00C76F88"/>
    <w:rsid w:val="00C77454"/>
    <w:rsid w:val="00C7755D"/>
    <w:rsid w:val="00C7772E"/>
    <w:rsid w:val="00C7790D"/>
    <w:rsid w:val="00C77BE5"/>
    <w:rsid w:val="00C77C9A"/>
    <w:rsid w:val="00C77CB4"/>
    <w:rsid w:val="00C77DEA"/>
    <w:rsid w:val="00C77FC6"/>
    <w:rsid w:val="00C800BB"/>
    <w:rsid w:val="00C80224"/>
    <w:rsid w:val="00C8080E"/>
    <w:rsid w:val="00C809AD"/>
    <w:rsid w:val="00C80D78"/>
    <w:rsid w:val="00C812ED"/>
    <w:rsid w:val="00C81409"/>
    <w:rsid w:val="00C8166F"/>
    <w:rsid w:val="00C816EC"/>
    <w:rsid w:val="00C81742"/>
    <w:rsid w:val="00C81DDF"/>
    <w:rsid w:val="00C822AD"/>
    <w:rsid w:val="00C8243A"/>
    <w:rsid w:val="00C8257F"/>
    <w:rsid w:val="00C82929"/>
    <w:rsid w:val="00C82B24"/>
    <w:rsid w:val="00C82B9E"/>
    <w:rsid w:val="00C82BAF"/>
    <w:rsid w:val="00C82E50"/>
    <w:rsid w:val="00C82FB2"/>
    <w:rsid w:val="00C83017"/>
    <w:rsid w:val="00C8379F"/>
    <w:rsid w:val="00C83972"/>
    <w:rsid w:val="00C83B9E"/>
    <w:rsid w:val="00C842C2"/>
    <w:rsid w:val="00C846D4"/>
    <w:rsid w:val="00C84915"/>
    <w:rsid w:val="00C849DA"/>
    <w:rsid w:val="00C84CFF"/>
    <w:rsid w:val="00C84DB3"/>
    <w:rsid w:val="00C851A5"/>
    <w:rsid w:val="00C85C01"/>
    <w:rsid w:val="00C85C76"/>
    <w:rsid w:val="00C85E32"/>
    <w:rsid w:val="00C86A08"/>
    <w:rsid w:val="00C86A89"/>
    <w:rsid w:val="00C86EB6"/>
    <w:rsid w:val="00C87095"/>
    <w:rsid w:val="00C8710D"/>
    <w:rsid w:val="00C872BA"/>
    <w:rsid w:val="00C87537"/>
    <w:rsid w:val="00C8766C"/>
    <w:rsid w:val="00C87699"/>
    <w:rsid w:val="00C87A55"/>
    <w:rsid w:val="00C9023F"/>
    <w:rsid w:val="00C90371"/>
    <w:rsid w:val="00C90436"/>
    <w:rsid w:val="00C904E4"/>
    <w:rsid w:val="00C905A1"/>
    <w:rsid w:val="00C9076D"/>
    <w:rsid w:val="00C90872"/>
    <w:rsid w:val="00C90C66"/>
    <w:rsid w:val="00C90CB8"/>
    <w:rsid w:val="00C90D72"/>
    <w:rsid w:val="00C90EC8"/>
    <w:rsid w:val="00C90F08"/>
    <w:rsid w:val="00C91338"/>
    <w:rsid w:val="00C914FE"/>
    <w:rsid w:val="00C919DB"/>
    <w:rsid w:val="00C919F0"/>
    <w:rsid w:val="00C91A7B"/>
    <w:rsid w:val="00C91B22"/>
    <w:rsid w:val="00C91BDD"/>
    <w:rsid w:val="00C9270E"/>
    <w:rsid w:val="00C9273C"/>
    <w:rsid w:val="00C92B4B"/>
    <w:rsid w:val="00C92D96"/>
    <w:rsid w:val="00C92E7A"/>
    <w:rsid w:val="00C93006"/>
    <w:rsid w:val="00C9309D"/>
    <w:rsid w:val="00C93135"/>
    <w:rsid w:val="00C933AA"/>
    <w:rsid w:val="00C935D4"/>
    <w:rsid w:val="00C9363D"/>
    <w:rsid w:val="00C93935"/>
    <w:rsid w:val="00C939A1"/>
    <w:rsid w:val="00C93B7B"/>
    <w:rsid w:val="00C94148"/>
    <w:rsid w:val="00C9486B"/>
    <w:rsid w:val="00C9493A"/>
    <w:rsid w:val="00C94AB8"/>
    <w:rsid w:val="00C94B10"/>
    <w:rsid w:val="00C94D61"/>
    <w:rsid w:val="00C94EDA"/>
    <w:rsid w:val="00C94FF2"/>
    <w:rsid w:val="00C9534B"/>
    <w:rsid w:val="00C95705"/>
    <w:rsid w:val="00C9592E"/>
    <w:rsid w:val="00C9597F"/>
    <w:rsid w:val="00C95B3D"/>
    <w:rsid w:val="00C95C3B"/>
    <w:rsid w:val="00C95CA4"/>
    <w:rsid w:val="00C95F16"/>
    <w:rsid w:val="00C95F4E"/>
    <w:rsid w:val="00C960EF"/>
    <w:rsid w:val="00C96149"/>
    <w:rsid w:val="00C9627A"/>
    <w:rsid w:val="00C96400"/>
    <w:rsid w:val="00C96417"/>
    <w:rsid w:val="00C96544"/>
    <w:rsid w:val="00C965C4"/>
    <w:rsid w:val="00C966A6"/>
    <w:rsid w:val="00C96B1E"/>
    <w:rsid w:val="00C971BD"/>
    <w:rsid w:val="00C971F1"/>
    <w:rsid w:val="00C972A5"/>
    <w:rsid w:val="00C9733F"/>
    <w:rsid w:val="00C97408"/>
    <w:rsid w:val="00C974B7"/>
    <w:rsid w:val="00C978D7"/>
    <w:rsid w:val="00C97B03"/>
    <w:rsid w:val="00C97DD3"/>
    <w:rsid w:val="00C97E5D"/>
    <w:rsid w:val="00CA0020"/>
    <w:rsid w:val="00CA00E6"/>
    <w:rsid w:val="00CA0526"/>
    <w:rsid w:val="00CA0993"/>
    <w:rsid w:val="00CA0CEF"/>
    <w:rsid w:val="00CA1176"/>
    <w:rsid w:val="00CA15E9"/>
    <w:rsid w:val="00CA189D"/>
    <w:rsid w:val="00CA18B2"/>
    <w:rsid w:val="00CA1DA4"/>
    <w:rsid w:val="00CA1E91"/>
    <w:rsid w:val="00CA1F36"/>
    <w:rsid w:val="00CA204A"/>
    <w:rsid w:val="00CA2172"/>
    <w:rsid w:val="00CA23E5"/>
    <w:rsid w:val="00CA2763"/>
    <w:rsid w:val="00CA278B"/>
    <w:rsid w:val="00CA2965"/>
    <w:rsid w:val="00CA29E0"/>
    <w:rsid w:val="00CA2CBE"/>
    <w:rsid w:val="00CA2CEC"/>
    <w:rsid w:val="00CA2DAB"/>
    <w:rsid w:val="00CA33B4"/>
    <w:rsid w:val="00CA343A"/>
    <w:rsid w:val="00CA347E"/>
    <w:rsid w:val="00CA3547"/>
    <w:rsid w:val="00CA3C7C"/>
    <w:rsid w:val="00CA3DC2"/>
    <w:rsid w:val="00CA3E00"/>
    <w:rsid w:val="00CA3EDA"/>
    <w:rsid w:val="00CA43AB"/>
    <w:rsid w:val="00CA4551"/>
    <w:rsid w:val="00CA4AC0"/>
    <w:rsid w:val="00CA4C0C"/>
    <w:rsid w:val="00CA4F14"/>
    <w:rsid w:val="00CA5645"/>
    <w:rsid w:val="00CA56C4"/>
    <w:rsid w:val="00CA5C15"/>
    <w:rsid w:val="00CA5CC5"/>
    <w:rsid w:val="00CA5CD6"/>
    <w:rsid w:val="00CA5D5A"/>
    <w:rsid w:val="00CA6616"/>
    <w:rsid w:val="00CA6A17"/>
    <w:rsid w:val="00CA6A57"/>
    <w:rsid w:val="00CA6AE7"/>
    <w:rsid w:val="00CA6C55"/>
    <w:rsid w:val="00CA6CAA"/>
    <w:rsid w:val="00CA6D0A"/>
    <w:rsid w:val="00CA7136"/>
    <w:rsid w:val="00CA7306"/>
    <w:rsid w:val="00CA765D"/>
    <w:rsid w:val="00CA76D5"/>
    <w:rsid w:val="00CA7859"/>
    <w:rsid w:val="00CA79AB"/>
    <w:rsid w:val="00CA7A0E"/>
    <w:rsid w:val="00CA7A1A"/>
    <w:rsid w:val="00CA7A21"/>
    <w:rsid w:val="00CA7BB3"/>
    <w:rsid w:val="00CA7DE4"/>
    <w:rsid w:val="00CB02B2"/>
    <w:rsid w:val="00CB05FA"/>
    <w:rsid w:val="00CB0AC3"/>
    <w:rsid w:val="00CB0B49"/>
    <w:rsid w:val="00CB100B"/>
    <w:rsid w:val="00CB102B"/>
    <w:rsid w:val="00CB1523"/>
    <w:rsid w:val="00CB1652"/>
    <w:rsid w:val="00CB171B"/>
    <w:rsid w:val="00CB1806"/>
    <w:rsid w:val="00CB19E0"/>
    <w:rsid w:val="00CB1CE1"/>
    <w:rsid w:val="00CB1D01"/>
    <w:rsid w:val="00CB1E37"/>
    <w:rsid w:val="00CB1EA2"/>
    <w:rsid w:val="00CB1EC0"/>
    <w:rsid w:val="00CB1EE5"/>
    <w:rsid w:val="00CB207D"/>
    <w:rsid w:val="00CB2126"/>
    <w:rsid w:val="00CB21DB"/>
    <w:rsid w:val="00CB2398"/>
    <w:rsid w:val="00CB2482"/>
    <w:rsid w:val="00CB290B"/>
    <w:rsid w:val="00CB294E"/>
    <w:rsid w:val="00CB2D47"/>
    <w:rsid w:val="00CB32DF"/>
    <w:rsid w:val="00CB35AF"/>
    <w:rsid w:val="00CB3882"/>
    <w:rsid w:val="00CB3F22"/>
    <w:rsid w:val="00CB4E7B"/>
    <w:rsid w:val="00CB5138"/>
    <w:rsid w:val="00CB560B"/>
    <w:rsid w:val="00CB5A24"/>
    <w:rsid w:val="00CB5AE1"/>
    <w:rsid w:val="00CB5B03"/>
    <w:rsid w:val="00CB5D2A"/>
    <w:rsid w:val="00CB5E81"/>
    <w:rsid w:val="00CB654C"/>
    <w:rsid w:val="00CB6708"/>
    <w:rsid w:val="00CB68CB"/>
    <w:rsid w:val="00CB69E1"/>
    <w:rsid w:val="00CB6F40"/>
    <w:rsid w:val="00CB6FF1"/>
    <w:rsid w:val="00CB7018"/>
    <w:rsid w:val="00CB770C"/>
    <w:rsid w:val="00CB78A0"/>
    <w:rsid w:val="00CB793A"/>
    <w:rsid w:val="00CB79B0"/>
    <w:rsid w:val="00CB7A44"/>
    <w:rsid w:val="00CB7BFE"/>
    <w:rsid w:val="00CB7E83"/>
    <w:rsid w:val="00CC0176"/>
    <w:rsid w:val="00CC037E"/>
    <w:rsid w:val="00CC070E"/>
    <w:rsid w:val="00CC08D8"/>
    <w:rsid w:val="00CC09CB"/>
    <w:rsid w:val="00CC10BE"/>
    <w:rsid w:val="00CC11F9"/>
    <w:rsid w:val="00CC12EF"/>
    <w:rsid w:val="00CC1343"/>
    <w:rsid w:val="00CC1A4E"/>
    <w:rsid w:val="00CC1C0B"/>
    <w:rsid w:val="00CC1DFA"/>
    <w:rsid w:val="00CC1F57"/>
    <w:rsid w:val="00CC1F81"/>
    <w:rsid w:val="00CC2176"/>
    <w:rsid w:val="00CC22A4"/>
    <w:rsid w:val="00CC22E2"/>
    <w:rsid w:val="00CC249D"/>
    <w:rsid w:val="00CC24A2"/>
    <w:rsid w:val="00CC25A7"/>
    <w:rsid w:val="00CC25C5"/>
    <w:rsid w:val="00CC25ED"/>
    <w:rsid w:val="00CC2643"/>
    <w:rsid w:val="00CC292C"/>
    <w:rsid w:val="00CC2DB2"/>
    <w:rsid w:val="00CC2E26"/>
    <w:rsid w:val="00CC2E3B"/>
    <w:rsid w:val="00CC302B"/>
    <w:rsid w:val="00CC32E2"/>
    <w:rsid w:val="00CC3472"/>
    <w:rsid w:val="00CC38C5"/>
    <w:rsid w:val="00CC39D7"/>
    <w:rsid w:val="00CC3E27"/>
    <w:rsid w:val="00CC3F3C"/>
    <w:rsid w:val="00CC3FC2"/>
    <w:rsid w:val="00CC41DF"/>
    <w:rsid w:val="00CC42B7"/>
    <w:rsid w:val="00CC42C1"/>
    <w:rsid w:val="00CC457E"/>
    <w:rsid w:val="00CC462E"/>
    <w:rsid w:val="00CC4775"/>
    <w:rsid w:val="00CC48C9"/>
    <w:rsid w:val="00CC495F"/>
    <w:rsid w:val="00CC49B6"/>
    <w:rsid w:val="00CC4AF2"/>
    <w:rsid w:val="00CC4AFE"/>
    <w:rsid w:val="00CC5049"/>
    <w:rsid w:val="00CC508A"/>
    <w:rsid w:val="00CC5169"/>
    <w:rsid w:val="00CC51D8"/>
    <w:rsid w:val="00CC51EE"/>
    <w:rsid w:val="00CC5379"/>
    <w:rsid w:val="00CC5387"/>
    <w:rsid w:val="00CC573A"/>
    <w:rsid w:val="00CC5CCA"/>
    <w:rsid w:val="00CC5FE1"/>
    <w:rsid w:val="00CC6656"/>
    <w:rsid w:val="00CC6671"/>
    <w:rsid w:val="00CC68E0"/>
    <w:rsid w:val="00CC699A"/>
    <w:rsid w:val="00CC6FFA"/>
    <w:rsid w:val="00CC71D5"/>
    <w:rsid w:val="00CC74E9"/>
    <w:rsid w:val="00CC761C"/>
    <w:rsid w:val="00CC789A"/>
    <w:rsid w:val="00CC79BF"/>
    <w:rsid w:val="00CC7B8F"/>
    <w:rsid w:val="00CC7C59"/>
    <w:rsid w:val="00CC7D0C"/>
    <w:rsid w:val="00CD01A6"/>
    <w:rsid w:val="00CD044C"/>
    <w:rsid w:val="00CD04B6"/>
    <w:rsid w:val="00CD071D"/>
    <w:rsid w:val="00CD0721"/>
    <w:rsid w:val="00CD073B"/>
    <w:rsid w:val="00CD0BA4"/>
    <w:rsid w:val="00CD11A3"/>
    <w:rsid w:val="00CD125B"/>
    <w:rsid w:val="00CD1898"/>
    <w:rsid w:val="00CD1984"/>
    <w:rsid w:val="00CD1F24"/>
    <w:rsid w:val="00CD21DE"/>
    <w:rsid w:val="00CD2354"/>
    <w:rsid w:val="00CD2379"/>
    <w:rsid w:val="00CD262E"/>
    <w:rsid w:val="00CD27E3"/>
    <w:rsid w:val="00CD2812"/>
    <w:rsid w:val="00CD2818"/>
    <w:rsid w:val="00CD28E9"/>
    <w:rsid w:val="00CD2ABD"/>
    <w:rsid w:val="00CD2ADF"/>
    <w:rsid w:val="00CD2F59"/>
    <w:rsid w:val="00CD33CD"/>
    <w:rsid w:val="00CD346C"/>
    <w:rsid w:val="00CD34BF"/>
    <w:rsid w:val="00CD3889"/>
    <w:rsid w:val="00CD3B59"/>
    <w:rsid w:val="00CD3F54"/>
    <w:rsid w:val="00CD44FF"/>
    <w:rsid w:val="00CD479F"/>
    <w:rsid w:val="00CD4D9F"/>
    <w:rsid w:val="00CD510A"/>
    <w:rsid w:val="00CD514C"/>
    <w:rsid w:val="00CD52BF"/>
    <w:rsid w:val="00CD54CC"/>
    <w:rsid w:val="00CD57F5"/>
    <w:rsid w:val="00CD59E9"/>
    <w:rsid w:val="00CD5BB2"/>
    <w:rsid w:val="00CD5C8E"/>
    <w:rsid w:val="00CD5EFB"/>
    <w:rsid w:val="00CD5EFF"/>
    <w:rsid w:val="00CD607D"/>
    <w:rsid w:val="00CD61B8"/>
    <w:rsid w:val="00CD63B7"/>
    <w:rsid w:val="00CD6629"/>
    <w:rsid w:val="00CD6828"/>
    <w:rsid w:val="00CD6CD6"/>
    <w:rsid w:val="00CD731E"/>
    <w:rsid w:val="00CD77BB"/>
    <w:rsid w:val="00CD786E"/>
    <w:rsid w:val="00CD7898"/>
    <w:rsid w:val="00CD7A1B"/>
    <w:rsid w:val="00CD7A20"/>
    <w:rsid w:val="00CD7B64"/>
    <w:rsid w:val="00CD7B73"/>
    <w:rsid w:val="00CD7E3E"/>
    <w:rsid w:val="00CD7F7F"/>
    <w:rsid w:val="00CD7FA3"/>
    <w:rsid w:val="00CE018C"/>
    <w:rsid w:val="00CE0463"/>
    <w:rsid w:val="00CE048A"/>
    <w:rsid w:val="00CE0672"/>
    <w:rsid w:val="00CE0934"/>
    <w:rsid w:val="00CE0A5C"/>
    <w:rsid w:val="00CE0B3A"/>
    <w:rsid w:val="00CE0BAF"/>
    <w:rsid w:val="00CE0C07"/>
    <w:rsid w:val="00CE0E71"/>
    <w:rsid w:val="00CE102E"/>
    <w:rsid w:val="00CE12BC"/>
    <w:rsid w:val="00CE12F1"/>
    <w:rsid w:val="00CE14D6"/>
    <w:rsid w:val="00CE16F7"/>
    <w:rsid w:val="00CE171B"/>
    <w:rsid w:val="00CE1D6C"/>
    <w:rsid w:val="00CE1FFD"/>
    <w:rsid w:val="00CE218C"/>
    <w:rsid w:val="00CE21E0"/>
    <w:rsid w:val="00CE2278"/>
    <w:rsid w:val="00CE2654"/>
    <w:rsid w:val="00CE27BE"/>
    <w:rsid w:val="00CE2808"/>
    <w:rsid w:val="00CE2BA8"/>
    <w:rsid w:val="00CE2BFF"/>
    <w:rsid w:val="00CE2DD7"/>
    <w:rsid w:val="00CE2FF0"/>
    <w:rsid w:val="00CE3619"/>
    <w:rsid w:val="00CE36EC"/>
    <w:rsid w:val="00CE3A7A"/>
    <w:rsid w:val="00CE3A9D"/>
    <w:rsid w:val="00CE3CAF"/>
    <w:rsid w:val="00CE3E55"/>
    <w:rsid w:val="00CE42BB"/>
    <w:rsid w:val="00CE4533"/>
    <w:rsid w:val="00CE484C"/>
    <w:rsid w:val="00CE48AE"/>
    <w:rsid w:val="00CE5317"/>
    <w:rsid w:val="00CE5374"/>
    <w:rsid w:val="00CE5614"/>
    <w:rsid w:val="00CE5882"/>
    <w:rsid w:val="00CE5BB1"/>
    <w:rsid w:val="00CE5C39"/>
    <w:rsid w:val="00CE5CEE"/>
    <w:rsid w:val="00CE5E6C"/>
    <w:rsid w:val="00CE5EA9"/>
    <w:rsid w:val="00CE5F46"/>
    <w:rsid w:val="00CE5FAA"/>
    <w:rsid w:val="00CE6178"/>
    <w:rsid w:val="00CE660F"/>
    <w:rsid w:val="00CE6685"/>
    <w:rsid w:val="00CE67A7"/>
    <w:rsid w:val="00CE6846"/>
    <w:rsid w:val="00CE6866"/>
    <w:rsid w:val="00CE6A69"/>
    <w:rsid w:val="00CE6C5A"/>
    <w:rsid w:val="00CE6C6B"/>
    <w:rsid w:val="00CE6C7B"/>
    <w:rsid w:val="00CE6E46"/>
    <w:rsid w:val="00CE709C"/>
    <w:rsid w:val="00CE7250"/>
    <w:rsid w:val="00CE7294"/>
    <w:rsid w:val="00CE72DD"/>
    <w:rsid w:val="00CE7A10"/>
    <w:rsid w:val="00CE7AF9"/>
    <w:rsid w:val="00CE7B38"/>
    <w:rsid w:val="00CE7D28"/>
    <w:rsid w:val="00CE7E6F"/>
    <w:rsid w:val="00CF0206"/>
    <w:rsid w:val="00CF0350"/>
    <w:rsid w:val="00CF04C5"/>
    <w:rsid w:val="00CF04CA"/>
    <w:rsid w:val="00CF051A"/>
    <w:rsid w:val="00CF052A"/>
    <w:rsid w:val="00CF0B0B"/>
    <w:rsid w:val="00CF0B2C"/>
    <w:rsid w:val="00CF0D5A"/>
    <w:rsid w:val="00CF0D6A"/>
    <w:rsid w:val="00CF0E7D"/>
    <w:rsid w:val="00CF0F6F"/>
    <w:rsid w:val="00CF0F92"/>
    <w:rsid w:val="00CF16F9"/>
    <w:rsid w:val="00CF173A"/>
    <w:rsid w:val="00CF1AC4"/>
    <w:rsid w:val="00CF1BA5"/>
    <w:rsid w:val="00CF1C81"/>
    <w:rsid w:val="00CF1FE3"/>
    <w:rsid w:val="00CF2236"/>
    <w:rsid w:val="00CF25EE"/>
    <w:rsid w:val="00CF263B"/>
    <w:rsid w:val="00CF26D3"/>
    <w:rsid w:val="00CF31EA"/>
    <w:rsid w:val="00CF349B"/>
    <w:rsid w:val="00CF3506"/>
    <w:rsid w:val="00CF37F4"/>
    <w:rsid w:val="00CF4103"/>
    <w:rsid w:val="00CF41B7"/>
    <w:rsid w:val="00CF4309"/>
    <w:rsid w:val="00CF45CE"/>
    <w:rsid w:val="00CF47CB"/>
    <w:rsid w:val="00CF4A95"/>
    <w:rsid w:val="00CF4B1C"/>
    <w:rsid w:val="00CF4B75"/>
    <w:rsid w:val="00CF4BF7"/>
    <w:rsid w:val="00CF4C96"/>
    <w:rsid w:val="00CF4FA8"/>
    <w:rsid w:val="00CF512A"/>
    <w:rsid w:val="00CF5168"/>
    <w:rsid w:val="00CF5169"/>
    <w:rsid w:val="00CF549A"/>
    <w:rsid w:val="00CF612A"/>
    <w:rsid w:val="00CF6172"/>
    <w:rsid w:val="00CF6703"/>
    <w:rsid w:val="00CF6821"/>
    <w:rsid w:val="00CF6845"/>
    <w:rsid w:val="00CF6888"/>
    <w:rsid w:val="00CF6A62"/>
    <w:rsid w:val="00CF6AC6"/>
    <w:rsid w:val="00CF6C3B"/>
    <w:rsid w:val="00CF6C4D"/>
    <w:rsid w:val="00CF6DEF"/>
    <w:rsid w:val="00CF6F40"/>
    <w:rsid w:val="00CF705D"/>
    <w:rsid w:val="00CF73F5"/>
    <w:rsid w:val="00CF7434"/>
    <w:rsid w:val="00CF760D"/>
    <w:rsid w:val="00CF78D9"/>
    <w:rsid w:val="00CF7A25"/>
    <w:rsid w:val="00CF7A28"/>
    <w:rsid w:val="00CF7B0E"/>
    <w:rsid w:val="00CF7C0D"/>
    <w:rsid w:val="00D003F5"/>
    <w:rsid w:val="00D004B7"/>
    <w:rsid w:val="00D00CED"/>
    <w:rsid w:val="00D00CF0"/>
    <w:rsid w:val="00D00D14"/>
    <w:rsid w:val="00D01004"/>
    <w:rsid w:val="00D01070"/>
    <w:rsid w:val="00D01156"/>
    <w:rsid w:val="00D017FE"/>
    <w:rsid w:val="00D0180A"/>
    <w:rsid w:val="00D01B6F"/>
    <w:rsid w:val="00D01BD2"/>
    <w:rsid w:val="00D01D4E"/>
    <w:rsid w:val="00D01DA2"/>
    <w:rsid w:val="00D01F54"/>
    <w:rsid w:val="00D02143"/>
    <w:rsid w:val="00D02279"/>
    <w:rsid w:val="00D02452"/>
    <w:rsid w:val="00D024C9"/>
    <w:rsid w:val="00D025C6"/>
    <w:rsid w:val="00D026DF"/>
    <w:rsid w:val="00D027F6"/>
    <w:rsid w:val="00D02836"/>
    <w:rsid w:val="00D028EF"/>
    <w:rsid w:val="00D02BD5"/>
    <w:rsid w:val="00D02CD4"/>
    <w:rsid w:val="00D02FBE"/>
    <w:rsid w:val="00D03291"/>
    <w:rsid w:val="00D03337"/>
    <w:rsid w:val="00D035C8"/>
    <w:rsid w:val="00D035D1"/>
    <w:rsid w:val="00D0369C"/>
    <w:rsid w:val="00D0370E"/>
    <w:rsid w:val="00D0381E"/>
    <w:rsid w:val="00D03C0B"/>
    <w:rsid w:val="00D03C33"/>
    <w:rsid w:val="00D03DB3"/>
    <w:rsid w:val="00D03EAB"/>
    <w:rsid w:val="00D03EAC"/>
    <w:rsid w:val="00D03F20"/>
    <w:rsid w:val="00D04086"/>
    <w:rsid w:val="00D040B1"/>
    <w:rsid w:val="00D04476"/>
    <w:rsid w:val="00D04917"/>
    <w:rsid w:val="00D04A82"/>
    <w:rsid w:val="00D04EBB"/>
    <w:rsid w:val="00D04F12"/>
    <w:rsid w:val="00D04FB3"/>
    <w:rsid w:val="00D050FF"/>
    <w:rsid w:val="00D0538F"/>
    <w:rsid w:val="00D05618"/>
    <w:rsid w:val="00D056D9"/>
    <w:rsid w:val="00D0595A"/>
    <w:rsid w:val="00D05A24"/>
    <w:rsid w:val="00D06093"/>
    <w:rsid w:val="00D06162"/>
    <w:rsid w:val="00D06413"/>
    <w:rsid w:val="00D064FC"/>
    <w:rsid w:val="00D06666"/>
    <w:rsid w:val="00D0694C"/>
    <w:rsid w:val="00D06992"/>
    <w:rsid w:val="00D06B8C"/>
    <w:rsid w:val="00D06BD3"/>
    <w:rsid w:val="00D06C44"/>
    <w:rsid w:val="00D07773"/>
    <w:rsid w:val="00D07829"/>
    <w:rsid w:val="00D07A94"/>
    <w:rsid w:val="00D07A9C"/>
    <w:rsid w:val="00D07BB3"/>
    <w:rsid w:val="00D07D1A"/>
    <w:rsid w:val="00D07D29"/>
    <w:rsid w:val="00D07E3D"/>
    <w:rsid w:val="00D106EF"/>
    <w:rsid w:val="00D1091B"/>
    <w:rsid w:val="00D10BAB"/>
    <w:rsid w:val="00D10CAB"/>
    <w:rsid w:val="00D10E02"/>
    <w:rsid w:val="00D11132"/>
    <w:rsid w:val="00D11266"/>
    <w:rsid w:val="00D113AF"/>
    <w:rsid w:val="00D1143A"/>
    <w:rsid w:val="00D1168B"/>
    <w:rsid w:val="00D116EF"/>
    <w:rsid w:val="00D11972"/>
    <w:rsid w:val="00D12063"/>
    <w:rsid w:val="00D1264D"/>
    <w:rsid w:val="00D130CD"/>
    <w:rsid w:val="00D1321E"/>
    <w:rsid w:val="00D132E2"/>
    <w:rsid w:val="00D133DC"/>
    <w:rsid w:val="00D13A0A"/>
    <w:rsid w:val="00D13A16"/>
    <w:rsid w:val="00D13D49"/>
    <w:rsid w:val="00D13E34"/>
    <w:rsid w:val="00D13EFE"/>
    <w:rsid w:val="00D13F3C"/>
    <w:rsid w:val="00D1402A"/>
    <w:rsid w:val="00D142F7"/>
    <w:rsid w:val="00D143E9"/>
    <w:rsid w:val="00D147DF"/>
    <w:rsid w:val="00D14986"/>
    <w:rsid w:val="00D1499E"/>
    <w:rsid w:val="00D14C69"/>
    <w:rsid w:val="00D14C9B"/>
    <w:rsid w:val="00D154DF"/>
    <w:rsid w:val="00D154E3"/>
    <w:rsid w:val="00D1590F"/>
    <w:rsid w:val="00D15944"/>
    <w:rsid w:val="00D15B07"/>
    <w:rsid w:val="00D15DBC"/>
    <w:rsid w:val="00D166B2"/>
    <w:rsid w:val="00D16836"/>
    <w:rsid w:val="00D169F8"/>
    <w:rsid w:val="00D16AAC"/>
    <w:rsid w:val="00D16DF4"/>
    <w:rsid w:val="00D1737B"/>
    <w:rsid w:val="00D17427"/>
    <w:rsid w:val="00D17512"/>
    <w:rsid w:val="00D17654"/>
    <w:rsid w:val="00D17969"/>
    <w:rsid w:val="00D17BC5"/>
    <w:rsid w:val="00D17E8B"/>
    <w:rsid w:val="00D20086"/>
    <w:rsid w:val="00D2039D"/>
    <w:rsid w:val="00D203BC"/>
    <w:rsid w:val="00D204F4"/>
    <w:rsid w:val="00D20C70"/>
    <w:rsid w:val="00D20EBF"/>
    <w:rsid w:val="00D2103A"/>
    <w:rsid w:val="00D2165B"/>
    <w:rsid w:val="00D2171A"/>
    <w:rsid w:val="00D21880"/>
    <w:rsid w:val="00D220EA"/>
    <w:rsid w:val="00D221FC"/>
    <w:rsid w:val="00D2241D"/>
    <w:rsid w:val="00D2242A"/>
    <w:rsid w:val="00D22722"/>
    <w:rsid w:val="00D22BA7"/>
    <w:rsid w:val="00D2303B"/>
    <w:rsid w:val="00D23158"/>
    <w:rsid w:val="00D232C8"/>
    <w:rsid w:val="00D232E2"/>
    <w:rsid w:val="00D2337A"/>
    <w:rsid w:val="00D234A9"/>
    <w:rsid w:val="00D2360A"/>
    <w:rsid w:val="00D23812"/>
    <w:rsid w:val="00D23AA2"/>
    <w:rsid w:val="00D23D30"/>
    <w:rsid w:val="00D240D8"/>
    <w:rsid w:val="00D242FF"/>
    <w:rsid w:val="00D24378"/>
    <w:rsid w:val="00D245A7"/>
    <w:rsid w:val="00D24B41"/>
    <w:rsid w:val="00D24CB2"/>
    <w:rsid w:val="00D24D78"/>
    <w:rsid w:val="00D24DBD"/>
    <w:rsid w:val="00D25466"/>
    <w:rsid w:val="00D256C2"/>
    <w:rsid w:val="00D257EB"/>
    <w:rsid w:val="00D25981"/>
    <w:rsid w:val="00D25996"/>
    <w:rsid w:val="00D25A49"/>
    <w:rsid w:val="00D25AAC"/>
    <w:rsid w:val="00D25B1E"/>
    <w:rsid w:val="00D25E8E"/>
    <w:rsid w:val="00D25EF6"/>
    <w:rsid w:val="00D25FBE"/>
    <w:rsid w:val="00D2626D"/>
    <w:rsid w:val="00D266AF"/>
    <w:rsid w:val="00D26846"/>
    <w:rsid w:val="00D2685A"/>
    <w:rsid w:val="00D2690C"/>
    <w:rsid w:val="00D26DEB"/>
    <w:rsid w:val="00D26FCD"/>
    <w:rsid w:val="00D27595"/>
    <w:rsid w:val="00D278F1"/>
    <w:rsid w:val="00D27A36"/>
    <w:rsid w:val="00D27F54"/>
    <w:rsid w:val="00D30643"/>
    <w:rsid w:val="00D306BA"/>
    <w:rsid w:val="00D3073A"/>
    <w:rsid w:val="00D30A97"/>
    <w:rsid w:val="00D30F7C"/>
    <w:rsid w:val="00D310C3"/>
    <w:rsid w:val="00D3121C"/>
    <w:rsid w:val="00D312CF"/>
    <w:rsid w:val="00D313FD"/>
    <w:rsid w:val="00D31898"/>
    <w:rsid w:val="00D32149"/>
    <w:rsid w:val="00D32205"/>
    <w:rsid w:val="00D32357"/>
    <w:rsid w:val="00D3253B"/>
    <w:rsid w:val="00D32A0B"/>
    <w:rsid w:val="00D32A30"/>
    <w:rsid w:val="00D32E4B"/>
    <w:rsid w:val="00D330A0"/>
    <w:rsid w:val="00D333D8"/>
    <w:rsid w:val="00D33967"/>
    <w:rsid w:val="00D33F50"/>
    <w:rsid w:val="00D3412D"/>
    <w:rsid w:val="00D34187"/>
    <w:rsid w:val="00D34378"/>
    <w:rsid w:val="00D343E0"/>
    <w:rsid w:val="00D34467"/>
    <w:rsid w:val="00D344C4"/>
    <w:rsid w:val="00D345B2"/>
    <w:rsid w:val="00D348E8"/>
    <w:rsid w:val="00D34999"/>
    <w:rsid w:val="00D349D5"/>
    <w:rsid w:val="00D350CB"/>
    <w:rsid w:val="00D3518F"/>
    <w:rsid w:val="00D351BB"/>
    <w:rsid w:val="00D3571A"/>
    <w:rsid w:val="00D35755"/>
    <w:rsid w:val="00D357D5"/>
    <w:rsid w:val="00D35A25"/>
    <w:rsid w:val="00D35A36"/>
    <w:rsid w:val="00D35A91"/>
    <w:rsid w:val="00D35B3B"/>
    <w:rsid w:val="00D35C7F"/>
    <w:rsid w:val="00D3604F"/>
    <w:rsid w:val="00D361D7"/>
    <w:rsid w:val="00D362CF"/>
    <w:rsid w:val="00D365A9"/>
    <w:rsid w:val="00D366A5"/>
    <w:rsid w:val="00D366F0"/>
    <w:rsid w:val="00D36ADE"/>
    <w:rsid w:val="00D36D3A"/>
    <w:rsid w:val="00D36F53"/>
    <w:rsid w:val="00D37015"/>
    <w:rsid w:val="00D3720E"/>
    <w:rsid w:val="00D373F0"/>
    <w:rsid w:val="00D374EE"/>
    <w:rsid w:val="00D37617"/>
    <w:rsid w:val="00D377E5"/>
    <w:rsid w:val="00D3785A"/>
    <w:rsid w:val="00D3787D"/>
    <w:rsid w:val="00D37D7A"/>
    <w:rsid w:val="00D37F0A"/>
    <w:rsid w:val="00D40127"/>
    <w:rsid w:val="00D40484"/>
    <w:rsid w:val="00D405A4"/>
    <w:rsid w:val="00D40886"/>
    <w:rsid w:val="00D40C36"/>
    <w:rsid w:val="00D40D56"/>
    <w:rsid w:val="00D40E28"/>
    <w:rsid w:val="00D40ED4"/>
    <w:rsid w:val="00D412EA"/>
    <w:rsid w:val="00D4164D"/>
    <w:rsid w:val="00D4182C"/>
    <w:rsid w:val="00D41FF7"/>
    <w:rsid w:val="00D433E2"/>
    <w:rsid w:val="00D43522"/>
    <w:rsid w:val="00D439CA"/>
    <w:rsid w:val="00D43AB4"/>
    <w:rsid w:val="00D43B71"/>
    <w:rsid w:val="00D43D3C"/>
    <w:rsid w:val="00D43DD9"/>
    <w:rsid w:val="00D43EBA"/>
    <w:rsid w:val="00D4413C"/>
    <w:rsid w:val="00D4421F"/>
    <w:rsid w:val="00D442FB"/>
    <w:rsid w:val="00D445AD"/>
    <w:rsid w:val="00D44742"/>
    <w:rsid w:val="00D44967"/>
    <w:rsid w:val="00D449E2"/>
    <w:rsid w:val="00D44C39"/>
    <w:rsid w:val="00D44C54"/>
    <w:rsid w:val="00D44D56"/>
    <w:rsid w:val="00D44D66"/>
    <w:rsid w:val="00D44DD0"/>
    <w:rsid w:val="00D44E2B"/>
    <w:rsid w:val="00D450C5"/>
    <w:rsid w:val="00D4526C"/>
    <w:rsid w:val="00D454E5"/>
    <w:rsid w:val="00D45755"/>
    <w:rsid w:val="00D45AF4"/>
    <w:rsid w:val="00D45FFE"/>
    <w:rsid w:val="00D4603F"/>
    <w:rsid w:val="00D46C97"/>
    <w:rsid w:val="00D46FF5"/>
    <w:rsid w:val="00D470AD"/>
    <w:rsid w:val="00D47178"/>
    <w:rsid w:val="00D471D3"/>
    <w:rsid w:val="00D4726A"/>
    <w:rsid w:val="00D47303"/>
    <w:rsid w:val="00D47370"/>
    <w:rsid w:val="00D47495"/>
    <w:rsid w:val="00D474AB"/>
    <w:rsid w:val="00D477FF"/>
    <w:rsid w:val="00D47BA1"/>
    <w:rsid w:val="00D47CE3"/>
    <w:rsid w:val="00D47FB6"/>
    <w:rsid w:val="00D47FF0"/>
    <w:rsid w:val="00D500E0"/>
    <w:rsid w:val="00D50281"/>
    <w:rsid w:val="00D5033D"/>
    <w:rsid w:val="00D5039F"/>
    <w:rsid w:val="00D50641"/>
    <w:rsid w:val="00D5084E"/>
    <w:rsid w:val="00D51271"/>
    <w:rsid w:val="00D51A16"/>
    <w:rsid w:val="00D51BD7"/>
    <w:rsid w:val="00D51C6A"/>
    <w:rsid w:val="00D520B5"/>
    <w:rsid w:val="00D52240"/>
    <w:rsid w:val="00D5246B"/>
    <w:rsid w:val="00D524B3"/>
    <w:rsid w:val="00D524ED"/>
    <w:rsid w:val="00D52699"/>
    <w:rsid w:val="00D527C4"/>
    <w:rsid w:val="00D52849"/>
    <w:rsid w:val="00D52950"/>
    <w:rsid w:val="00D52A37"/>
    <w:rsid w:val="00D52BAE"/>
    <w:rsid w:val="00D52E8B"/>
    <w:rsid w:val="00D52EF1"/>
    <w:rsid w:val="00D530B5"/>
    <w:rsid w:val="00D535CB"/>
    <w:rsid w:val="00D53810"/>
    <w:rsid w:val="00D53B0F"/>
    <w:rsid w:val="00D53CD9"/>
    <w:rsid w:val="00D541F5"/>
    <w:rsid w:val="00D54889"/>
    <w:rsid w:val="00D54915"/>
    <w:rsid w:val="00D54D20"/>
    <w:rsid w:val="00D54E15"/>
    <w:rsid w:val="00D54E3D"/>
    <w:rsid w:val="00D54FBA"/>
    <w:rsid w:val="00D5500A"/>
    <w:rsid w:val="00D554FD"/>
    <w:rsid w:val="00D5587B"/>
    <w:rsid w:val="00D5593B"/>
    <w:rsid w:val="00D55A88"/>
    <w:rsid w:val="00D55A94"/>
    <w:rsid w:val="00D55D68"/>
    <w:rsid w:val="00D55D84"/>
    <w:rsid w:val="00D55E50"/>
    <w:rsid w:val="00D55EF9"/>
    <w:rsid w:val="00D55F81"/>
    <w:rsid w:val="00D55FD6"/>
    <w:rsid w:val="00D56123"/>
    <w:rsid w:val="00D56206"/>
    <w:rsid w:val="00D567D0"/>
    <w:rsid w:val="00D5692D"/>
    <w:rsid w:val="00D5699A"/>
    <w:rsid w:val="00D56BBE"/>
    <w:rsid w:val="00D56D00"/>
    <w:rsid w:val="00D56EF3"/>
    <w:rsid w:val="00D5767B"/>
    <w:rsid w:val="00D576A5"/>
    <w:rsid w:val="00D5773E"/>
    <w:rsid w:val="00D577A5"/>
    <w:rsid w:val="00D57870"/>
    <w:rsid w:val="00D57D36"/>
    <w:rsid w:val="00D57F60"/>
    <w:rsid w:val="00D6044A"/>
    <w:rsid w:val="00D61184"/>
    <w:rsid w:val="00D6118C"/>
    <w:rsid w:val="00D61475"/>
    <w:rsid w:val="00D61A93"/>
    <w:rsid w:val="00D61B3A"/>
    <w:rsid w:val="00D61C62"/>
    <w:rsid w:val="00D61D0F"/>
    <w:rsid w:val="00D61E14"/>
    <w:rsid w:val="00D61E2D"/>
    <w:rsid w:val="00D61E4F"/>
    <w:rsid w:val="00D62046"/>
    <w:rsid w:val="00D6204C"/>
    <w:rsid w:val="00D62122"/>
    <w:rsid w:val="00D624D2"/>
    <w:rsid w:val="00D624FE"/>
    <w:rsid w:val="00D6296A"/>
    <w:rsid w:val="00D62CE5"/>
    <w:rsid w:val="00D63022"/>
    <w:rsid w:val="00D636E3"/>
    <w:rsid w:val="00D63775"/>
    <w:rsid w:val="00D63A61"/>
    <w:rsid w:val="00D63CF7"/>
    <w:rsid w:val="00D64228"/>
    <w:rsid w:val="00D64433"/>
    <w:rsid w:val="00D6486E"/>
    <w:rsid w:val="00D64880"/>
    <w:rsid w:val="00D6489A"/>
    <w:rsid w:val="00D64977"/>
    <w:rsid w:val="00D64B52"/>
    <w:rsid w:val="00D64C37"/>
    <w:rsid w:val="00D64CA4"/>
    <w:rsid w:val="00D64CB0"/>
    <w:rsid w:val="00D64CCA"/>
    <w:rsid w:val="00D64CDF"/>
    <w:rsid w:val="00D64DD3"/>
    <w:rsid w:val="00D64DFB"/>
    <w:rsid w:val="00D64E2F"/>
    <w:rsid w:val="00D6527C"/>
    <w:rsid w:val="00D65410"/>
    <w:rsid w:val="00D655B6"/>
    <w:rsid w:val="00D657E0"/>
    <w:rsid w:val="00D6595A"/>
    <w:rsid w:val="00D65BE6"/>
    <w:rsid w:val="00D661FB"/>
    <w:rsid w:val="00D66766"/>
    <w:rsid w:val="00D66D67"/>
    <w:rsid w:val="00D6718E"/>
    <w:rsid w:val="00D67220"/>
    <w:rsid w:val="00D673FE"/>
    <w:rsid w:val="00D6776D"/>
    <w:rsid w:val="00D677CD"/>
    <w:rsid w:val="00D6781F"/>
    <w:rsid w:val="00D6786B"/>
    <w:rsid w:val="00D67943"/>
    <w:rsid w:val="00D67A6D"/>
    <w:rsid w:val="00D67C37"/>
    <w:rsid w:val="00D7003D"/>
    <w:rsid w:val="00D70397"/>
    <w:rsid w:val="00D70597"/>
    <w:rsid w:val="00D70931"/>
    <w:rsid w:val="00D70B61"/>
    <w:rsid w:val="00D70FF4"/>
    <w:rsid w:val="00D711EE"/>
    <w:rsid w:val="00D71278"/>
    <w:rsid w:val="00D71454"/>
    <w:rsid w:val="00D714FC"/>
    <w:rsid w:val="00D71601"/>
    <w:rsid w:val="00D717AC"/>
    <w:rsid w:val="00D71951"/>
    <w:rsid w:val="00D71DBE"/>
    <w:rsid w:val="00D71E8E"/>
    <w:rsid w:val="00D71FCE"/>
    <w:rsid w:val="00D720A9"/>
    <w:rsid w:val="00D72678"/>
    <w:rsid w:val="00D72690"/>
    <w:rsid w:val="00D7277B"/>
    <w:rsid w:val="00D727CB"/>
    <w:rsid w:val="00D7280A"/>
    <w:rsid w:val="00D72A34"/>
    <w:rsid w:val="00D72B64"/>
    <w:rsid w:val="00D72C8C"/>
    <w:rsid w:val="00D72CF3"/>
    <w:rsid w:val="00D72D7D"/>
    <w:rsid w:val="00D72FFE"/>
    <w:rsid w:val="00D73291"/>
    <w:rsid w:val="00D734F4"/>
    <w:rsid w:val="00D735D6"/>
    <w:rsid w:val="00D73988"/>
    <w:rsid w:val="00D73A37"/>
    <w:rsid w:val="00D73C09"/>
    <w:rsid w:val="00D73C30"/>
    <w:rsid w:val="00D73C56"/>
    <w:rsid w:val="00D73C95"/>
    <w:rsid w:val="00D73E90"/>
    <w:rsid w:val="00D73F4B"/>
    <w:rsid w:val="00D743C9"/>
    <w:rsid w:val="00D743EA"/>
    <w:rsid w:val="00D74A03"/>
    <w:rsid w:val="00D74DC2"/>
    <w:rsid w:val="00D74E67"/>
    <w:rsid w:val="00D751C3"/>
    <w:rsid w:val="00D753B5"/>
    <w:rsid w:val="00D754AE"/>
    <w:rsid w:val="00D755EC"/>
    <w:rsid w:val="00D75659"/>
    <w:rsid w:val="00D75744"/>
    <w:rsid w:val="00D758B9"/>
    <w:rsid w:val="00D75977"/>
    <w:rsid w:val="00D75C9A"/>
    <w:rsid w:val="00D75F5C"/>
    <w:rsid w:val="00D76131"/>
    <w:rsid w:val="00D762D6"/>
    <w:rsid w:val="00D76313"/>
    <w:rsid w:val="00D7640E"/>
    <w:rsid w:val="00D76538"/>
    <w:rsid w:val="00D76617"/>
    <w:rsid w:val="00D7668D"/>
    <w:rsid w:val="00D76A32"/>
    <w:rsid w:val="00D76B3E"/>
    <w:rsid w:val="00D76D8D"/>
    <w:rsid w:val="00D76E44"/>
    <w:rsid w:val="00D76E78"/>
    <w:rsid w:val="00D77103"/>
    <w:rsid w:val="00D7742A"/>
    <w:rsid w:val="00D775A0"/>
    <w:rsid w:val="00D77707"/>
    <w:rsid w:val="00D77E69"/>
    <w:rsid w:val="00D77EA8"/>
    <w:rsid w:val="00D802FD"/>
    <w:rsid w:val="00D8037F"/>
    <w:rsid w:val="00D805D4"/>
    <w:rsid w:val="00D808FB"/>
    <w:rsid w:val="00D80D40"/>
    <w:rsid w:val="00D80D85"/>
    <w:rsid w:val="00D80E99"/>
    <w:rsid w:val="00D80EB1"/>
    <w:rsid w:val="00D81391"/>
    <w:rsid w:val="00D81482"/>
    <w:rsid w:val="00D814C4"/>
    <w:rsid w:val="00D817A4"/>
    <w:rsid w:val="00D81B84"/>
    <w:rsid w:val="00D8208F"/>
    <w:rsid w:val="00D8233A"/>
    <w:rsid w:val="00D8278C"/>
    <w:rsid w:val="00D83125"/>
    <w:rsid w:val="00D8323C"/>
    <w:rsid w:val="00D83751"/>
    <w:rsid w:val="00D8383F"/>
    <w:rsid w:val="00D83B8E"/>
    <w:rsid w:val="00D83E5D"/>
    <w:rsid w:val="00D83E64"/>
    <w:rsid w:val="00D8447A"/>
    <w:rsid w:val="00D8448D"/>
    <w:rsid w:val="00D84910"/>
    <w:rsid w:val="00D849AA"/>
    <w:rsid w:val="00D84D2D"/>
    <w:rsid w:val="00D84D7D"/>
    <w:rsid w:val="00D84E86"/>
    <w:rsid w:val="00D84EE2"/>
    <w:rsid w:val="00D850CA"/>
    <w:rsid w:val="00D85152"/>
    <w:rsid w:val="00D851A7"/>
    <w:rsid w:val="00D855A2"/>
    <w:rsid w:val="00D8562D"/>
    <w:rsid w:val="00D85847"/>
    <w:rsid w:val="00D859C9"/>
    <w:rsid w:val="00D85BEC"/>
    <w:rsid w:val="00D85BF2"/>
    <w:rsid w:val="00D85F5D"/>
    <w:rsid w:val="00D86572"/>
    <w:rsid w:val="00D865CB"/>
    <w:rsid w:val="00D86650"/>
    <w:rsid w:val="00D86672"/>
    <w:rsid w:val="00D866AC"/>
    <w:rsid w:val="00D866E3"/>
    <w:rsid w:val="00D86C20"/>
    <w:rsid w:val="00D86D6B"/>
    <w:rsid w:val="00D86DFE"/>
    <w:rsid w:val="00D872A9"/>
    <w:rsid w:val="00D8755C"/>
    <w:rsid w:val="00D875CE"/>
    <w:rsid w:val="00D87906"/>
    <w:rsid w:val="00D8795C"/>
    <w:rsid w:val="00D87E4A"/>
    <w:rsid w:val="00D87F2D"/>
    <w:rsid w:val="00D87FD0"/>
    <w:rsid w:val="00D90698"/>
    <w:rsid w:val="00D90938"/>
    <w:rsid w:val="00D90BA4"/>
    <w:rsid w:val="00D90C09"/>
    <w:rsid w:val="00D90EE3"/>
    <w:rsid w:val="00D91069"/>
    <w:rsid w:val="00D9114C"/>
    <w:rsid w:val="00D911FB"/>
    <w:rsid w:val="00D91467"/>
    <w:rsid w:val="00D91A4E"/>
    <w:rsid w:val="00D91D57"/>
    <w:rsid w:val="00D92019"/>
    <w:rsid w:val="00D92244"/>
    <w:rsid w:val="00D9235F"/>
    <w:rsid w:val="00D9236F"/>
    <w:rsid w:val="00D92432"/>
    <w:rsid w:val="00D92492"/>
    <w:rsid w:val="00D9257A"/>
    <w:rsid w:val="00D92873"/>
    <w:rsid w:val="00D92959"/>
    <w:rsid w:val="00D92A66"/>
    <w:rsid w:val="00D93052"/>
    <w:rsid w:val="00D93238"/>
    <w:rsid w:val="00D9336A"/>
    <w:rsid w:val="00D938F1"/>
    <w:rsid w:val="00D93959"/>
    <w:rsid w:val="00D939EC"/>
    <w:rsid w:val="00D93A72"/>
    <w:rsid w:val="00D93BA8"/>
    <w:rsid w:val="00D93D5E"/>
    <w:rsid w:val="00D93EA2"/>
    <w:rsid w:val="00D93EEB"/>
    <w:rsid w:val="00D94228"/>
    <w:rsid w:val="00D948E8"/>
    <w:rsid w:val="00D94AAF"/>
    <w:rsid w:val="00D94BE0"/>
    <w:rsid w:val="00D94E95"/>
    <w:rsid w:val="00D94F18"/>
    <w:rsid w:val="00D95061"/>
    <w:rsid w:val="00D950F6"/>
    <w:rsid w:val="00D952A2"/>
    <w:rsid w:val="00D95371"/>
    <w:rsid w:val="00D95658"/>
    <w:rsid w:val="00D9567E"/>
    <w:rsid w:val="00D960DD"/>
    <w:rsid w:val="00D961EB"/>
    <w:rsid w:val="00D963C9"/>
    <w:rsid w:val="00D9650E"/>
    <w:rsid w:val="00D9665A"/>
    <w:rsid w:val="00D96A8B"/>
    <w:rsid w:val="00D96C2E"/>
    <w:rsid w:val="00D96D63"/>
    <w:rsid w:val="00D96FBE"/>
    <w:rsid w:val="00D973B4"/>
    <w:rsid w:val="00D974D6"/>
    <w:rsid w:val="00D97625"/>
    <w:rsid w:val="00D97668"/>
    <w:rsid w:val="00D97729"/>
    <w:rsid w:val="00D97734"/>
    <w:rsid w:val="00D9773D"/>
    <w:rsid w:val="00D97776"/>
    <w:rsid w:val="00D977BD"/>
    <w:rsid w:val="00D97884"/>
    <w:rsid w:val="00D97BE5"/>
    <w:rsid w:val="00D97FC8"/>
    <w:rsid w:val="00DA036D"/>
    <w:rsid w:val="00DA0856"/>
    <w:rsid w:val="00DA0ABB"/>
    <w:rsid w:val="00DA0B2D"/>
    <w:rsid w:val="00DA0B9F"/>
    <w:rsid w:val="00DA0E67"/>
    <w:rsid w:val="00DA0E6B"/>
    <w:rsid w:val="00DA0F87"/>
    <w:rsid w:val="00DA137B"/>
    <w:rsid w:val="00DA15CB"/>
    <w:rsid w:val="00DA16B2"/>
    <w:rsid w:val="00DA17FD"/>
    <w:rsid w:val="00DA1828"/>
    <w:rsid w:val="00DA1D7D"/>
    <w:rsid w:val="00DA1D8B"/>
    <w:rsid w:val="00DA1DAC"/>
    <w:rsid w:val="00DA1E73"/>
    <w:rsid w:val="00DA20FB"/>
    <w:rsid w:val="00DA2217"/>
    <w:rsid w:val="00DA239E"/>
    <w:rsid w:val="00DA23C5"/>
    <w:rsid w:val="00DA266F"/>
    <w:rsid w:val="00DA2687"/>
    <w:rsid w:val="00DA2B06"/>
    <w:rsid w:val="00DA2C7E"/>
    <w:rsid w:val="00DA2E63"/>
    <w:rsid w:val="00DA316F"/>
    <w:rsid w:val="00DA319C"/>
    <w:rsid w:val="00DA31AE"/>
    <w:rsid w:val="00DA34D2"/>
    <w:rsid w:val="00DA3539"/>
    <w:rsid w:val="00DA35EB"/>
    <w:rsid w:val="00DA36BF"/>
    <w:rsid w:val="00DA37BD"/>
    <w:rsid w:val="00DA38D5"/>
    <w:rsid w:val="00DA391D"/>
    <w:rsid w:val="00DA3939"/>
    <w:rsid w:val="00DA3AEC"/>
    <w:rsid w:val="00DA3D2C"/>
    <w:rsid w:val="00DA3D8B"/>
    <w:rsid w:val="00DA3DFE"/>
    <w:rsid w:val="00DA42A4"/>
    <w:rsid w:val="00DA49CE"/>
    <w:rsid w:val="00DA4AA9"/>
    <w:rsid w:val="00DA4C09"/>
    <w:rsid w:val="00DA4D06"/>
    <w:rsid w:val="00DA4EDF"/>
    <w:rsid w:val="00DA5630"/>
    <w:rsid w:val="00DA571A"/>
    <w:rsid w:val="00DA5994"/>
    <w:rsid w:val="00DA5D40"/>
    <w:rsid w:val="00DA61E6"/>
    <w:rsid w:val="00DA62F1"/>
    <w:rsid w:val="00DA6344"/>
    <w:rsid w:val="00DA6385"/>
    <w:rsid w:val="00DA6398"/>
    <w:rsid w:val="00DA66AC"/>
    <w:rsid w:val="00DA6876"/>
    <w:rsid w:val="00DA699C"/>
    <w:rsid w:val="00DA6A72"/>
    <w:rsid w:val="00DA6B48"/>
    <w:rsid w:val="00DA6B72"/>
    <w:rsid w:val="00DA6D7C"/>
    <w:rsid w:val="00DA7450"/>
    <w:rsid w:val="00DA74BA"/>
    <w:rsid w:val="00DA74F1"/>
    <w:rsid w:val="00DA77E0"/>
    <w:rsid w:val="00DA78AE"/>
    <w:rsid w:val="00DA78B8"/>
    <w:rsid w:val="00DA7B74"/>
    <w:rsid w:val="00DA7E93"/>
    <w:rsid w:val="00DB0003"/>
    <w:rsid w:val="00DB0032"/>
    <w:rsid w:val="00DB0132"/>
    <w:rsid w:val="00DB014D"/>
    <w:rsid w:val="00DB0441"/>
    <w:rsid w:val="00DB0514"/>
    <w:rsid w:val="00DB0581"/>
    <w:rsid w:val="00DB063F"/>
    <w:rsid w:val="00DB0687"/>
    <w:rsid w:val="00DB07BF"/>
    <w:rsid w:val="00DB0929"/>
    <w:rsid w:val="00DB0950"/>
    <w:rsid w:val="00DB09D8"/>
    <w:rsid w:val="00DB0A52"/>
    <w:rsid w:val="00DB0D09"/>
    <w:rsid w:val="00DB0D88"/>
    <w:rsid w:val="00DB0F59"/>
    <w:rsid w:val="00DB0F97"/>
    <w:rsid w:val="00DB13DE"/>
    <w:rsid w:val="00DB13EC"/>
    <w:rsid w:val="00DB15EB"/>
    <w:rsid w:val="00DB1810"/>
    <w:rsid w:val="00DB18D8"/>
    <w:rsid w:val="00DB1BF2"/>
    <w:rsid w:val="00DB1C88"/>
    <w:rsid w:val="00DB1EBB"/>
    <w:rsid w:val="00DB1F36"/>
    <w:rsid w:val="00DB216D"/>
    <w:rsid w:val="00DB22EE"/>
    <w:rsid w:val="00DB24E6"/>
    <w:rsid w:val="00DB2631"/>
    <w:rsid w:val="00DB27C1"/>
    <w:rsid w:val="00DB2C6B"/>
    <w:rsid w:val="00DB2D95"/>
    <w:rsid w:val="00DB2DF0"/>
    <w:rsid w:val="00DB30C5"/>
    <w:rsid w:val="00DB3411"/>
    <w:rsid w:val="00DB3677"/>
    <w:rsid w:val="00DB3739"/>
    <w:rsid w:val="00DB3A0A"/>
    <w:rsid w:val="00DB3A8B"/>
    <w:rsid w:val="00DB3BA4"/>
    <w:rsid w:val="00DB4021"/>
    <w:rsid w:val="00DB410D"/>
    <w:rsid w:val="00DB413F"/>
    <w:rsid w:val="00DB41E8"/>
    <w:rsid w:val="00DB42F6"/>
    <w:rsid w:val="00DB4623"/>
    <w:rsid w:val="00DB4B35"/>
    <w:rsid w:val="00DB4BA1"/>
    <w:rsid w:val="00DB4D2B"/>
    <w:rsid w:val="00DB5198"/>
    <w:rsid w:val="00DB55E1"/>
    <w:rsid w:val="00DB57AA"/>
    <w:rsid w:val="00DB59D9"/>
    <w:rsid w:val="00DB5C2A"/>
    <w:rsid w:val="00DB5C59"/>
    <w:rsid w:val="00DB6056"/>
    <w:rsid w:val="00DB608E"/>
    <w:rsid w:val="00DB61E9"/>
    <w:rsid w:val="00DB631B"/>
    <w:rsid w:val="00DB67C7"/>
    <w:rsid w:val="00DB6966"/>
    <w:rsid w:val="00DB69AA"/>
    <w:rsid w:val="00DB69B0"/>
    <w:rsid w:val="00DB6AB0"/>
    <w:rsid w:val="00DB6B00"/>
    <w:rsid w:val="00DB73D0"/>
    <w:rsid w:val="00DB7C90"/>
    <w:rsid w:val="00DB7C91"/>
    <w:rsid w:val="00DB7CED"/>
    <w:rsid w:val="00DB7D7B"/>
    <w:rsid w:val="00DC0219"/>
    <w:rsid w:val="00DC0392"/>
    <w:rsid w:val="00DC04D3"/>
    <w:rsid w:val="00DC05A2"/>
    <w:rsid w:val="00DC0600"/>
    <w:rsid w:val="00DC0687"/>
    <w:rsid w:val="00DC0AC6"/>
    <w:rsid w:val="00DC0B05"/>
    <w:rsid w:val="00DC0C30"/>
    <w:rsid w:val="00DC0DA2"/>
    <w:rsid w:val="00DC10BB"/>
    <w:rsid w:val="00DC1149"/>
    <w:rsid w:val="00DC17E9"/>
    <w:rsid w:val="00DC1B21"/>
    <w:rsid w:val="00DC1BBE"/>
    <w:rsid w:val="00DC1E63"/>
    <w:rsid w:val="00DC1EB2"/>
    <w:rsid w:val="00DC20D1"/>
    <w:rsid w:val="00DC214E"/>
    <w:rsid w:val="00DC22F1"/>
    <w:rsid w:val="00DC262E"/>
    <w:rsid w:val="00DC282F"/>
    <w:rsid w:val="00DC2AE4"/>
    <w:rsid w:val="00DC2B46"/>
    <w:rsid w:val="00DC3335"/>
    <w:rsid w:val="00DC3580"/>
    <w:rsid w:val="00DC35D1"/>
    <w:rsid w:val="00DC3851"/>
    <w:rsid w:val="00DC3C65"/>
    <w:rsid w:val="00DC3C8C"/>
    <w:rsid w:val="00DC3CDE"/>
    <w:rsid w:val="00DC4044"/>
    <w:rsid w:val="00DC42FE"/>
    <w:rsid w:val="00DC446E"/>
    <w:rsid w:val="00DC45E5"/>
    <w:rsid w:val="00DC47F5"/>
    <w:rsid w:val="00DC486F"/>
    <w:rsid w:val="00DC4A26"/>
    <w:rsid w:val="00DC4FE0"/>
    <w:rsid w:val="00DC50C6"/>
    <w:rsid w:val="00DC5100"/>
    <w:rsid w:val="00DC51DA"/>
    <w:rsid w:val="00DC5409"/>
    <w:rsid w:val="00DC56B7"/>
    <w:rsid w:val="00DC584F"/>
    <w:rsid w:val="00DC5A1C"/>
    <w:rsid w:val="00DC5BA2"/>
    <w:rsid w:val="00DC5EA8"/>
    <w:rsid w:val="00DC5ED8"/>
    <w:rsid w:val="00DC5F28"/>
    <w:rsid w:val="00DC6A7D"/>
    <w:rsid w:val="00DC6AD2"/>
    <w:rsid w:val="00DC6CD7"/>
    <w:rsid w:val="00DC6D14"/>
    <w:rsid w:val="00DC6E2C"/>
    <w:rsid w:val="00DC701F"/>
    <w:rsid w:val="00DC7144"/>
    <w:rsid w:val="00DC71DE"/>
    <w:rsid w:val="00DC730F"/>
    <w:rsid w:val="00DC73BD"/>
    <w:rsid w:val="00DC79E2"/>
    <w:rsid w:val="00DC7E22"/>
    <w:rsid w:val="00DD01B3"/>
    <w:rsid w:val="00DD03CD"/>
    <w:rsid w:val="00DD03FD"/>
    <w:rsid w:val="00DD068E"/>
    <w:rsid w:val="00DD07C2"/>
    <w:rsid w:val="00DD0A72"/>
    <w:rsid w:val="00DD0A76"/>
    <w:rsid w:val="00DD103E"/>
    <w:rsid w:val="00DD1242"/>
    <w:rsid w:val="00DD13B9"/>
    <w:rsid w:val="00DD1A5D"/>
    <w:rsid w:val="00DD1B96"/>
    <w:rsid w:val="00DD1CA7"/>
    <w:rsid w:val="00DD1E6F"/>
    <w:rsid w:val="00DD1F8B"/>
    <w:rsid w:val="00DD1FD7"/>
    <w:rsid w:val="00DD206E"/>
    <w:rsid w:val="00DD2095"/>
    <w:rsid w:val="00DD2102"/>
    <w:rsid w:val="00DD2242"/>
    <w:rsid w:val="00DD24B6"/>
    <w:rsid w:val="00DD2624"/>
    <w:rsid w:val="00DD273F"/>
    <w:rsid w:val="00DD27FF"/>
    <w:rsid w:val="00DD28AC"/>
    <w:rsid w:val="00DD296C"/>
    <w:rsid w:val="00DD2AB9"/>
    <w:rsid w:val="00DD2AFC"/>
    <w:rsid w:val="00DD2B2D"/>
    <w:rsid w:val="00DD31D5"/>
    <w:rsid w:val="00DD3202"/>
    <w:rsid w:val="00DD3313"/>
    <w:rsid w:val="00DD39C3"/>
    <w:rsid w:val="00DD468E"/>
    <w:rsid w:val="00DD490F"/>
    <w:rsid w:val="00DD4964"/>
    <w:rsid w:val="00DD4A74"/>
    <w:rsid w:val="00DD4AE8"/>
    <w:rsid w:val="00DD4D56"/>
    <w:rsid w:val="00DD4E35"/>
    <w:rsid w:val="00DD4F06"/>
    <w:rsid w:val="00DD4FF7"/>
    <w:rsid w:val="00DD5020"/>
    <w:rsid w:val="00DD5184"/>
    <w:rsid w:val="00DD5408"/>
    <w:rsid w:val="00DD5C47"/>
    <w:rsid w:val="00DD5C8E"/>
    <w:rsid w:val="00DD5E98"/>
    <w:rsid w:val="00DD6398"/>
    <w:rsid w:val="00DD63A2"/>
    <w:rsid w:val="00DD647C"/>
    <w:rsid w:val="00DD653B"/>
    <w:rsid w:val="00DD6725"/>
    <w:rsid w:val="00DD69A9"/>
    <w:rsid w:val="00DD6AAA"/>
    <w:rsid w:val="00DD6BB5"/>
    <w:rsid w:val="00DD6E02"/>
    <w:rsid w:val="00DD71E9"/>
    <w:rsid w:val="00DD71EA"/>
    <w:rsid w:val="00DD72A6"/>
    <w:rsid w:val="00DD75E3"/>
    <w:rsid w:val="00DD7909"/>
    <w:rsid w:val="00DD7DB8"/>
    <w:rsid w:val="00DE0009"/>
    <w:rsid w:val="00DE023A"/>
    <w:rsid w:val="00DE045B"/>
    <w:rsid w:val="00DE05B6"/>
    <w:rsid w:val="00DE06A9"/>
    <w:rsid w:val="00DE06DA"/>
    <w:rsid w:val="00DE0715"/>
    <w:rsid w:val="00DE07BA"/>
    <w:rsid w:val="00DE0956"/>
    <w:rsid w:val="00DE0BCC"/>
    <w:rsid w:val="00DE11BB"/>
    <w:rsid w:val="00DE11C5"/>
    <w:rsid w:val="00DE20C0"/>
    <w:rsid w:val="00DE2318"/>
    <w:rsid w:val="00DE25C6"/>
    <w:rsid w:val="00DE25CE"/>
    <w:rsid w:val="00DE2793"/>
    <w:rsid w:val="00DE27BC"/>
    <w:rsid w:val="00DE2A8D"/>
    <w:rsid w:val="00DE2ACD"/>
    <w:rsid w:val="00DE2F4E"/>
    <w:rsid w:val="00DE3082"/>
    <w:rsid w:val="00DE3106"/>
    <w:rsid w:val="00DE37D4"/>
    <w:rsid w:val="00DE3D3A"/>
    <w:rsid w:val="00DE3DC1"/>
    <w:rsid w:val="00DE43F5"/>
    <w:rsid w:val="00DE4487"/>
    <w:rsid w:val="00DE44E9"/>
    <w:rsid w:val="00DE455B"/>
    <w:rsid w:val="00DE45F8"/>
    <w:rsid w:val="00DE463D"/>
    <w:rsid w:val="00DE4744"/>
    <w:rsid w:val="00DE4A2F"/>
    <w:rsid w:val="00DE4B2C"/>
    <w:rsid w:val="00DE4BB9"/>
    <w:rsid w:val="00DE4DA0"/>
    <w:rsid w:val="00DE4FC3"/>
    <w:rsid w:val="00DE4FCE"/>
    <w:rsid w:val="00DE50C0"/>
    <w:rsid w:val="00DE5105"/>
    <w:rsid w:val="00DE5219"/>
    <w:rsid w:val="00DE52A0"/>
    <w:rsid w:val="00DE52E1"/>
    <w:rsid w:val="00DE5319"/>
    <w:rsid w:val="00DE5465"/>
    <w:rsid w:val="00DE571F"/>
    <w:rsid w:val="00DE581A"/>
    <w:rsid w:val="00DE58AE"/>
    <w:rsid w:val="00DE5D62"/>
    <w:rsid w:val="00DE5E5C"/>
    <w:rsid w:val="00DE5EB4"/>
    <w:rsid w:val="00DE5EC6"/>
    <w:rsid w:val="00DE60DB"/>
    <w:rsid w:val="00DE6291"/>
    <w:rsid w:val="00DE665A"/>
    <w:rsid w:val="00DE6692"/>
    <w:rsid w:val="00DE6780"/>
    <w:rsid w:val="00DE6B70"/>
    <w:rsid w:val="00DE6F1C"/>
    <w:rsid w:val="00DE6F2B"/>
    <w:rsid w:val="00DE714C"/>
    <w:rsid w:val="00DE7199"/>
    <w:rsid w:val="00DE720B"/>
    <w:rsid w:val="00DE7281"/>
    <w:rsid w:val="00DE74FB"/>
    <w:rsid w:val="00DE7760"/>
    <w:rsid w:val="00DE7859"/>
    <w:rsid w:val="00DE79CE"/>
    <w:rsid w:val="00DE7CCF"/>
    <w:rsid w:val="00DE7D9C"/>
    <w:rsid w:val="00DE7EA4"/>
    <w:rsid w:val="00DF01B6"/>
    <w:rsid w:val="00DF02EB"/>
    <w:rsid w:val="00DF03AB"/>
    <w:rsid w:val="00DF042A"/>
    <w:rsid w:val="00DF0495"/>
    <w:rsid w:val="00DF04B2"/>
    <w:rsid w:val="00DF0609"/>
    <w:rsid w:val="00DF08C4"/>
    <w:rsid w:val="00DF0AAA"/>
    <w:rsid w:val="00DF1093"/>
    <w:rsid w:val="00DF122B"/>
    <w:rsid w:val="00DF132A"/>
    <w:rsid w:val="00DF14BB"/>
    <w:rsid w:val="00DF1616"/>
    <w:rsid w:val="00DF177A"/>
    <w:rsid w:val="00DF186A"/>
    <w:rsid w:val="00DF19CB"/>
    <w:rsid w:val="00DF1B07"/>
    <w:rsid w:val="00DF1BC7"/>
    <w:rsid w:val="00DF1CC5"/>
    <w:rsid w:val="00DF1D1B"/>
    <w:rsid w:val="00DF1F29"/>
    <w:rsid w:val="00DF2084"/>
    <w:rsid w:val="00DF2095"/>
    <w:rsid w:val="00DF218E"/>
    <w:rsid w:val="00DF2237"/>
    <w:rsid w:val="00DF2ADA"/>
    <w:rsid w:val="00DF2C0B"/>
    <w:rsid w:val="00DF2E9C"/>
    <w:rsid w:val="00DF30B8"/>
    <w:rsid w:val="00DF3321"/>
    <w:rsid w:val="00DF33B7"/>
    <w:rsid w:val="00DF34C8"/>
    <w:rsid w:val="00DF36C5"/>
    <w:rsid w:val="00DF3764"/>
    <w:rsid w:val="00DF3780"/>
    <w:rsid w:val="00DF3BE0"/>
    <w:rsid w:val="00DF3CE8"/>
    <w:rsid w:val="00DF3D16"/>
    <w:rsid w:val="00DF3E8C"/>
    <w:rsid w:val="00DF4017"/>
    <w:rsid w:val="00DF404B"/>
    <w:rsid w:val="00DF4698"/>
    <w:rsid w:val="00DF480D"/>
    <w:rsid w:val="00DF4820"/>
    <w:rsid w:val="00DF4982"/>
    <w:rsid w:val="00DF4B33"/>
    <w:rsid w:val="00DF4BC7"/>
    <w:rsid w:val="00DF4CAA"/>
    <w:rsid w:val="00DF4D52"/>
    <w:rsid w:val="00DF4D70"/>
    <w:rsid w:val="00DF4F79"/>
    <w:rsid w:val="00DF5133"/>
    <w:rsid w:val="00DF5257"/>
    <w:rsid w:val="00DF5333"/>
    <w:rsid w:val="00DF56EB"/>
    <w:rsid w:val="00DF5712"/>
    <w:rsid w:val="00DF5760"/>
    <w:rsid w:val="00DF57C0"/>
    <w:rsid w:val="00DF5D3D"/>
    <w:rsid w:val="00DF6061"/>
    <w:rsid w:val="00DF615B"/>
    <w:rsid w:val="00DF63E8"/>
    <w:rsid w:val="00DF6588"/>
    <w:rsid w:val="00DF6705"/>
    <w:rsid w:val="00DF67F8"/>
    <w:rsid w:val="00DF6B2E"/>
    <w:rsid w:val="00DF6DDC"/>
    <w:rsid w:val="00DF7071"/>
    <w:rsid w:val="00DF7247"/>
    <w:rsid w:val="00DF7757"/>
    <w:rsid w:val="00DF7A0F"/>
    <w:rsid w:val="00DF7C74"/>
    <w:rsid w:val="00DF7C81"/>
    <w:rsid w:val="00DF7CFB"/>
    <w:rsid w:val="00DF7FD0"/>
    <w:rsid w:val="00E00085"/>
    <w:rsid w:val="00E00821"/>
    <w:rsid w:val="00E0096E"/>
    <w:rsid w:val="00E00A1E"/>
    <w:rsid w:val="00E00A62"/>
    <w:rsid w:val="00E00B98"/>
    <w:rsid w:val="00E01279"/>
    <w:rsid w:val="00E01A9B"/>
    <w:rsid w:val="00E01B14"/>
    <w:rsid w:val="00E01D3C"/>
    <w:rsid w:val="00E01EB1"/>
    <w:rsid w:val="00E022A9"/>
    <w:rsid w:val="00E0230A"/>
    <w:rsid w:val="00E023D8"/>
    <w:rsid w:val="00E0258D"/>
    <w:rsid w:val="00E02C13"/>
    <w:rsid w:val="00E02D61"/>
    <w:rsid w:val="00E035CB"/>
    <w:rsid w:val="00E03821"/>
    <w:rsid w:val="00E03A03"/>
    <w:rsid w:val="00E03DE0"/>
    <w:rsid w:val="00E03FCD"/>
    <w:rsid w:val="00E04188"/>
    <w:rsid w:val="00E04211"/>
    <w:rsid w:val="00E04666"/>
    <w:rsid w:val="00E0495B"/>
    <w:rsid w:val="00E04B30"/>
    <w:rsid w:val="00E04DBD"/>
    <w:rsid w:val="00E05201"/>
    <w:rsid w:val="00E052A6"/>
    <w:rsid w:val="00E054E7"/>
    <w:rsid w:val="00E056ED"/>
    <w:rsid w:val="00E05876"/>
    <w:rsid w:val="00E05DEA"/>
    <w:rsid w:val="00E05E06"/>
    <w:rsid w:val="00E05ED4"/>
    <w:rsid w:val="00E05FDB"/>
    <w:rsid w:val="00E06169"/>
    <w:rsid w:val="00E0642F"/>
    <w:rsid w:val="00E06545"/>
    <w:rsid w:val="00E06588"/>
    <w:rsid w:val="00E067D7"/>
    <w:rsid w:val="00E068CF"/>
    <w:rsid w:val="00E06AC2"/>
    <w:rsid w:val="00E06AF9"/>
    <w:rsid w:val="00E06DFA"/>
    <w:rsid w:val="00E071F0"/>
    <w:rsid w:val="00E07761"/>
    <w:rsid w:val="00E07962"/>
    <w:rsid w:val="00E1011B"/>
    <w:rsid w:val="00E103B3"/>
    <w:rsid w:val="00E10CE2"/>
    <w:rsid w:val="00E110EF"/>
    <w:rsid w:val="00E11278"/>
    <w:rsid w:val="00E11E62"/>
    <w:rsid w:val="00E11EF8"/>
    <w:rsid w:val="00E11F98"/>
    <w:rsid w:val="00E12014"/>
    <w:rsid w:val="00E1211D"/>
    <w:rsid w:val="00E12191"/>
    <w:rsid w:val="00E1242D"/>
    <w:rsid w:val="00E12431"/>
    <w:rsid w:val="00E1279E"/>
    <w:rsid w:val="00E1287A"/>
    <w:rsid w:val="00E1295F"/>
    <w:rsid w:val="00E12C2F"/>
    <w:rsid w:val="00E12CC8"/>
    <w:rsid w:val="00E12D47"/>
    <w:rsid w:val="00E12ED3"/>
    <w:rsid w:val="00E13016"/>
    <w:rsid w:val="00E13046"/>
    <w:rsid w:val="00E13228"/>
    <w:rsid w:val="00E13311"/>
    <w:rsid w:val="00E1341C"/>
    <w:rsid w:val="00E134C0"/>
    <w:rsid w:val="00E135A7"/>
    <w:rsid w:val="00E136C1"/>
    <w:rsid w:val="00E13C1D"/>
    <w:rsid w:val="00E13D9F"/>
    <w:rsid w:val="00E13F52"/>
    <w:rsid w:val="00E14173"/>
    <w:rsid w:val="00E14357"/>
    <w:rsid w:val="00E1496A"/>
    <w:rsid w:val="00E14AEA"/>
    <w:rsid w:val="00E14C14"/>
    <w:rsid w:val="00E14E88"/>
    <w:rsid w:val="00E15160"/>
    <w:rsid w:val="00E15176"/>
    <w:rsid w:val="00E15668"/>
    <w:rsid w:val="00E159F8"/>
    <w:rsid w:val="00E15C79"/>
    <w:rsid w:val="00E15D5C"/>
    <w:rsid w:val="00E16337"/>
    <w:rsid w:val="00E163E0"/>
    <w:rsid w:val="00E165C1"/>
    <w:rsid w:val="00E1681F"/>
    <w:rsid w:val="00E16A85"/>
    <w:rsid w:val="00E16C64"/>
    <w:rsid w:val="00E16EF5"/>
    <w:rsid w:val="00E16F0B"/>
    <w:rsid w:val="00E17020"/>
    <w:rsid w:val="00E170BB"/>
    <w:rsid w:val="00E173DE"/>
    <w:rsid w:val="00E17526"/>
    <w:rsid w:val="00E17BD0"/>
    <w:rsid w:val="00E17D0A"/>
    <w:rsid w:val="00E17E71"/>
    <w:rsid w:val="00E20181"/>
    <w:rsid w:val="00E203D6"/>
    <w:rsid w:val="00E204C7"/>
    <w:rsid w:val="00E209B5"/>
    <w:rsid w:val="00E209BA"/>
    <w:rsid w:val="00E20BA0"/>
    <w:rsid w:val="00E20C98"/>
    <w:rsid w:val="00E20CA1"/>
    <w:rsid w:val="00E20D52"/>
    <w:rsid w:val="00E21029"/>
    <w:rsid w:val="00E21090"/>
    <w:rsid w:val="00E2112F"/>
    <w:rsid w:val="00E21527"/>
    <w:rsid w:val="00E2154C"/>
    <w:rsid w:val="00E21677"/>
    <w:rsid w:val="00E216B9"/>
    <w:rsid w:val="00E216E4"/>
    <w:rsid w:val="00E21910"/>
    <w:rsid w:val="00E21A07"/>
    <w:rsid w:val="00E21A77"/>
    <w:rsid w:val="00E21B31"/>
    <w:rsid w:val="00E2240F"/>
    <w:rsid w:val="00E22463"/>
    <w:rsid w:val="00E2256D"/>
    <w:rsid w:val="00E226D2"/>
    <w:rsid w:val="00E227B8"/>
    <w:rsid w:val="00E229B5"/>
    <w:rsid w:val="00E22ABD"/>
    <w:rsid w:val="00E22C64"/>
    <w:rsid w:val="00E22C9C"/>
    <w:rsid w:val="00E22FBE"/>
    <w:rsid w:val="00E23232"/>
    <w:rsid w:val="00E23237"/>
    <w:rsid w:val="00E23273"/>
    <w:rsid w:val="00E232CB"/>
    <w:rsid w:val="00E2383F"/>
    <w:rsid w:val="00E23BC5"/>
    <w:rsid w:val="00E23CE6"/>
    <w:rsid w:val="00E23D62"/>
    <w:rsid w:val="00E2425C"/>
    <w:rsid w:val="00E245A7"/>
    <w:rsid w:val="00E249B5"/>
    <w:rsid w:val="00E24C11"/>
    <w:rsid w:val="00E24D00"/>
    <w:rsid w:val="00E24DF5"/>
    <w:rsid w:val="00E24E41"/>
    <w:rsid w:val="00E24E9C"/>
    <w:rsid w:val="00E24EAA"/>
    <w:rsid w:val="00E24FEA"/>
    <w:rsid w:val="00E24FF0"/>
    <w:rsid w:val="00E25058"/>
    <w:rsid w:val="00E250AE"/>
    <w:rsid w:val="00E25134"/>
    <w:rsid w:val="00E25691"/>
    <w:rsid w:val="00E25715"/>
    <w:rsid w:val="00E25BC3"/>
    <w:rsid w:val="00E25EA3"/>
    <w:rsid w:val="00E26014"/>
    <w:rsid w:val="00E2614B"/>
    <w:rsid w:val="00E261F0"/>
    <w:rsid w:val="00E2623F"/>
    <w:rsid w:val="00E26373"/>
    <w:rsid w:val="00E2638F"/>
    <w:rsid w:val="00E26464"/>
    <w:rsid w:val="00E26477"/>
    <w:rsid w:val="00E26D06"/>
    <w:rsid w:val="00E26EFC"/>
    <w:rsid w:val="00E26F19"/>
    <w:rsid w:val="00E26F29"/>
    <w:rsid w:val="00E2702A"/>
    <w:rsid w:val="00E271FE"/>
    <w:rsid w:val="00E2747D"/>
    <w:rsid w:val="00E276CA"/>
    <w:rsid w:val="00E27AD9"/>
    <w:rsid w:val="00E27BBD"/>
    <w:rsid w:val="00E27E8E"/>
    <w:rsid w:val="00E27F9E"/>
    <w:rsid w:val="00E27FE5"/>
    <w:rsid w:val="00E30782"/>
    <w:rsid w:val="00E307CA"/>
    <w:rsid w:val="00E307CF"/>
    <w:rsid w:val="00E308AB"/>
    <w:rsid w:val="00E309C6"/>
    <w:rsid w:val="00E30CAC"/>
    <w:rsid w:val="00E30CB3"/>
    <w:rsid w:val="00E30D20"/>
    <w:rsid w:val="00E311EB"/>
    <w:rsid w:val="00E3135D"/>
    <w:rsid w:val="00E316AE"/>
    <w:rsid w:val="00E316D4"/>
    <w:rsid w:val="00E31786"/>
    <w:rsid w:val="00E31864"/>
    <w:rsid w:val="00E31909"/>
    <w:rsid w:val="00E31BAA"/>
    <w:rsid w:val="00E31C5F"/>
    <w:rsid w:val="00E32030"/>
    <w:rsid w:val="00E32253"/>
    <w:rsid w:val="00E322D2"/>
    <w:rsid w:val="00E32579"/>
    <w:rsid w:val="00E325DE"/>
    <w:rsid w:val="00E3280B"/>
    <w:rsid w:val="00E3289B"/>
    <w:rsid w:val="00E32A68"/>
    <w:rsid w:val="00E32B02"/>
    <w:rsid w:val="00E33009"/>
    <w:rsid w:val="00E3305E"/>
    <w:rsid w:val="00E33309"/>
    <w:rsid w:val="00E33536"/>
    <w:rsid w:val="00E3356D"/>
    <w:rsid w:val="00E33927"/>
    <w:rsid w:val="00E33A72"/>
    <w:rsid w:val="00E33C60"/>
    <w:rsid w:val="00E33E28"/>
    <w:rsid w:val="00E34128"/>
    <w:rsid w:val="00E3427E"/>
    <w:rsid w:val="00E345F5"/>
    <w:rsid w:val="00E34696"/>
    <w:rsid w:val="00E346B6"/>
    <w:rsid w:val="00E34A52"/>
    <w:rsid w:val="00E34A8F"/>
    <w:rsid w:val="00E35108"/>
    <w:rsid w:val="00E3513E"/>
    <w:rsid w:val="00E3526C"/>
    <w:rsid w:val="00E35870"/>
    <w:rsid w:val="00E35B02"/>
    <w:rsid w:val="00E35C4B"/>
    <w:rsid w:val="00E35C98"/>
    <w:rsid w:val="00E35EC5"/>
    <w:rsid w:val="00E35FD5"/>
    <w:rsid w:val="00E35FF0"/>
    <w:rsid w:val="00E360F8"/>
    <w:rsid w:val="00E36343"/>
    <w:rsid w:val="00E3651A"/>
    <w:rsid w:val="00E369D4"/>
    <w:rsid w:val="00E36BB3"/>
    <w:rsid w:val="00E36C92"/>
    <w:rsid w:val="00E36E43"/>
    <w:rsid w:val="00E36E60"/>
    <w:rsid w:val="00E36EB7"/>
    <w:rsid w:val="00E36FE0"/>
    <w:rsid w:val="00E37035"/>
    <w:rsid w:val="00E37200"/>
    <w:rsid w:val="00E372CF"/>
    <w:rsid w:val="00E373DC"/>
    <w:rsid w:val="00E37418"/>
    <w:rsid w:val="00E3749B"/>
    <w:rsid w:val="00E3777A"/>
    <w:rsid w:val="00E3795B"/>
    <w:rsid w:val="00E37C6A"/>
    <w:rsid w:val="00E37C8B"/>
    <w:rsid w:val="00E37EBB"/>
    <w:rsid w:val="00E40032"/>
    <w:rsid w:val="00E40101"/>
    <w:rsid w:val="00E40399"/>
    <w:rsid w:val="00E40673"/>
    <w:rsid w:val="00E406CC"/>
    <w:rsid w:val="00E40AD6"/>
    <w:rsid w:val="00E40BB0"/>
    <w:rsid w:val="00E40CF6"/>
    <w:rsid w:val="00E40D6B"/>
    <w:rsid w:val="00E412B6"/>
    <w:rsid w:val="00E41504"/>
    <w:rsid w:val="00E4152F"/>
    <w:rsid w:val="00E415CE"/>
    <w:rsid w:val="00E41736"/>
    <w:rsid w:val="00E4191E"/>
    <w:rsid w:val="00E41B25"/>
    <w:rsid w:val="00E41C2F"/>
    <w:rsid w:val="00E41D09"/>
    <w:rsid w:val="00E41F01"/>
    <w:rsid w:val="00E429B0"/>
    <w:rsid w:val="00E42DF2"/>
    <w:rsid w:val="00E42FB0"/>
    <w:rsid w:val="00E43538"/>
    <w:rsid w:val="00E43734"/>
    <w:rsid w:val="00E439E0"/>
    <w:rsid w:val="00E43A14"/>
    <w:rsid w:val="00E43CC9"/>
    <w:rsid w:val="00E43E4B"/>
    <w:rsid w:val="00E4438E"/>
    <w:rsid w:val="00E447C5"/>
    <w:rsid w:val="00E448D9"/>
    <w:rsid w:val="00E44985"/>
    <w:rsid w:val="00E44A41"/>
    <w:rsid w:val="00E44D71"/>
    <w:rsid w:val="00E44FB2"/>
    <w:rsid w:val="00E44FEC"/>
    <w:rsid w:val="00E452A7"/>
    <w:rsid w:val="00E452B7"/>
    <w:rsid w:val="00E452D5"/>
    <w:rsid w:val="00E453F0"/>
    <w:rsid w:val="00E454DD"/>
    <w:rsid w:val="00E45593"/>
    <w:rsid w:val="00E45652"/>
    <w:rsid w:val="00E4565B"/>
    <w:rsid w:val="00E45889"/>
    <w:rsid w:val="00E45894"/>
    <w:rsid w:val="00E45D16"/>
    <w:rsid w:val="00E45F3E"/>
    <w:rsid w:val="00E45FD1"/>
    <w:rsid w:val="00E461CC"/>
    <w:rsid w:val="00E461F1"/>
    <w:rsid w:val="00E464AE"/>
    <w:rsid w:val="00E4671F"/>
    <w:rsid w:val="00E46A3D"/>
    <w:rsid w:val="00E46A6F"/>
    <w:rsid w:val="00E46B8F"/>
    <w:rsid w:val="00E46CDA"/>
    <w:rsid w:val="00E46D23"/>
    <w:rsid w:val="00E46D67"/>
    <w:rsid w:val="00E46F52"/>
    <w:rsid w:val="00E4706C"/>
    <w:rsid w:val="00E4794D"/>
    <w:rsid w:val="00E47A80"/>
    <w:rsid w:val="00E47A92"/>
    <w:rsid w:val="00E47ACE"/>
    <w:rsid w:val="00E47C9C"/>
    <w:rsid w:val="00E47ECB"/>
    <w:rsid w:val="00E47EE4"/>
    <w:rsid w:val="00E47F63"/>
    <w:rsid w:val="00E5000D"/>
    <w:rsid w:val="00E50117"/>
    <w:rsid w:val="00E5019E"/>
    <w:rsid w:val="00E5036F"/>
    <w:rsid w:val="00E50761"/>
    <w:rsid w:val="00E50CCE"/>
    <w:rsid w:val="00E50D0E"/>
    <w:rsid w:val="00E50ED7"/>
    <w:rsid w:val="00E51148"/>
    <w:rsid w:val="00E51462"/>
    <w:rsid w:val="00E51566"/>
    <w:rsid w:val="00E51D8A"/>
    <w:rsid w:val="00E52820"/>
    <w:rsid w:val="00E52890"/>
    <w:rsid w:val="00E52D7C"/>
    <w:rsid w:val="00E52FF8"/>
    <w:rsid w:val="00E53000"/>
    <w:rsid w:val="00E5318B"/>
    <w:rsid w:val="00E53404"/>
    <w:rsid w:val="00E5345D"/>
    <w:rsid w:val="00E53893"/>
    <w:rsid w:val="00E53A54"/>
    <w:rsid w:val="00E53AA6"/>
    <w:rsid w:val="00E53DCA"/>
    <w:rsid w:val="00E53FAC"/>
    <w:rsid w:val="00E54168"/>
    <w:rsid w:val="00E541E2"/>
    <w:rsid w:val="00E543B1"/>
    <w:rsid w:val="00E54417"/>
    <w:rsid w:val="00E544F2"/>
    <w:rsid w:val="00E547DC"/>
    <w:rsid w:val="00E5492B"/>
    <w:rsid w:val="00E54965"/>
    <w:rsid w:val="00E54BFE"/>
    <w:rsid w:val="00E54FA3"/>
    <w:rsid w:val="00E55354"/>
    <w:rsid w:val="00E555C2"/>
    <w:rsid w:val="00E55609"/>
    <w:rsid w:val="00E558C0"/>
    <w:rsid w:val="00E5599C"/>
    <w:rsid w:val="00E55A20"/>
    <w:rsid w:val="00E55A39"/>
    <w:rsid w:val="00E55B0A"/>
    <w:rsid w:val="00E55D5A"/>
    <w:rsid w:val="00E55D64"/>
    <w:rsid w:val="00E55D9E"/>
    <w:rsid w:val="00E561F7"/>
    <w:rsid w:val="00E56357"/>
    <w:rsid w:val="00E5652C"/>
    <w:rsid w:val="00E56833"/>
    <w:rsid w:val="00E56B0A"/>
    <w:rsid w:val="00E56C06"/>
    <w:rsid w:val="00E56C08"/>
    <w:rsid w:val="00E56F6F"/>
    <w:rsid w:val="00E57078"/>
    <w:rsid w:val="00E573AC"/>
    <w:rsid w:val="00E57666"/>
    <w:rsid w:val="00E579DE"/>
    <w:rsid w:val="00E57B91"/>
    <w:rsid w:val="00E57F2F"/>
    <w:rsid w:val="00E6000F"/>
    <w:rsid w:val="00E60451"/>
    <w:rsid w:val="00E604D9"/>
    <w:rsid w:val="00E608C2"/>
    <w:rsid w:val="00E612E6"/>
    <w:rsid w:val="00E617EA"/>
    <w:rsid w:val="00E61AAA"/>
    <w:rsid w:val="00E61AF1"/>
    <w:rsid w:val="00E61CFA"/>
    <w:rsid w:val="00E61D76"/>
    <w:rsid w:val="00E61EBB"/>
    <w:rsid w:val="00E62353"/>
    <w:rsid w:val="00E624C6"/>
    <w:rsid w:val="00E6256C"/>
    <w:rsid w:val="00E62C21"/>
    <w:rsid w:val="00E62E66"/>
    <w:rsid w:val="00E62EE1"/>
    <w:rsid w:val="00E63868"/>
    <w:rsid w:val="00E63892"/>
    <w:rsid w:val="00E6396E"/>
    <w:rsid w:val="00E63986"/>
    <w:rsid w:val="00E63A88"/>
    <w:rsid w:val="00E63CD4"/>
    <w:rsid w:val="00E64268"/>
    <w:rsid w:val="00E645A6"/>
    <w:rsid w:val="00E64ABB"/>
    <w:rsid w:val="00E64AFA"/>
    <w:rsid w:val="00E64C16"/>
    <w:rsid w:val="00E64D15"/>
    <w:rsid w:val="00E64D34"/>
    <w:rsid w:val="00E64FD8"/>
    <w:rsid w:val="00E65007"/>
    <w:rsid w:val="00E65278"/>
    <w:rsid w:val="00E65285"/>
    <w:rsid w:val="00E654A1"/>
    <w:rsid w:val="00E65734"/>
    <w:rsid w:val="00E657FE"/>
    <w:rsid w:val="00E659F1"/>
    <w:rsid w:val="00E66057"/>
    <w:rsid w:val="00E66144"/>
    <w:rsid w:val="00E66468"/>
    <w:rsid w:val="00E66545"/>
    <w:rsid w:val="00E66550"/>
    <w:rsid w:val="00E66732"/>
    <w:rsid w:val="00E667EA"/>
    <w:rsid w:val="00E66890"/>
    <w:rsid w:val="00E66960"/>
    <w:rsid w:val="00E66B80"/>
    <w:rsid w:val="00E66D39"/>
    <w:rsid w:val="00E66D88"/>
    <w:rsid w:val="00E66F11"/>
    <w:rsid w:val="00E670A7"/>
    <w:rsid w:val="00E67754"/>
    <w:rsid w:val="00E67AB8"/>
    <w:rsid w:val="00E67C06"/>
    <w:rsid w:val="00E702B7"/>
    <w:rsid w:val="00E703D3"/>
    <w:rsid w:val="00E7049F"/>
    <w:rsid w:val="00E70528"/>
    <w:rsid w:val="00E7060D"/>
    <w:rsid w:val="00E706A1"/>
    <w:rsid w:val="00E709E4"/>
    <w:rsid w:val="00E70C64"/>
    <w:rsid w:val="00E70DE1"/>
    <w:rsid w:val="00E70F97"/>
    <w:rsid w:val="00E710C0"/>
    <w:rsid w:val="00E710C7"/>
    <w:rsid w:val="00E710D5"/>
    <w:rsid w:val="00E714D6"/>
    <w:rsid w:val="00E7171F"/>
    <w:rsid w:val="00E71773"/>
    <w:rsid w:val="00E717A9"/>
    <w:rsid w:val="00E717D9"/>
    <w:rsid w:val="00E717E6"/>
    <w:rsid w:val="00E719E9"/>
    <w:rsid w:val="00E72070"/>
    <w:rsid w:val="00E7218B"/>
    <w:rsid w:val="00E72378"/>
    <w:rsid w:val="00E72496"/>
    <w:rsid w:val="00E7266C"/>
    <w:rsid w:val="00E72A88"/>
    <w:rsid w:val="00E72CD7"/>
    <w:rsid w:val="00E72ED2"/>
    <w:rsid w:val="00E72F28"/>
    <w:rsid w:val="00E72F71"/>
    <w:rsid w:val="00E73693"/>
    <w:rsid w:val="00E73806"/>
    <w:rsid w:val="00E7392C"/>
    <w:rsid w:val="00E7431E"/>
    <w:rsid w:val="00E7437A"/>
    <w:rsid w:val="00E746ED"/>
    <w:rsid w:val="00E7471E"/>
    <w:rsid w:val="00E74857"/>
    <w:rsid w:val="00E74D6F"/>
    <w:rsid w:val="00E75007"/>
    <w:rsid w:val="00E755D2"/>
    <w:rsid w:val="00E756DA"/>
    <w:rsid w:val="00E75A34"/>
    <w:rsid w:val="00E75AD2"/>
    <w:rsid w:val="00E75CFD"/>
    <w:rsid w:val="00E75F59"/>
    <w:rsid w:val="00E763A7"/>
    <w:rsid w:val="00E763B1"/>
    <w:rsid w:val="00E76459"/>
    <w:rsid w:val="00E7645C"/>
    <w:rsid w:val="00E76DE7"/>
    <w:rsid w:val="00E77034"/>
    <w:rsid w:val="00E7750B"/>
    <w:rsid w:val="00E7752A"/>
    <w:rsid w:val="00E77604"/>
    <w:rsid w:val="00E77B9F"/>
    <w:rsid w:val="00E77BBA"/>
    <w:rsid w:val="00E802B8"/>
    <w:rsid w:val="00E80795"/>
    <w:rsid w:val="00E80B78"/>
    <w:rsid w:val="00E80C0F"/>
    <w:rsid w:val="00E80C39"/>
    <w:rsid w:val="00E81090"/>
    <w:rsid w:val="00E811B6"/>
    <w:rsid w:val="00E811C6"/>
    <w:rsid w:val="00E8127F"/>
    <w:rsid w:val="00E819C3"/>
    <w:rsid w:val="00E81AB2"/>
    <w:rsid w:val="00E82057"/>
    <w:rsid w:val="00E8236F"/>
    <w:rsid w:val="00E82370"/>
    <w:rsid w:val="00E8274E"/>
    <w:rsid w:val="00E82844"/>
    <w:rsid w:val="00E82B3D"/>
    <w:rsid w:val="00E82C7C"/>
    <w:rsid w:val="00E82EA4"/>
    <w:rsid w:val="00E8314E"/>
    <w:rsid w:val="00E832BE"/>
    <w:rsid w:val="00E83913"/>
    <w:rsid w:val="00E83A1F"/>
    <w:rsid w:val="00E83C4F"/>
    <w:rsid w:val="00E83F57"/>
    <w:rsid w:val="00E84086"/>
    <w:rsid w:val="00E84691"/>
    <w:rsid w:val="00E84741"/>
    <w:rsid w:val="00E84968"/>
    <w:rsid w:val="00E84BCF"/>
    <w:rsid w:val="00E84F91"/>
    <w:rsid w:val="00E84F9A"/>
    <w:rsid w:val="00E85045"/>
    <w:rsid w:val="00E852A9"/>
    <w:rsid w:val="00E85475"/>
    <w:rsid w:val="00E859F4"/>
    <w:rsid w:val="00E8600D"/>
    <w:rsid w:val="00E8610B"/>
    <w:rsid w:val="00E86228"/>
    <w:rsid w:val="00E86DEE"/>
    <w:rsid w:val="00E86F03"/>
    <w:rsid w:val="00E86F12"/>
    <w:rsid w:val="00E86FE5"/>
    <w:rsid w:val="00E87151"/>
    <w:rsid w:val="00E8737C"/>
    <w:rsid w:val="00E87779"/>
    <w:rsid w:val="00E87C8B"/>
    <w:rsid w:val="00E87D5D"/>
    <w:rsid w:val="00E9009B"/>
    <w:rsid w:val="00E901CE"/>
    <w:rsid w:val="00E90262"/>
    <w:rsid w:val="00E903BC"/>
    <w:rsid w:val="00E90441"/>
    <w:rsid w:val="00E90825"/>
    <w:rsid w:val="00E909E4"/>
    <w:rsid w:val="00E90D23"/>
    <w:rsid w:val="00E90E0E"/>
    <w:rsid w:val="00E91330"/>
    <w:rsid w:val="00E915C2"/>
    <w:rsid w:val="00E9163E"/>
    <w:rsid w:val="00E917E6"/>
    <w:rsid w:val="00E91BCA"/>
    <w:rsid w:val="00E91E9F"/>
    <w:rsid w:val="00E927BA"/>
    <w:rsid w:val="00E92865"/>
    <w:rsid w:val="00E92984"/>
    <w:rsid w:val="00E92A9C"/>
    <w:rsid w:val="00E92F76"/>
    <w:rsid w:val="00E92FA7"/>
    <w:rsid w:val="00E9322B"/>
    <w:rsid w:val="00E934EC"/>
    <w:rsid w:val="00E93AFA"/>
    <w:rsid w:val="00E93C38"/>
    <w:rsid w:val="00E93D53"/>
    <w:rsid w:val="00E93EB3"/>
    <w:rsid w:val="00E940E1"/>
    <w:rsid w:val="00E941CE"/>
    <w:rsid w:val="00E945B7"/>
    <w:rsid w:val="00E9488D"/>
    <w:rsid w:val="00E949C4"/>
    <w:rsid w:val="00E94AA9"/>
    <w:rsid w:val="00E94C04"/>
    <w:rsid w:val="00E94C30"/>
    <w:rsid w:val="00E94C96"/>
    <w:rsid w:val="00E94D1A"/>
    <w:rsid w:val="00E94D7F"/>
    <w:rsid w:val="00E951E0"/>
    <w:rsid w:val="00E95579"/>
    <w:rsid w:val="00E95616"/>
    <w:rsid w:val="00E95651"/>
    <w:rsid w:val="00E95752"/>
    <w:rsid w:val="00E9583C"/>
    <w:rsid w:val="00E95AA5"/>
    <w:rsid w:val="00E95BBD"/>
    <w:rsid w:val="00E9627B"/>
    <w:rsid w:val="00E9642B"/>
    <w:rsid w:val="00E964EB"/>
    <w:rsid w:val="00E96C78"/>
    <w:rsid w:val="00E96F9D"/>
    <w:rsid w:val="00E97242"/>
    <w:rsid w:val="00E9739A"/>
    <w:rsid w:val="00E974FC"/>
    <w:rsid w:val="00E97535"/>
    <w:rsid w:val="00E97DC4"/>
    <w:rsid w:val="00EA000A"/>
    <w:rsid w:val="00EA0217"/>
    <w:rsid w:val="00EA02C4"/>
    <w:rsid w:val="00EA0321"/>
    <w:rsid w:val="00EA0547"/>
    <w:rsid w:val="00EA0939"/>
    <w:rsid w:val="00EA0948"/>
    <w:rsid w:val="00EA09D9"/>
    <w:rsid w:val="00EA0C48"/>
    <w:rsid w:val="00EA0FFC"/>
    <w:rsid w:val="00EA1316"/>
    <w:rsid w:val="00EA13F1"/>
    <w:rsid w:val="00EA1ABF"/>
    <w:rsid w:val="00EA1FF1"/>
    <w:rsid w:val="00EA25F9"/>
    <w:rsid w:val="00EA27FC"/>
    <w:rsid w:val="00EA2887"/>
    <w:rsid w:val="00EA2944"/>
    <w:rsid w:val="00EA2A63"/>
    <w:rsid w:val="00EA2ABD"/>
    <w:rsid w:val="00EA319A"/>
    <w:rsid w:val="00EA3956"/>
    <w:rsid w:val="00EA3B80"/>
    <w:rsid w:val="00EA3B8D"/>
    <w:rsid w:val="00EA3ED0"/>
    <w:rsid w:val="00EA4014"/>
    <w:rsid w:val="00EA4327"/>
    <w:rsid w:val="00EA480A"/>
    <w:rsid w:val="00EA4A53"/>
    <w:rsid w:val="00EA4D66"/>
    <w:rsid w:val="00EA4F26"/>
    <w:rsid w:val="00EA52B2"/>
    <w:rsid w:val="00EA54BE"/>
    <w:rsid w:val="00EA552D"/>
    <w:rsid w:val="00EA57A0"/>
    <w:rsid w:val="00EA5931"/>
    <w:rsid w:val="00EA5989"/>
    <w:rsid w:val="00EA5C56"/>
    <w:rsid w:val="00EA5FDF"/>
    <w:rsid w:val="00EA642E"/>
    <w:rsid w:val="00EA64B0"/>
    <w:rsid w:val="00EA655E"/>
    <w:rsid w:val="00EA6853"/>
    <w:rsid w:val="00EA6956"/>
    <w:rsid w:val="00EA6C5F"/>
    <w:rsid w:val="00EA6CAA"/>
    <w:rsid w:val="00EA6EA9"/>
    <w:rsid w:val="00EA7336"/>
    <w:rsid w:val="00EA76C3"/>
    <w:rsid w:val="00EA79A1"/>
    <w:rsid w:val="00EA7A35"/>
    <w:rsid w:val="00EA7B85"/>
    <w:rsid w:val="00EA7BFE"/>
    <w:rsid w:val="00EA7C12"/>
    <w:rsid w:val="00EA7E06"/>
    <w:rsid w:val="00EA7F28"/>
    <w:rsid w:val="00EB078E"/>
    <w:rsid w:val="00EB09A3"/>
    <w:rsid w:val="00EB0FF4"/>
    <w:rsid w:val="00EB1000"/>
    <w:rsid w:val="00EB123E"/>
    <w:rsid w:val="00EB14B6"/>
    <w:rsid w:val="00EB17F7"/>
    <w:rsid w:val="00EB1836"/>
    <w:rsid w:val="00EB1C45"/>
    <w:rsid w:val="00EB1CFD"/>
    <w:rsid w:val="00EB1EA4"/>
    <w:rsid w:val="00EB23BE"/>
    <w:rsid w:val="00EB26B2"/>
    <w:rsid w:val="00EB28A2"/>
    <w:rsid w:val="00EB296B"/>
    <w:rsid w:val="00EB2D13"/>
    <w:rsid w:val="00EB316B"/>
    <w:rsid w:val="00EB370E"/>
    <w:rsid w:val="00EB37E2"/>
    <w:rsid w:val="00EB39F9"/>
    <w:rsid w:val="00EB3C87"/>
    <w:rsid w:val="00EB3DA3"/>
    <w:rsid w:val="00EB3FED"/>
    <w:rsid w:val="00EB4301"/>
    <w:rsid w:val="00EB491B"/>
    <w:rsid w:val="00EB4A76"/>
    <w:rsid w:val="00EB507E"/>
    <w:rsid w:val="00EB516B"/>
    <w:rsid w:val="00EB5660"/>
    <w:rsid w:val="00EB578F"/>
    <w:rsid w:val="00EB58CC"/>
    <w:rsid w:val="00EB5A41"/>
    <w:rsid w:val="00EB5B35"/>
    <w:rsid w:val="00EB5C1A"/>
    <w:rsid w:val="00EB5FD4"/>
    <w:rsid w:val="00EB60D2"/>
    <w:rsid w:val="00EB612E"/>
    <w:rsid w:val="00EB622C"/>
    <w:rsid w:val="00EB6424"/>
    <w:rsid w:val="00EB6456"/>
    <w:rsid w:val="00EB66A0"/>
    <w:rsid w:val="00EB68B5"/>
    <w:rsid w:val="00EB6DD7"/>
    <w:rsid w:val="00EB7099"/>
    <w:rsid w:val="00EB7457"/>
    <w:rsid w:val="00EB7559"/>
    <w:rsid w:val="00EB75B7"/>
    <w:rsid w:val="00EB78BD"/>
    <w:rsid w:val="00EB7B45"/>
    <w:rsid w:val="00EB7F90"/>
    <w:rsid w:val="00EC0841"/>
    <w:rsid w:val="00EC0D17"/>
    <w:rsid w:val="00EC0D5C"/>
    <w:rsid w:val="00EC12ED"/>
    <w:rsid w:val="00EC1700"/>
    <w:rsid w:val="00EC1AFE"/>
    <w:rsid w:val="00EC1B14"/>
    <w:rsid w:val="00EC21D1"/>
    <w:rsid w:val="00EC21E6"/>
    <w:rsid w:val="00EC234A"/>
    <w:rsid w:val="00EC2503"/>
    <w:rsid w:val="00EC293C"/>
    <w:rsid w:val="00EC2983"/>
    <w:rsid w:val="00EC2BF3"/>
    <w:rsid w:val="00EC33CF"/>
    <w:rsid w:val="00EC373B"/>
    <w:rsid w:val="00EC37DE"/>
    <w:rsid w:val="00EC38A1"/>
    <w:rsid w:val="00EC3C71"/>
    <w:rsid w:val="00EC422C"/>
    <w:rsid w:val="00EC42E2"/>
    <w:rsid w:val="00EC431A"/>
    <w:rsid w:val="00EC48DA"/>
    <w:rsid w:val="00EC4964"/>
    <w:rsid w:val="00EC4FD8"/>
    <w:rsid w:val="00EC51F9"/>
    <w:rsid w:val="00EC5489"/>
    <w:rsid w:val="00EC563D"/>
    <w:rsid w:val="00EC5A5A"/>
    <w:rsid w:val="00EC5BEF"/>
    <w:rsid w:val="00EC5D70"/>
    <w:rsid w:val="00EC5DB6"/>
    <w:rsid w:val="00EC605A"/>
    <w:rsid w:val="00EC6316"/>
    <w:rsid w:val="00EC6352"/>
    <w:rsid w:val="00EC636E"/>
    <w:rsid w:val="00EC63E4"/>
    <w:rsid w:val="00EC6421"/>
    <w:rsid w:val="00EC6456"/>
    <w:rsid w:val="00EC6CFF"/>
    <w:rsid w:val="00EC6D63"/>
    <w:rsid w:val="00EC722A"/>
    <w:rsid w:val="00EC74CA"/>
    <w:rsid w:val="00EC74E8"/>
    <w:rsid w:val="00EC7A13"/>
    <w:rsid w:val="00EC7C0A"/>
    <w:rsid w:val="00ED0208"/>
    <w:rsid w:val="00ED027F"/>
    <w:rsid w:val="00ED0579"/>
    <w:rsid w:val="00ED0807"/>
    <w:rsid w:val="00ED08EB"/>
    <w:rsid w:val="00ED099E"/>
    <w:rsid w:val="00ED0A7D"/>
    <w:rsid w:val="00ED0B1D"/>
    <w:rsid w:val="00ED0D6F"/>
    <w:rsid w:val="00ED0D74"/>
    <w:rsid w:val="00ED0FA3"/>
    <w:rsid w:val="00ED132C"/>
    <w:rsid w:val="00ED152A"/>
    <w:rsid w:val="00ED17A9"/>
    <w:rsid w:val="00ED19B4"/>
    <w:rsid w:val="00ED1C4F"/>
    <w:rsid w:val="00ED1CD8"/>
    <w:rsid w:val="00ED1CF3"/>
    <w:rsid w:val="00ED21CD"/>
    <w:rsid w:val="00ED222B"/>
    <w:rsid w:val="00ED28B3"/>
    <w:rsid w:val="00ED2A9A"/>
    <w:rsid w:val="00ED2C63"/>
    <w:rsid w:val="00ED2CA5"/>
    <w:rsid w:val="00ED2D87"/>
    <w:rsid w:val="00ED2F94"/>
    <w:rsid w:val="00ED3128"/>
    <w:rsid w:val="00ED32D8"/>
    <w:rsid w:val="00ED3433"/>
    <w:rsid w:val="00ED3A27"/>
    <w:rsid w:val="00ED3BD1"/>
    <w:rsid w:val="00ED3E5F"/>
    <w:rsid w:val="00ED46CC"/>
    <w:rsid w:val="00ED4ECB"/>
    <w:rsid w:val="00ED512D"/>
    <w:rsid w:val="00ED518D"/>
    <w:rsid w:val="00ED523F"/>
    <w:rsid w:val="00ED53A9"/>
    <w:rsid w:val="00ED5503"/>
    <w:rsid w:val="00ED5A9C"/>
    <w:rsid w:val="00ED6047"/>
    <w:rsid w:val="00ED6267"/>
    <w:rsid w:val="00ED6548"/>
    <w:rsid w:val="00ED6666"/>
    <w:rsid w:val="00ED66B2"/>
    <w:rsid w:val="00ED6B04"/>
    <w:rsid w:val="00ED6C5D"/>
    <w:rsid w:val="00ED6CF4"/>
    <w:rsid w:val="00ED6DF0"/>
    <w:rsid w:val="00ED6E0B"/>
    <w:rsid w:val="00ED6E36"/>
    <w:rsid w:val="00ED6E46"/>
    <w:rsid w:val="00ED6FB9"/>
    <w:rsid w:val="00ED7122"/>
    <w:rsid w:val="00ED742A"/>
    <w:rsid w:val="00ED765E"/>
    <w:rsid w:val="00ED7A8C"/>
    <w:rsid w:val="00ED7D8C"/>
    <w:rsid w:val="00EE02AA"/>
    <w:rsid w:val="00EE035E"/>
    <w:rsid w:val="00EE042F"/>
    <w:rsid w:val="00EE05A0"/>
    <w:rsid w:val="00EE09CA"/>
    <w:rsid w:val="00EE0B90"/>
    <w:rsid w:val="00EE0D7B"/>
    <w:rsid w:val="00EE0DAF"/>
    <w:rsid w:val="00EE0E48"/>
    <w:rsid w:val="00EE1057"/>
    <w:rsid w:val="00EE10EA"/>
    <w:rsid w:val="00EE13C8"/>
    <w:rsid w:val="00EE1524"/>
    <w:rsid w:val="00EE162A"/>
    <w:rsid w:val="00EE1808"/>
    <w:rsid w:val="00EE18C2"/>
    <w:rsid w:val="00EE1D91"/>
    <w:rsid w:val="00EE1E43"/>
    <w:rsid w:val="00EE1EAB"/>
    <w:rsid w:val="00EE1F92"/>
    <w:rsid w:val="00EE201F"/>
    <w:rsid w:val="00EE20CA"/>
    <w:rsid w:val="00EE2158"/>
    <w:rsid w:val="00EE267B"/>
    <w:rsid w:val="00EE279D"/>
    <w:rsid w:val="00EE299D"/>
    <w:rsid w:val="00EE2B6E"/>
    <w:rsid w:val="00EE2C15"/>
    <w:rsid w:val="00EE2D7B"/>
    <w:rsid w:val="00EE2DEF"/>
    <w:rsid w:val="00EE3189"/>
    <w:rsid w:val="00EE3229"/>
    <w:rsid w:val="00EE3353"/>
    <w:rsid w:val="00EE389B"/>
    <w:rsid w:val="00EE3AA1"/>
    <w:rsid w:val="00EE3F71"/>
    <w:rsid w:val="00EE4031"/>
    <w:rsid w:val="00EE4064"/>
    <w:rsid w:val="00EE4462"/>
    <w:rsid w:val="00EE44C8"/>
    <w:rsid w:val="00EE44DD"/>
    <w:rsid w:val="00EE4626"/>
    <w:rsid w:val="00EE4851"/>
    <w:rsid w:val="00EE48C0"/>
    <w:rsid w:val="00EE49BC"/>
    <w:rsid w:val="00EE4A7A"/>
    <w:rsid w:val="00EE4ED7"/>
    <w:rsid w:val="00EE4F16"/>
    <w:rsid w:val="00EE521D"/>
    <w:rsid w:val="00EE533F"/>
    <w:rsid w:val="00EE5818"/>
    <w:rsid w:val="00EE5A8D"/>
    <w:rsid w:val="00EE5E3F"/>
    <w:rsid w:val="00EE5F5E"/>
    <w:rsid w:val="00EE654D"/>
    <w:rsid w:val="00EE69CA"/>
    <w:rsid w:val="00EE69DC"/>
    <w:rsid w:val="00EE6E2A"/>
    <w:rsid w:val="00EE744A"/>
    <w:rsid w:val="00EE745A"/>
    <w:rsid w:val="00EE78BF"/>
    <w:rsid w:val="00EE7BB9"/>
    <w:rsid w:val="00EE7D64"/>
    <w:rsid w:val="00EF0262"/>
    <w:rsid w:val="00EF05BD"/>
    <w:rsid w:val="00EF066E"/>
    <w:rsid w:val="00EF081C"/>
    <w:rsid w:val="00EF0A12"/>
    <w:rsid w:val="00EF0DCF"/>
    <w:rsid w:val="00EF13A1"/>
    <w:rsid w:val="00EF1846"/>
    <w:rsid w:val="00EF1912"/>
    <w:rsid w:val="00EF1B0B"/>
    <w:rsid w:val="00EF1CE4"/>
    <w:rsid w:val="00EF1D31"/>
    <w:rsid w:val="00EF1D3D"/>
    <w:rsid w:val="00EF1DB3"/>
    <w:rsid w:val="00EF2128"/>
    <w:rsid w:val="00EF2925"/>
    <w:rsid w:val="00EF294A"/>
    <w:rsid w:val="00EF2B05"/>
    <w:rsid w:val="00EF2EC6"/>
    <w:rsid w:val="00EF31B3"/>
    <w:rsid w:val="00EF326A"/>
    <w:rsid w:val="00EF3347"/>
    <w:rsid w:val="00EF33AA"/>
    <w:rsid w:val="00EF361F"/>
    <w:rsid w:val="00EF38BE"/>
    <w:rsid w:val="00EF3A1D"/>
    <w:rsid w:val="00EF3DC8"/>
    <w:rsid w:val="00EF3DF3"/>
    <w:rsid w:val="00EF41D6"/>
    <w:rsid w:val="00EF424B"/>
    <w:rsid w:val="00EF4287"/>
    <w:rsid w:val="00EF42D0"/>
    <w:rsid w:val="00EF4BB0"/>
    <w:rsid w:val="00EF4FF5"/>
    <w:rsid w:val="00EF5639"/>
    <w:rsid w:val="00EF576A"/>
    <w:rsid w:val="00EF5B2E"/>
    <w:rsid w:val="00EF61D9"/>
    <w:rsid w:val="00EF6349"/>
    <w:rsid w:val="00EF658A"/>
    <w:rsid w:val="00EF66D1"/>
    <w:rsid w:val="00EF6771"/>
    <w:rsid w:val="00EF67A7"/>
    <w:rsid w:val="00EF690F"/>
    <w:rsid w:val="00EF69B0"/>
    <w:rsid w:val="00EF6DFC"/>
    <w:rsid w:val="00EF6FA7"/>
    <w:rsid w:val="00EF7168"/>
    <w:rsid w:val="00EF7180"/>
    <w:rsid w:val="00EF71F0"/>
    <w:rsid w:val="00EF76DF"/>
    <w:rsid w:val="00EF77FE"/>
    <w:rsid w:val="00EF7CB5"/>
    <w:rsid w:val="00F00287"/>
    <w:rsid w:val="00F0096B"/>
    <w:rsid w:val="00F00A71"/>
    <w:rsid w:val="00F01195"/>
    <w:rsid w:val="00F01268"/>
    <w:rsid w:val="00F012F3"/>
    <w:rsid w:val="00F01454"/>
    <w:rsid w:val="00F014CC"/>
    <w:rsid w:val="00F01907"/>
    <w:rsid w:val="00F01BCB"/>
    <w:rsid w:val="00F01E26"/>
    <w:rsid w:val="00F02037"/>
    <w:rsid w:val="00F0232E"/>
    <w:rsid w:val="00F02B0C"/>
    <w:rsid w:val="00F02B41"/>
    <w:rsid w:val="00F02B83"/>
    <w:rsid w:val="00F02C9E"/>
    <w:rsid w:val="00F03283"/>
    <w:rsid w:val="00F0337B"/>
    <w:rsid w:val="00F0359A"/>
    <w:rsid w:val="00F035D3"/>
    <w:rsid w:val="00F0371C"/>
    <w:rsid w:val="00F0390D"/>
    <w:rsid w:val="00F03D44"/>
    <w:rsid w:val="00F04245"/>
    <w:rsid w:val="00F0447A"/>
    <w:rsid w:val="00F045FF"/>
    <w:rsid w:val="00F0499B"/>
    <w:rsid w:val="00F049EA"/>
    <w:rsid w:val="00F04BFE"/>
    <w:rsid w:val="00F04CD6"/>
    <w:rsid w:val="00F04D43"/>
    <w:rsid w:val="00F053B4"/>
    <w:rsid w:val="00F058BB"/>
    <w:rsid w:val="00F058C0"/>
    <w:rsid w:val="00F059FE"/>
    <w:rsid w:val="00F05A0D"/>
    <w:rsid w:val="00F05C0E"/>
    <w:rsid w:val="00F062D4"/>
    <w:rsid w:val="00F063F8"/>
    <w:rsid w:val="00F0641C"/>
    <w:rsid w:val="00F065E5"/>
    <w:rsid w:val="00F0674A"/>
    <w:rsid w:val="00F06B42"/>
    <w:rsid w:val="00F0722D"/>
    <w:rsid w:val="00F07433"/>
    <w:rsid w:val="00F075FB"/>
    <w:rsid w:val="00F0791F"/>
    <w:rsid w:val="00F07947"/>
    <w:rsid w:val="00F07B77"/>
    <w:rsid w:val="00F07BA4"/>
    <w:rsid w:val="00F07D96"/>
    <w:rsid w:val="00F07EA1"/>
    <w:rsid w:val="00F07FB0"/>
    <w:rsid w:val="00F10001"/>
    <w:rsid w:val="00F100A5"/>
    <w:rsid w:val="00F100B5"/>
    <w:rsid w:val="00F104C3"/>
    <w:rsid w:val="00F105D7"/>
    <w:rsid w:val="00F10773"/>
    <w:rsid w:val="00F1084C"/>
    <w:rsid w:val="00F10AEA"/>
    <w:rsid w:val="00F111A6"/>
    <w:rsid w:val="00F1196C"/>
    <w:rsid w:val="00F11DE8"/>
    <w:rsid w:val="00F11F63"/>
    <w:rsid w:val="00F120D8"/>
    <w:rsid w:val="00F122FA"/>
    <w:rsid w:val="00F125EB"/>
    <w:rsid w:val="00F12702"/>
    <w:rsid w:val="00F127CD"/>
    <w:rsid w:val="00F12AB1"/>
    <w:rsid w:val="00F12BD4"/>
    <w:rsid w:val="00F12D5D"/>
    <w:rsid w:val="00F12D85"/>
    <w:rsid w:val="00F12F54"/>
    <w:rsid w:val="00F12F9A"/>
    <w:rsid w:val="00F12FBB"/>
    <w:rsid w:val="00F13011"/>
    <w:rsid w:val="00F138E2"/>
    <w:rsid w:val="00F139A2"/>
    <w:rsid w:val="00F139AA"/>
    <w:rsid w:val="00F13A64"/>
    <w:rsid w:val="00F13A95"/>
    <w:rsid w:val="00F13AC1"/>
    <w:rsid w:val="00F13D0D"/>
    <w:rsid w:val="00F13F7E"/>
    <w:rsid w:val="00F1465D"/>
    <w:rsid w:val="00F149CE"/>
    <w:rsid w:val="00F14D61"/>
    <w:rsid w:val="00F154BC"/>
    <w:rsid w:val="00F15A4F"/>
    <w:rsid w:val="00F15B57"/>
    <w:rsid w:val="00F15F53"/>
    <w:rsid w:val="00F15FD9"/>
    <w:rsid w:val="00F1609F"/>
    <w:rsid w:val="00F167F5"/>
    <w:rsid w:val="00F1688E"/>
    <w:rsid w:val="00F16AA6"/>
    <w:rsid w:val="00F16CD9"/>
    <w:rsid w:val="00F16E8D"/>
    <w:rsid w:val="00F16F9A"/>
    <w:rsid w:val="00F1717F"/>
    <w:rsid w:val="00F17344"/>
    <w:rsid w:val="00F176F3"/>
    <w:rsid w:val="00F17995"/>
    <w:rsid w:val="00F179A9"/>
    <w:rsid w:val="00F17C56"/>
    <w:rsid w:val="00F17D12"/>
    <w:rsid w:val="00F17F5E"/>
    <w:rsid w:val="00F20555"/>
    <w:rsid w:val="00F207DE"/>
    <w:rsid w:val="00F20BA7"/>
    <w:rsid w:val="00F20E91"/>
    <w:rsid w:val="00F21062"/>
    <w:rsid w:val="00F211DB"/>
    <w:rsid w:val="00F21278"/>
    <w:rsid w:val="00F215C3"/>
    <w:rsid w:val="00F2181A"/>
    <w:rsid w:val="00F218D5"/>
    <w:rsid w:val="00F21D0B"/>
    <w:rsid w:val="00F21E35"/>
    <w:rsid w:val="00F21E41"/>
    <w:rsid w:val="00F22175"/>
    <w:rsid w:val="00F22368"/>
    <w:rsid w:val="00F223A8"/>
    <w:rsid w:val="00F226DB"/>
    <w:rsid w:val="00F2282A"/>
    <w:rsid w:val="00F229CD"/>
    <w:rsid w:val="00F22AA0"/>
    <w:rsid w:val="00F22AFB"/>
    <w:rsid w:val="00F22B15"/>
    <w:rsid w:val="00F22B91"/>
    <w:rsid w:val="00F23099"/>
    <w:rsid w:val="00F232D8"/>
    <w:rsid w:val="00F2341E"/>
    <w:rsid w:val="00F2358E"/>
    <w:rsid w:val="00F23BDE"/>
    <w:rsid w:val="00F23C1D"/>
    <w:rsid w:val="00F23C39"/>
    <w:rsid w:val="00F23D3A"/>
    <w:rsid w:val="00F23DE2"/>
    <w:rsid w:val="00F23E0A"/>
    <w:rsid w:val="00F23FFD"/>
    <w:rsid w:val="00F242DD"/>
    <w:rsid w:val="00F2438E"/>
    <w:rsid w:val="00F24419"/>
    <w:rsid w:val="00F24494"/>
    <w:rsid w:val="00F245F3"/>
    <w:rsid w:val="00F24642"/>
    <w:rsid w:val="00F24672"/>
    <w:rsid w:val="00F249A6"/>
    <w:rsid w:val="00F249E5"/>
    <w:rsid w:val="00F24A69"/>
    <w:rsid w:val="00F24C69"/>
    <w:rsid w:val="00F24D93"/>
    <w:rsid w:val="00F25108"/>
    <w:rsid w:val="00F2519E"/>
    <w:rsid w:val="00F254D4"/>
    <w:rsid w:val="00F258D0"/>
    <w:rsid w:val="00F259A5"/>
    <w:rsid w:val="00F25A3C"/>
    <w:rsid w:val="00F25B00"/>
    <w:rsid w:val="00F25D6F"/>
    <w:rsid w:val="00F25E84"/>
    <w:rsid w:val="00F260B7"/>
    <w:rsid w:val="00F2618B"/>
    <w:rsid w:val="00F262F6"/>
    <w:rsid w:val="00F26388"/>
    <w:rsid w:val="00F26813"/>
    <w:rsid w:val="00F26AF2"/>
    <w:rsid w:val="00F26E56"/>
    <w:rsid w:val="00F26EF9"/>
    <w:rsid w:val="00F272ED"/>
    <w:rsid w:val="00F27528"/>
    <w:rsid w:val="00F27705"/>
    <w:rsid w:val="00F27BC9"/>
    <w:rsid w:val="00F27CF7"/>
    <w:rsid w:val="00F27E79"/>
    <w:rsid w:val="00F27FB8"/>
    <w:rsid w:val="00F304DE"/>
    <w:rsid w:val="00F30682"/>
    <w:rsid w:val="00F30760"/>
    <w:rsid w:val="00F307C1"/>
    <w:rsid w:val="00F30999"/>
    <w:rsid w:val="00F30CA5"/>
    <w:rsid w:val="00F30E03"/>
    <w:rsid w:val="00F30F83"/>
    <w:rsid w:val="00F319AB"/>
    <w:rsid w:val="00F31B66"/>
    <w:rsid w:val="00F31CEF"/>
    <w:rsid w:val="00F31E62"/>
    <w:rsid w:val="00F31F24"/>
    <w:rsid w:val="00F3211A"/>
    <w:rsid w:val="00F32155"/>
    <w:rsid w:val="00F322CB"/>
    <w:rsid w:val="00F3230D"/>
    <w:rsid w:val="00F32424"/>
    <w:rsid w:val="00F328A6"/>
    <w:rsid w:val="00F329BA"/>
    <w:rsid w:val="00F32F6B"/>
    <w:rsid w:val="00F33201"/>
    <w:rsid w:val="00F33302"/>
    <w:rsid w:val="00F3338D"/>
    <w:rsid w:val="00F337ED"/>
    <w:rsid w:val="00F33918"/>
    <w:rsid w:val="00F33B51"/>
    <w:rsid w:val="00F33D7D"/>
    <w:rsid w:val="00F33F48"/>
    <w:rsid w:val="00F33FCF"/>
    <w:rsid w:val="00F340F2"/>
    <w:rsid w:val="00F3425D"/>
    <w:rsid w:val="00F343D3"/>
    <w:rsid w:val="00F3446B"/>
    <w:rsid w:val="00F34709"/>
    <w:rsid w:val="00F347CE"/>
    <w:rsid w:val="00F34D39"/>
    <w:rsid w:val="00F34DA4"/>
    <w:rsid w:val="00F35131"/>
    <w:rsid w:val="00F35636"/>
    <w:rsid w:val="00F35937"/>
    <w:rsid w:val="00F35A85"/>
    <w:rsid w:val="00F35ACC"/>
    <w:rsid w:val="00F36030"/>
    <w:rsid w:val="00F36206"/>
    <w:rsid w:val="00F36610"/>
    <w:rsid w:val="00F3695D"/>
    <w:rsid w:val="00F36AE4"/>
    <w:rsid w:val="00F36B42"/>
    <w:rsid w:val="00F36D0F"/>
    <w:rsid w:val="00F36E46"/>
    <w:rsid w:val="00F370B6"/>
    <w:rsid w:val="00F370F8"/>
    <w:rsid w:val="00F3728F"/>
    <w:rsid w:val="00F374BF"/>
    <w:rsid w:val="00F375A5"/>
    <w:rsid w:val="00F375E8"/>
    <w:rsid w:val="00F3778E"/>
    <w:rsid w:val="00F3783D"/>
    <w:rsid w:val="00F37995"/>
    <w:rsid w:val="00F37AC1"/>
    <w:rsid w:val="00F37B43"/>
    <w:rsid w:val="00F37E5B"/>
    <w:rsid w:val="00F37F3A"/>
    <w:rsid w:val="00F401A8"/>
    <w:rsid w:val="00F40864"/>
    <w:rsid w:val="00F409AC"/>
    <w:rsid w:val="00F40C39"/>
    <w:rsid w:val="00F40F0F"/>
    <w:rsid w:val="00F413FA"/>
    <w:rsid w:val="00F41446"/>
    <w:rsid w:val="00F4144B"/>
    <w:rsid w:val="00F4169F"/>
    <w:rsid w:val="00F4175A"/>
    <w:rsid w:val="00F41838"/>
    <w:rsid w:val="00F4196A"/>
    <w:rsid w:val="00F41C3C"/>
    <w:rsid w:val="00F41D58"/>
    <w:rsid w:val="00F4207E"/>
    <w:rsid w:val="00F42307"/>
    <w:rsid w:val="00F423FD"/>
    <w:rsid w:val="00F4246C"/>
    <w:rsid w:val="00F4248A"/>
    <w:rsid w:val="00F425B3"/>
    <w:rsid w:val="00F428F9"/>
    <w:rsid w:val="00F4296B"/>
    <w:rsid w:val="00F42ABD"/>
    <w:rsid w:val="00F430FC"/>
    <w:rsid w:val="00F43143"/>
    <w:rsid w:val="00F4379C"/>
    <w:rsid w:val="00F43B4A"/>
    <w:rsid w:val="00F44024"/>
    <w:rsid w:val="00F44576"/>
    <w:rsid w:val="00F44AA4"/>
    <w:rsid w:val="00F44BAD"/>
    <w:rsid w:val="00F44D1A"/>
    <w:rsid w:val="00F452D4"/>
    <w:rsid w:val="00F45339"/>
    <w:rsid w:val="00F45512"/>
    <w:rsid w:val="00F45644"/>
    <w:rsid w:val="00F45828"/>
    <w:rsid w:val="00F45839"/>
    <w:rsid w:val="00F45917"/>
    <w:rsid w:val="00F45A75"/>
    <w:rsid w:val="00F45CC1"/>
    <w:rsid w:val="00F45D8D"/>
    <w:rsid w:val="00F460E6"/>
    <w:rsid w:val="00F46221"/>
    <w:rsid w:val="00F4660D"/>
    <w:rsid w:val="00F466A0"/>
    <w:rsid w:val="00F467AD"/>
    <w:rsid w:val="00F46876"/>
    <w:rsid w:val="00F46B64"/>
    <w:rsid w:val="00F46BC1"/>
    <w:rsid w:val="00F46C89"/>
    <w:rsid w:val="00F46D7F"/>
    <w:rsid w:val="00F472FA"/>
    <w:rsid w:val="00F47391"/>
    <w:rsid w:val="00F4749A"/>
    <w:rsid w:val="00F475B4"/>
    <w:rsid w:val="00F47C8D"/>
    <w:rsid w:val="00F47D24"/>
    <w:rsid w:val="00F47D54"/>
    <w:rsid w:val="00F50016"/>
    <w:rsid w:val="00F5063B"/>
    <w:rsid w:val="00F508B6"/>
    <w:rsid w:val="00F50A8A"/>
    <w:rsid w:val="00F50B4F"/>
    <w:rsid w:val="00F50E9E"/>
    <w:rsid w:val="00F5128A"/>
    <w:rsid w:val="00F51310"/>
    <w:rsid w:val="00F51635"/>
    <w:rsid w:val="00F5180F"/>
    <w:rsid w:val="00F51980"/>
    <w:rsid w:val="00F51BCB"/>
    <w:rsid w:val="00F52901"/>
    <w:rsid w:val="00F52AEA"/>
    <w:rsid w:val="00F52BE4"/>
    <w:rsid w:val="00F532AB"/>
    <w:rsid w:val="00F53521"/>
    <w:rsid w:val="00F5368B"/>
    <w:rsid w:val="00F537BD"/>
    <w:rsid w:val="00F5397D"/>
    <w:rsid w:val="00F53A30"/>
    <w:rsid w:val="00F53C2E"/>
    <w:rsid w:val="00F53FCE"/>
    <w:rsid w:val="00F542AE"/>
    <w:rsid w:val="00F544D4"/>
    <w:rsid w:val="00F545D2"/>
    <w:rsid w:val="00F54666"/>
    <w:rsid w:val="00F547C0"/>
    <w:rsid w:val="00F54C87"/>
    <w:rsid w:val="00F54CBF"/>
    <w:rsid w:val="00F54F02"/>
    <w:rsid w:val="00F550D1"/>
    <w:rsid w:val="00F55358"/>
    <w:rsid w:val="00F5550D"/>
    <w:rsid w:val="00F55629"/>
    <w:rsid w:val="00F556B2"/>
    <w:rsid w:val="00F556FE"/>
    <w:rsid w:val="00F558B3"/>
    <w:rsid w:val="00F55AFB"/>
    <w:rsid w:val="00F55CDC"/>
    <w:rsid w:val="00F55DD8"/>
    <w:rsid w:val="00F55F17"/>
    <w:rsid w:val="00F56206"/>
    <w:rsid w:val="00F565C1"/>
    <w:rsid w:val="00F567A4"/>
    <w:rsid w:val="00F56803"/>
    <w:rsid w:val="00F56990"/>
    <w:rsid w:val="00F56D12"/>
    <w:rsid w:val="00F57048"/>
    <w:rsid w:val="00F5727B"/>
    <w:rsid w:val="00F574CF"/>
    <w:rsid w:val="00F575F9"/>
    <w:rsid w:val="00F576BD"/>
    <w:rsid w:val="00F576EA"/>
    <w:rsid w:val="00F57929"/>
    <w:rsid w:val="00F57E29"/>
    <w:rsid w:val="00F57E51"/>
    <w:rsid w:val="00F60283"/>
    <w:rsid w:val="00F602D6"/>
    <w:rsid w:val="00F603F9"/>
    <w:rsid w:val="00F6042B"/>
    <w:rsid w:val="00F60432"/>
    <w:rsid w:val="00F605E4"/>
    <w:rsid w:val="00F60627"/>
    <w:rsid w:val="00F60FAE"/>
    <w:rsid w:val="00F60FE5"/>
    <w:rsid w:val="00F614EE"/>
    <w:rsid w:val="00F61545"/>
    <w:rsid w:val="00F619A4"/>
    <w:rsid w:val="00F61A10"/>
    <w:rsid w:val="00F61B6C"/>
    <w:rsid w:val="00F61E2B"/>
    <w:rsid w:val="00F6209A"/>
    <w:rsid w:val="00F6215C"/>
    <w:rsid w:val="00F621A9"/>
    <w:rsid w:val="00F6261D"/>
    <w:rsid w:val="00F629D8"/>
    <w:rsid w:val="00F62BEC"/>
    <w:rsid w:val="00F62E01"/>
    <w:rsid w:val="00F62F88"/>
    <w:rsid w:val="00F62FF4"/>
    <w:rsid w:val="00F633A5"/>
    <w:rsid w:val="00F633FF"/>
    <w:rsid w:val="00F63660"/>
    <w:rsid w:val="00F6388E"/>
    <w:rsid w:val="00F63C03"/>
    <w:rsid w:val="00F63C47"/>
    <w:rsid w:val="00F63F5D"/>
    <w:rsid w:val="00F64225"/>
    <w:rsid w:val="00F64775"/>
    <w:rsid w:val="00F6480D"/>
    <w:rsid w:val="00F649BC"/>
    <w:rsid w:val="00F64A67"/>
    <w:rsid w:val="00F64DB8"/>
    <w:rsid w:val="00F64E6E"/>
    <w:rsid w:val="00F650EF"/>
    <w:rsid w:val="00F65335"/>
    <w:rsid w:val="00F6573A"/>
    <w:rsid w:val="00F65813"/>
    <w:rsid w:val="00F65AAE"/>
    <w:rsid w:val="00F65B9E"/>
    <w:rsid w:val="00F65E08"/>
    <w:rsid w:val="00F66347"/>
    <w:rsid w:val="00F6644A"/>
    <w:rsid w:val="00F66715"/>
    <w:rsid w:val="00F66CA4"/>
    <w:rsid w:val="00F67061"/>
    <w:rsid w:val="00F67113"/>
    <w:rsid w:val="00F673BA"/>
    <w:rsid w:val="00F677D0"/>
    <w:rsid w:val="00F67EC3"/>
    <w:rsid w:val="00F701E2"/>
    <w:rsid w:val="00F703C3"/>
    <w:rsid w:val="00F705B4"/>
    <w:rsid w:val="00F705F2"/>
    <w:rsid w:val="00F70A1B"/>
    <w:rsid w:val="00F70CAA"/>
    <w:rsid w:val="00F70CFD"/>
    <w:rsid w:val="00F70F7D"/>
    <w:rsid w:val="00F71308"/>
    <w:rsid w:val="00F71837"/>
    <w:rsid w:val="00F71E18"/>
    <w:rsid w:val="00F71E28"/>
    <w:rsid w:val="00F7225C"/>
    <w:rsid w:val="00F722E6"/>
    <w:rsid w:val="00F723D9"/>
    <w:rsid w:val="00F72571"/>
    <w:rsid w:val="00F725C5"/>
    <w:rsid w:val="00F72663"/>
    <w:rsid w:val="00F72669"/>
    <w:rsid w:val="00F72692"/>
    <w:rsid w:val="00F72A0A"/>
    <w:rsid w:val="00F72B0F"/>
    <w:rsid w:val="00F72C20"/>
    <w:rsid w:val="00F72C3C"/>
    <w:rsid w:val="00F72DA0"/>
    <w:rsid w:val="00F72FAE"/>
    <w:rsid w:val="00F73148"/>
    <w:rsid w:val="00F73628"/>
    <w:rsid w:val="00F738C4"/>
    <w:rsid w:val="00F73A10"/>
    <w:rsid w:val="00F73B5D"/>
    <w:rsid w:val="00F73CE7"/>
    <w:rsid w:val="00F73DC6"/>
    <w:rsid w:val="00F74012"/>
    <w:rsid w:val="00F7435B"/>
    <w:rsid w:val="00F74F9C"/>
    <w:rsid w:val="00F75234"/>
    <w:rsid w:val="00F75A37"/>
    <w:rsid w:val="00F75A89"/>
    <w:rsid w:val="00F75B24"/>
    <w:rsid w:val="00F75B59"/>
    <w:rsid w:val="00F75BF2"/>
    <w:rsid w:val="00F75C5A"/>
    <w:rsid w:val="00F75F2E"/>
    <w:rsid w:val="00F7616A"/>
    <w:rsid w:val="00F76267"/>
    <w:rsid w:val="00F762D5"/>
    <w:rsid w:val="00F76350"/>
    <w:rsid w:val="00F7645D"/>
    <w:rsid w:val="00F76563"/>
    <w:rsid w:val="00F765B7"/>
    <w:rsid w:val="00F76672"/>
    <w:rsid w:val="00F76A34"/>
    <w:rsid w:val="00F76D89"/>
    <w:rsid w:val="00F76E66"/>
    <w:rsid w:val="00F770FC"/>
    <w:rsid w:val="00F772D2"/>
    <w:rsid w:val="00F7740E"/>
    <w:rsid w:val="00F774B8"/>
    <w:rsid w:val="00F7751E"/>
    <w:rsid w:val="00F7751F"/>
    <w:rsid w:val="00F77894"/>
    <w:rsid w:val="00F77C62"/>
    <w:rsid w:val="00F77D07"/>
    <w:rsid w:val="00F77DC5"/>
    <w:rsid w:val="00F77DDE"/>
    <w:rsid w:val="00F77F40"/>
    <w:rsid w:val="00F77FE2"/>
    <w:rsid w:val="00F8006A"/>
    <w:rsid w:val="00F801FA"/>
    <w:rsid w:val="00F8035D"/>
    <w:rsid w:val="00F803BA"/>
    <w:rsid w:val="00F8055F"/>
    <w:rsid w:val="00F80882"/>
    <w:rsid w:val="00F808C2"/>
    <w:rsid w:val="00F80B6F"/>
    <w:rsid w:val="00F81041"/>
    <w:rsid w:val="00F811F6"/>
    <w:rsid w:val="00F8149E"/>
    <w:rsid w:val="00F816C3"/>
    <w:rsid w:val="00F81736"/>
    <w:rsid w:val="00F81754"/>
    <w:rsid w:val="00F81A35"/>
    <w:rsid w:val="00F81BA9"/>
    <w:rsid w:val="00F82220"/>
    <w:rsid w:val="00F82408"/>
    <w:rsid w:val="00F82428"/>
    <w:rsid w:val="00F825B6"/>
    <w:rsid w:val="00F8283D"/>
    <w:rsid w:val="00F82895"/>
    <w:rsid w:val="00F828FA"/>
    <w:rsid w:val="00F829BC"/>
    <w:rsid w:val="00F82B47"/>
    <w:rsid w:val="00F82CA3"/>
    <w:rsid w:val="00F82CDD"/>
    <w:rsid w:val="00F82E67"/>
    <w:rsid w:val="00F830B5"/>
    <w:rsid w:val="00F830EC"/>
    <w:rsid w:val="00F8312D"/>
    <w:rsid w:val="00F83292"/>
    <w:rsid w:val="00F836C7"/>
    <w:rsid w:val="00F836D9"/>
    <w:rsid w:val="00F8378A"/>
    <w:rsid w:val="00F837FB"/>
    <w:rsid w:val="00F8387C"/>
    <w:rsid w:val="00F83B66"/>
    <w:rsid w:val="00F83DDF"/>
    <w:rsid w:val="00F8447E"/>
    <w:rsid w:val="00F84629"/>
    <w:rsid w:val="00F848D5"/>
    <w:rsid w:val="00F84B6A"/>
    <w:rsid w:val="00F850BE"/>
    <w:rsid w:val="00F853FC"/>
    <w:rsid w:val="00F859C7"/>
    <w:rsid w:val="00F85DD1"/>
    <w:rsid w:val="00F85E77"/>
    <w:rsid w:val="00F8640D"/>
    <w:rsid w:val="00F864EA"/>
    <w:rsid w:val="00F8678E"/>
    <w:rsid w:val="00F868EC"/>
    <w:rsid w:val="00F86A0B"/>
    <w:rsid w:val="00F86A21"/>
    <w:rsid w:val="00F86A80"/>
    <w:rsid w:val="00F86DA5"/>
    <w:rsid w:val="00F874BF"/>
    <w:rsid w:val="00F879B8"/>
    <w:rsid w:val="00F87C91"/>
    <w:rsid w:val="00F87DEC"/>
    <w:rsid w:val="00F901EC"/>
    <w:rsid w:val="00F902D3"/>
    <w:rsid w:val="00F9043A"/>
    <w:rsid w:val="00F90480"/>
    <w:rsid w:val="00F90886"/>
    <w:rsid w:val="00F9092C"/>
    <w:rsid w:val="00F90BDC"/>
    <w:rsid w:val="00F90E02"/>
    <w:rsid w:val="00F91057"/>
    <w:rsid w:val="00F9115D"/>
    <w:rsid w:val="00F912C5"/>
    <w:rsid w:val="00F9158A"/>
    <w:rsid w:val="00F91A02"/>
    <w:rsid w:val="00F91B1F"/>
    <w:rsid w:val="00F91BB2"/>
    <w:rsid w:val="00F91BB4"/>
    <w:rsid w:val="00F91D9D"/>
    <w:rsid w:val="00F91FCA"/>
    <w:rsid w:val="00F9279E"/>
    <w:rsid w:val="00F927ED"/>
    <w:rsid w:val="00F9295A"/>
    <w:rsid w:val="00F92B99"/>
    <w:rsid w:val="00F92CDA"/>
    <w:rsid w:val="00F9322A"/>
    <w:rsid w:val="00F933A1"/>
    <w:rsid w:val="00F9346F"/>
    <w:rsid w:val="00F93AA4"/>
    <w:rsid w:val="00F93AAC"/>
    <w:rsid w:val="00F93B4E"/>
    <w:rsid w:val="00F9400E"/>
    <w:rsid w:val="00F942CB"/>
    <w:rsid w:val="00F947BD"/>
    <w:rsid w:val="00F949AE"/>
    <w:rsid w:val="00F94E33"/>
    <w:rsid w:val="00F94E98"/>
    <w:rsid w:val="00F94F38"/>
    <w:rsid w:val="00F9517D"/>
    <w:rsid w:val="00F954A8"/>
    <w:rsid w:val="00F95759"/>
    <w:rsid w:val="00F957F5"/>
    <w:rsid w:val="00F95B04"/>
    <w:rsid w:val="00F95DB3"/>
    <w:rsid w:val="00F960B2"/>
    <w:rsid w:val="00F96336"/>
    <w:rsid w:val="00F96E7B"/>
    <w:rsid w:val="00F96F10"/>
    <w:rsid w:val="00F971A9"/>
    <w:rsid w:val="00F971FA"/>
    <w:rsid w:val="00F973F6"/>
    <w:rsid w:val="00F97509"/>
    <w:rsid w:val="00F97568"/>
    <w:rsid w:val="00F979BA"/>
    <w:rsid w:val="00F97BEB"/>
    <w:rsid w:val="00F97DB8"/>
    <w:rsid w:val="00FA0103"/>
    <w:rsid w:val="00FA016D"/>
    <w:rsid w:val="00FA046F"/>
    <w:rsid w:val="00FA050D"/>
    <w:rsid w:val="00FA0576"/>
    <w:rsid w:val="00FA07B6"/>
    <w:rsid w:val="00FA0C9D"/>
    <w:rsid w:val="00FA0DA5"/>
    <w:rsid w:val="00FA0DAB"/>
    <w:rsid w:val="00FA0F24"/>
    <w:rsid w:val="00FA1332"/>
    <w:rsid w:val="00FA141B"/>
    <w:rsid w:val="00FA1583"/>
    <w:rsid w:val="00FA1A54"/>
    <w:rsid w:val="00FA1E69"/>
    <w:rsid w:val="00FA225B"/>
    <w:rsid w:val="00FA23DA"/>
    <w:rsid w:val="00FA25F7"/>
    <w:rsid w:val="00FA2980"/>
    <w:rsid w:val="00FA29FF"/>
    <w:rsid w:val="00FA2A17"/>
    <w:rsid w:val="00FA2C98"/>
    <w:rsid w:val="00FA2CFB"/>
    <w:rsid w:val="00FA2FE4"/>
    <w:rsid w:val="00FA319B"/>
    <w:rsid w:val="00FA32D7"/>
    <w:rsid w:val="00FA3639"/>
    <w:rsid w:val="00FA38C3"/>
    <w:rsid w:val="00FA38E1"/>
    <w:rsid w:val="00FA3A14"/>
    <w:rsid w:val="00FA3A3E"/>
    <w:rsid w:val="00FA3B56"/>
    <w:rsid w:val="00FA45FF"/>
    <w:rsid w:val="00FA479F"/>
    <w:rsid w:val="00FA48A7"/>
    <w:rsid w:val="00FA49EB"/>
    <w:rsid w:val="00FA4F41"/>
    <w:rsid w:val="00FA523C"/>
    <w:rsid w:val="00FA554A"/>
    <w:rsid w:val="00FA555D"/>
    <w:rsid w:val="00FA56F4"/>
    <w:rsid w:val="00FA590A"/>
    <w:rsid w:val="00FA5D2E"/>
    <w:rsid w:val="00FA6620"/>
    <w:rsid w:val="00FA6AF2"/>
    <w:rsid w:val="00FA6B27"/>
    <w:rsid w:val="00FA6B99"/>
    <w:rsid w:val="00FA706D"/>
    <w:rsid w:val="00FA7861"/>
    <w:rsid w:val="00FA7886"/>
    <w:rsid w:val="00FA79E4"/>
    <w:rsid w:val="00FA7C55"/>
    <w:rsid w:val="00FA7CEE"/>
    <w:rsid w:val="00FA7D12"/>
    <w:rsid w:val="00FA7D9B"/>
    <w:rsid w:val="00FA7DC4"/>
    <w:rsid w:val="00FA7E05"/>
    <w:rsid w:val="00FB04C2"/>
    <w:rsid w:val="00FB05EF"/>
    <w:rsid w:val="00FB0AD1"/>
    <w:rsid w:val="00FB0C83"/>
    <w:rsid w:val="00FB0E95"/>
    <w:rsid w:val="00FB0EC7"/>
    <w:rsid w:val="00FB0F8A"/>
    <w:rsid w:val="00FB0FFC"/>
    <w:rsid w:val="00FB1076"/>
    <w:rsid w:val="00FB13DA"/>
    <w:rsid w:val="00FB13FF"/>
    <w:rsid w:val="00FB1764"/>
    <w:rsid w:val="00FB1AB6"/>
    <w:rsid w:val="00FB1D70"/>
    <w:rsid w:val="00FB1E04"/>
    <w:rsid w:val="00FB1F76"/>
    <w:rsid w:val="00FB2185"/>
    <w:rsid w:val="00FB223A"/>
    <w:rsid w:val="00FB226D"/>
    <w:rsid w:val="00FB22C5"/>
    <w:rsid w:val="00FB22E1"/>
    <w:rsid w:val="00FB23BE"/>
    <w:rsid w:val="00FB2472"/>
    <w:rsid w:val="00FB261B"/>
    <w:rsid w:val="00FB2779"/>
    <w:rsid w:val="00FB2839"/>
    <w:rsid w:val="00FB2B76"/>
    <w:rsid w:val="00FB2B84"/>
    <w:rsid w:val="00FB2CA8"/>
    <w:rsid w:val="00FB2E02"/>
    <w:rsid w:val="00FB2E77"/>
    <w:rsid w:val="00FB33E2"/>
    <w:rsid w:val="00FB34D1"/>
    <w:rsid w:val="00FB37A5"/>
    <w:rsid w:val="00FB3961"/>
    <w:rsid w:val="00FB3FE6"/>
    <w:rsid w:val="00FB4606"/>
    <w:rsid w:val="00FB4739"/>
    <w:rsid w:val="00FB4AF2"/>
    <w:rsid w:val="00FB4E0D"/>
    <w:rsid w:val="00FB512D"/>
    <w:rsid w:val="00FB517E"/>
    <w:rsid w:val="00FB526E"/>
    <w:rsid w:val="00FB5554"/>
    <w:rsid w:val="00FB572D"/>
    <w:rsid w:val="00FB5802"/>
    <w:rsid w:val="00FB5A57"/>
    <w:rsid w:val="00FB5CB2"/>
    <w:rsid w:val="00FB5DAC"/>
    <w:rsid w:val="00FB6126"/>
    <w:rsid w:val="00FB7540"/>
    <w:rsid w:val="00FB75D0"/>
    <w:rsid w:val="00FB799D"/>
    <w:rsid w:val="00FB7C44"/>
    <w:rsid w:val="00FB7C94"/>
    <w:rsid w:val="00FC007D"/>
    <w:rsid w:val="00FC072C"/>
    <w:rsid w:val="00FC0B58"/>
    <w:rsid w:val="00FC0C4B"/>
    <w:rsid w:val="00FC0D37"/>
    <w:rsid w:val="00FC1241"/>
    <w:rsid w:val="00FC13C5"/>
    <w:rsid w:val="00FC148E"/>
    <w:rsid w:val="00FC1638"/>
    <w:rsid w:val="00FC1D01"/>
    <w:rsid w:val="00FC1EF1"/>
    <w:rsid w:val="00FC1F8F"/>
    <w:rsid w:val="00FC217B"/>
    <w:rsid w:val="00FC278F"/>
    <w:rsid w:val="00FC2948"/>
    <w:rsid w:val="00FC2F1B"/>
    <w:rsid w:val="00FC332F"/>
    <w:rsid w:val="00FC335F"/>
    <w:rsid w:val="00FC3411"/>
    <w:rsid w:val="00FC345D"/>
    <w:rsid w:val="00FC379F"/>
    <w:rsid w:val="00FC3901"/>
    <w:rsid w:val="00FC39A9"/>
    <w:rsid w:val="00FC3B19"/>
    <w:rsid w:val="00FC3EFB"/>
    <w:rsid w:val="00FC3F9F"/>
    <w:rsid w:val="00FC46AD"/>
    <w:rsid w:val="00FC46BF"/>
    <w:rsid w:val="00FC4878"/>
    <w:rsid w:val="00FC49BA"/>
    <w:rsid w:val="00FC504A"/>
    <w:rsid w:val="00FC54AF"/>
    <w:rsid w:val="00FC54BA"/>
    <w:rsid w:val="00FC55EF"/>
    <w:rsid w:val="00FC564C"/>
    <w:rsid w:val="00FC56F9"/>
    <w:rsid w:val="00FC5918"/>
    <w:rsid w:val="00FC5C38"/>
    <w:rsid w:val="00FC5D5F"/>
    <w:rsid w:val="00FC638C"/>
    <w:rsid w:val="00FC64DA"/>
    <w:rsid w:val="00FC681A"/>
    <w:rsid w:val="00FC691F"/>
    <w:rsid w:val="00FC6987"/>
    <w:rsid w:val="00FC6A55"/>
    <w:rsid w:val="00FC6C28"/>
    <w:rsid w:val="00FC6D04"/>
    <w:rsid w:val="00FC6E2D"/>
    <w:rsid w:val="00FC6EE8"/>
    <w:rsid w:val="00FC70F2"/>
    <w:rsid w:val="00FC723E"/>
    <w:rsid w:val="00FC72DC"/>
    <w:rsid w:val="00FC75DA"/>
    <w:rsid w:val="00FC77B8"/>
    <w:rsid w:val="00FC78DE"/>
    <w:rsid w:val="00FC792C"/>
    <w:rsid w:val="00FC7B13"/>
    <w:rsid w:val="00FC7BC0"/>
    <w:rsid w:val="00FC7D50"/>
    <w:rsid w:val="00FD0169"/>
    <w:rsid w:val="00FD0191"/>
    <w:rsid w:val="00FD02A2"/>
    <w:rsid w:val="00FD037B"/>
    <w:rsid w:val="00FD0580"/>
    <w:rsid w:val="00FD07F2"/>
    <w:rsid w:val="00FD07F5"/>
    <w:rsid w:val="00FD083E"/>
    <w:rsid w:val="00FD0939"/>
    <w:rsid w:val="00FD0A19"/>
    <w:rsid w:val="00FD0BC5"/>
    <w:rsid w:val="00FD0C99"/>
    <w:rsid w:val="00FD0D4C"/>
    <w:rsid w:val="00FD0D83"/>
    <w:rsid w:val="00FD1385"/>
    <w:rsid w:val="00FD1560"/>
    <w:rsid w:val="00FD1618"/>
    <w:rsid w:val="00FD1693"/>
    <w:rsid w:val="00FD16F4"/>
    <w:rsid w:val="00FD1B80"/>
    <w:rsid w:val="00FD1BA4"/>
    <w:rsid w:val="00FD1DD1"/>
    <w:rsid w:val="00FD1EB0"/>
    <w:rsid w:val="00FD20CE"/>
    <w:rsid w:val="00FD225F"/>
    <w:rsid w:val="00FD2270"/>
    <w:rsid w:val="00FD2860"/>
    <w:rsid w:val="00FD28E7"/>
    <w:rsid w:val="00FD2B0C"/>
    <w:rsid w:val="00FD2E3A"/>
    <w:rsid w:val="00FD2ED3"/>
    <w:rsid w:val="00FD337E"/>
    <w:rsid w:val="00FD33C5"/>
    <w:rsid w:val="00FD34C9"/>
    <w:rsid w:val="00FD392D"/>
    <w:rsid w:val="00FD392F"/>
    <w:rsid w:val="00FD3F65"/>
    <w:rsid w:val="00FD3F79"/>
    <w:rsid w:val="00FD42D0"/>
    <w:rsid w:val="00FD45EC"/>
    <w:rsid w:val="00FD4934"/>
    <w:rsid w:val="00FD4A40"/>
    <w:rsid w:val="00FD4D2F"/>
    <w:rsid w:val="00FD4FBB"/>
    <w:rsid w:val="00FD50A7"/>
    <w:rsid w:val="00FD50CF"/>
    <w:rsid w:val="00FD56AC"/>
    <w:rsid w:val="00FD5852"/>
    <w:rsid w:val="00FD5A9A"/>
    <w:rsid w:val="00FD5B47"/>
    <w:rsid w:val="00FD5D3E"/>
    <w:rsid w:val="00FD634C"/>
    <w:rsid w:val="00FD6379"/>
    <w:rsid w:val="00FD671A"/>
    <w:rsid w:val="00FD69D6"/>
    <w:rsid w:val="00FD6D74"/>
    <w:rsid w:val="00FD6D9E"/>
    <w:rsid w:val="00FD7007"/>
    <w:rsid w:val="00FD726D"/>
    <w:rsid w:val="00FD74D9"/>
    <w:rsid w:val="00FD7668"/>
    <w:rsid w:val="00FD7768"/>
    <w:rsid w:val="00FD78F8"/>
    <w:rsid w:val="00FD7961"/>
    <w:rsid w:val="00FD7B28"/>
    <w:rsid w:val="00FD7BCC"/>
    <w:rsid w:val="00FD7C75"/>
    <w:rsid w:val="00FD7CFF"/>
    <w:rsid w:val="00FD7F60"/>
    <w:rsid w:val="00FE027B"/>
    <w:rsid w:val="00FE055C"/>
    <w:rsid w:val="00FE05AD"/>
    <w:rsid w:val="00FE0B1D"/>
    <w:rsid w:val="00FE0C3A"/>
    <w:rsid w:val="00FE1128"/>
    <w:rsid w:val="00FE11F3"/>
    <w:rsid w:val="00FE1A6B"/>
    <w:rsid w:val="00FE1A6C"/>
    <w:rsid w:val="00FE1C54"/>
    <w:rsid w:val="00FE1FC8"/>
    <w:rsid w:val="00FE1FE4"/>
    <w:rsid w:val="00FE24DC"/>
    <w:rsid w:val="00FE2756"/>
    <w:rsid w:val="00FE288C"/>
    <w:rsid w:val="00FE2983"/>
    <w:rsid w:val="00FE29BD"/>
    <w:rsid w:val="00FE2ABC"/>
    <w:rsid w:val="00FE2E27"/>
    <w:rsid w:val="00FE2F75"/>
    <w:rsid w:val="00FE2FDF"/>
    <w:rsid w:val="00FE308C"/>
    <w:rsid w:val="00FE30B0"/>
    <w:rsid w:val="00FE3251"/>
    <w:rsid w:val="00FE3480"/>
    <w:rsid w:val="00FE3611"/>
    <w:rsid w:val="00FE3615"/>
    <w:rsid w:val="00FE3653"/>
    <w:rsid w:val="00FE365F"/>
    <w:rsid w:val="00FE395C"/>
    <w:rsid w:val="00FE3B3B"/>
    <w:rsid w:val="00FE3C1E"/>
    <w:rsid w:val="00FE3D48"/>
    <w:rsid w:val="00FE3E57"/>
    <w:rsid w:val="00FE4259"/>
    <w:rsid w:val="00FE456A"/>
    <w:rsid w:val="00FE4623"/>
    <w:rsid w:val="00FE4643"/>
    <w:rsid w:val="00FE48AB"/>
    <w:rsid w:val="00FE4B3B"/>
    <w:rsid w:val="00FE4BBA"/>
    <w:rsid w:val="00FE4DC6"/>
    <w:rsid w:val="00FE50CB"/>
    <w:rsid w:val="00FE567C"/>
    <w:rsid w:val="00FE56C3"/>
    <w:rsid w:val="00FE5ED1"/>
    <w:rsid w:val="00FE611E"/>
    <w:rsid w:val="00FE613C"/>
    <w:rsid w:val="00FE619A"/>
    <w:rsid w:val="00FE63F3"/>
    <w:rsid w:val="00FE6565"/>
    <w:rsid w:val="00FE69F6"/>
    <w:rsid w:val="00FE6B68"/>
    <w:rsid w:val="00FE6B7A"/>
    <w:rsid w:val="00FE6E86"/>
    <w:rsid w:val="00FE6F3A"/>
    <w:rsid w:val="00FE70DC"/>
    <w:rsid w:val="00FE7602"/>
    <w:rsid w:val="00FE7919"/>
    <w:rsid w:val="00FE7BB3"/>
    <w:rsid w:val="00FE7DED"/>
    <w:rsid w:val="00FE7F64"/>
    <w:rsid w:val="00FF0101"/>
    <w:rsid w:val="00FF01E7"/>
    <w:rsid w:val="00FF0283"/>
    <w:rsid w:val="00FF0344"/>
    <w:rsid w:val="00FF0561"/>
    <w:rsid w:val="00FF0791"/>
    <w:rsid w:val="00FF080E"/>
    <w:rsid w:val="00FF09E3"/>
    <w:rsid w:val="00FF0BE7"/>
    <w:rsid w:val="00FF0DF9"/>
    <w:rsid w:val="00FF10A2"/>
    <w:rsid w:val="00FF10AA"/>
    <w:rsid w:val="00FF1209"/>
    <w:rsid w:val="00FF1BF6"/>
    <w:rsid w:val="00FF1FA4"/>
    <w:rsid w:val="00FF21C8"/>
    <w:rsid w:val="00FF239F"/>
    <w:rsid w:val="00FF2B0A"/>
    <w:rsid w:val="00FF2C24"/>
    <w:rsid w:val="00FF2D78"/>
    <w:rsid w:val="00FF327B"/>
    <w:rsid w:val="00FF35D2"/>
    <w:rsid w:val="00FF36E2"/>
    <w:rsid w:val="00FF370C"/>
    <w:rsid w:val="00FF387E"/>
    <w:rsid w:val="00FF3AA9"/>
    <w:rsid w:val="00FF3B09"/>
    <w:rsid w:val="00FF3B23"/>
    <w:rsid w:val="00FF3BA7"/>
    <w:rsid w:val="00FF3D76"/>
    <w:rsid w:val="00FF4249"/>
    <w:rsid w:val="00FF48A4"/>
    <w:rsid w:val="00FF4A7D"/>
    <w:rsid w:val="00FF4B4F"/>
    <w:rsid w:val="00FF4BF7"/>
    <w:rsid w:val="00FF4EF3"/>
    <w:rsid w:val="00FF5488"/>
    <w:rsid w:val="00FF5785"/>
    <w:rsid w:val="00FF5AD4"/>
    <w:rsid w:val="00FF5B4E"/>
    <w:rsid w:val="00FF5DFB"/>
    <w:rsid w:val="00FF61C4"/>
    <w:rsid w:val="00FF61D0"/>
    <w:rsid w:val="00FF62A1"/>
    <w:rsid w:val="00FF62A4"/>
    <w:rsid w:val="00FF63B1"/>
    <w:rsid w:val="00FF649C"/>
    <w:rsid w:val="00FF6723"/>
    <w:rsid w:val="00FF6827"/>
    <w:rsid w:val="00FF6AD8"/>
    <w:rsid w:val="00FF6CAA"/>
    <w:rsid w:val="00FF6CF3"/>
    <w:rsid w:val="00FF6FD0"/>
    <w:rsid w:val="00FF720A"/>
    <w:rsid w:val="00FF74FF"/>
    <w:rsid w:val="00FF781E"/>
    <w:rsid w:val="00FF7A27"/>
    <w:rsid w:val="00FF7A76"/>
    <w:rsid w:val="00FF7D35"/>
    <w:rsid w:val="00FF7F06"/>
    <w:rsid w:val="01350E4A"/>
    <w:rsid w:val="0655558F"/>
    <w:rsid w:val="0A0132CC"/>
    <w:rsid w:val="0D39B121"/>
    <w:rsid w:val="0E48B509"/>
    <w:rsid w:val="0E76F3BC"/>
    <w:rsid w:val="105A68ED"/>
    <w:rsid w:val="1097C49C"/>
    <w:rsid w:val="11839639"/>
    <w:rsid w:val="12C1D9E1"/>
    <w:rsid w:val="14971C4F"/>
    <w:rsid w:val="1693C7D4"/>
    <w:rsid w:val="16DA4CAE"/>
    <w:rsid w:val="1C2532ED"/>
    <w:rsid w:val="1C7FA00A"/>
    <w:rsid w:val="1D112527"/>
    <w:rsid w:val="206D6D79"/>
    <w:rsid w:val="295EDF97"/>
    <w:rsid w:val="2A09CC6A"/>
    <w:rsid w:val="2A5AE163"/>
    <w:rsid w:val="2BB91755"/>
    <w:rsid w:val="2BC8C51A"/>
    <w:rsid w:val="2DAFC02D"/>
    <w:rsid w:val="2DF6D1F9"/>
    <w:rsid w:val="2F995E94"/>
    <w:rsid w:val="30AEE7B1"/>
    <w:rsid w:val="3105B1F2"/>
    <w:rsid w:val="3110CAB8"/>
    <w:rsid w:val="35C3E63E"/>
    <w:rsid w:val="3673AC56"/>
    <w:rsid w:val="368B9F6E"/>
    <w:rsid w:val="36BE31EE"/>
    <w:rsid w:val="37761E7E"/>
    <w:rsid w:val="38904B28"/>
    <w:rsid w:val="39B86E28"/>
    <w:rsid w:val="39EA0D7C"/>
    <w:rsid w:val="3C5DA24C"/>
    <w:rsid w:val="3D8E1BE4"/>
    <w:rsid w:val="3EA8252F"/>
    <w:rsid w:val="3EC0E756"/>
    <w:rsid w:val="3FAC65E9"/>
    <w:rsid w:val="3FBF0447"/>
    <w:rsid w:val="42C07876"/>
    <w:rsid w:val="46CFC04C"/>
    <w:rsid w:val="4979C4F5"/>
    <w:rsid w:val="4A5DA5E1"/>
    <w:rsid w:val="4D95B03D"/>
    <w:rsid w:val="55BE1AB6"/>
    <w:rsid w:val="58CC6AEB"/>
    <w:rsid w:val="597F2D81"/>
    <w:rsid w:val="5E2A31B3"/>
    <w:rsid w:val="6088A97A"/>
    <w:rsid w:val="67C870C4"/>
    <w:rsid w:val="6D45F247"/>
    <w:rsid w:val="6D6EE4FE"/>
    <w:rsid w:val="70BEAAA9"/>
    <w:rsid w:val="70E90476"/>
    <w:rsid w:val="71B07222"/>
    <w:rsid w:val="75E5AE63"/>
    <w:rsid w:val="7688BACE"/>
    <w:rsid w:val="774487DC"/>
    <w:rsid w:val="7753A507"/>
    <w:rsid w:val="786485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A0899"/>
  <w14:defaultImageDpi w14:val="32767"/>
  <w15:chartTrackingRefBased/>
  <w15:docId w15:val="{27A66187-87DA-4582-BF89-FD3850626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89C"/>
    <w:rPr>
      <w:rFonts w:ascii="Calibri" w:hAnsi="Calibri"/>
      <w:sz w:val="22"/>
    </w:rPr>
  </w:style>
  <w:style w:type="paragraph" w:styleId="Heading1">
    <w:name w:val="heading 1"/>
    <w:basedOn w:val="Normal"/>
    <w:next w:val="Normal"/>
    <w:link w:val="Heading1Char"/>
    <w:uiPriority w:val="9"/>
    <w:qFormat/>
    <w:rsid w:val="00A2345A"/>
    <w:pPr>
      <w:keepNext/>
      <w:keepLines/>
      <w:spacing w:after="120"/>
      <w:outlineLvl w:val="0"/>
    </w:pPr>
    <w:rPr>
      <w:rFonts w:eastAsiaTheme="majorEastAsia" w:cstheme="majorBidi"/>
      <w:color w:val="004F9F" w:themeColor="text2"/>
      <w:sz w:val="72"/>
      <w:szCs w:val="32"/>
    </w:rPr>
  </w:style>
  <w:style w:type="paragraph" w:styleId="Heading2">
    <w:name w:val="heading 2"/>
    <w:basedOn w:val="Normal"/>
    <w:next w:val="Normal"/>
    <w:link w:val="Heading2Char"/>
    <w:uiPriority w:val="9"/>
    <w:unhideWhenUsed/>
    <w:qFormat/>
    <w:rsid w:val="00A2345A"/>
    <w:pPr>
      <w:keepNext/>
      <w:keepLines/>
      <w:spacing w:after="120"/>
      <w:outlineLvl w:val="1"/>
    </w:pPr>
    <w:rPr>
      <w:rFonts w:eastAsiaTheme="majorEastAsia" w:cstheme="majorBidi"/>
      <w:color w:val="004F9F" w:themeColor="text2"/>
      <w:sz w:val="30"/>
      <w:szCs w:val="26"/>
    </w:rPr>
  </w:style>
  <w:style w:type="paragraph" w:styleId="Heading3">
    <w:name w:val="heading 3"/>
    <w:basedOn w:val="Heading4"/>
    <w:next w:val="Normal"/>
    <w:link w:val="Heading3Char"/>
    <w:uiPriority w:val="9"/>
    <w:unhideWhenUsed/>
    <w:qFormat/>
    <w:rsid w:val="00EA3B8D"/>
    <w:pPr>
      <w:spacing w:before="0" w:after="120"/>
      <w:outlineLvl w:val="2"/>
    </w:pPr>
  </w:style>
  <w:style w:type="paragraph" w:styleId="Heading4">
    <w:name w:val="heading 4"/>
    <w:aliases w:val="Table Heading"/>
    <w:next w:val="Normal"/>
    <w:link w:val="Heading4Char"/>
    <w:uiPriority w:val="9"/>
    <w:unhideWhenUsed/>
    <w:qFormat/>
    <w:rsid w:val="003A0259"/>
    <w:pPr>
      <w:keepNext/>
      <w:keepLines/>
      <w:spacing w:before="40"/>
      <w:outlineLvl w:val="3"/>
    </w:pPr>
    <w:rPr>
      <w:rFonts w:ascii="Calibri" w:eastAsiaTheme="majorEastAsia" w:hAnsi="Calibri" w:cstheme="majorBidi"/>
      <w:iCs/>
      <w:color w:val="004F9F" w:themeColor="text2"/>
    </w:rPr>
  </w:style>
  <w:style w:type="paragraph" w:styleId="Heading5">
    <w:name w:val="heading 5"/>
    <w:basedOn w:val="Normal"/>
    <w:next w:val="Normal"/>
    <w:link w:val="Heading5Char"/>
    <w:uiPriority w:val="9"/>
    <w:unhideWhenUsed/>
    <w:qFormat/>
    <w:rsid w:val="00E54168"/>
    <w:pPr>
      <w:keepNext/>
      <w:keepLines/>
      <w:spacing w:before="40"/>
      <w:outlineLvl w:val="4"/>
    </w:pPr>
    <w:rPr>
      <w:rFonts w:asciiTheme="majorHAnsi" w:eastAsiaTheme="majorEastAsia" w:hAnsiTheme="majorHAnsi" w:cstheme="majorBidi"/>
      <w:color w:val="003A77" w:themeColor="accent1" w:themeShade="BF"/>
    </w:rPr>
  </w:style>
  <w:style w:type="paragraph" w:styleId="Heading6">
    <w:name w:val="heading 6"/>
    <w:basedOn w:val="Normal"/>
    <w:next w:val="Normal"/>
    <w:link w:val="Heading6Char"/>
    <w:uiPriority w:val="9"/>
    <w:unhideWhenUsed/>
    <w:qFormat/>
    <w:rsid w:val="00A2345A"/>
    <w:pPr>
      <w:keepNext/>
      <w:keepLines/>
      <w:spacing w:before="40"/>
      <w:outlineLvl w:val="5"/>
    </w:pPr>
    <w:rPr>
      <w:rFonts w:asciiTheme="majorHAnsi" w:eastAsiaTheme="majorEastAsia" w:hAnsiTheme="majorHAnsi" w:cstheme="majorBidi"/>
      <w:color w:val="00274F" w:themeColor="accent1" w:themeShade="7F"/>
    </w:rPr>
  </w:style>
  <w:style w:type="paragraph" w:styleId="Heading7">
    <w:name w:val="heading 7"/>
    <w:basedOn w:val="Normal"/>
    <w:next w:val="Normal"/>
    <w:link w:val="Heading7Char"/>
    <w:uiPriority w:val="9"/>
    <w:semiHidden/>
    <w:unhideWhenUsed/>
    <w:qFormat/>
    <w:rsid w:val="003051CE"/>
    <w:pPr>
      <w:keepNext/>
      <w:keepLines/>
      <w:spacing w:before="40"/>
      <w:outlineLvl w:val="6"/>
    </w:pPr>
    <w:rPr>
      <w:rFonts w:asciiTheme="majorHAnsi" w:eastAsiaTheme="majorEastAsia" w:hAnsiTheme="majorHAnsi" w:cstheme="majorBidi"/>
      <w:i/>
      <w:iCs/>
      <w:color w:val="00274F" w:themeColor="accent1" w:themeShade="7F"/>
    </w:rPr>
  </w:style>
  <w:style w:type="paragraph" w:styleId="Heading8">
    <w:name w:val="heading 8"/>
    <w:basedOn w:val="Normal"/>
    <w:next w:val="Normal"/>
    <w:link w:val="Heading8Char"/>
    <w:uiPriority w:val="9"/>
    <w:semiHidden/>
    <w:unhideWhenUsed/>
    <w:qFormat/>
    <w:rsid w:val="003051CE"/>
    <w:pPr>
      <w:keepNext/>
      <w:keepLines/>
      <w:spacing w:before="40"/>
      <w:outlineLvl w:val="7"/>
    </w:pPr>
    <w:rPr>
      <w:rFonts w:asciiTheme="majorHAnsi" w:eastAsiaTheme="majorEastAsia" w:hAnsiTheme="majorHAnsi" w:cstheme="majorBidi"/>
      <w:color w:val="797A79" w:themeColor="text1" w:themeTint="D8"/>
      <w:sz w:val="21"/>
      <w:szCs w:val="21"/>
    </w:rPr>
  </w:style>
  <w:style w:type="paragraph" w:styleId="Heading9">
    <w:name w:val="heading 9"/>
    <w:basedOn w:val="Normal"/>
    <w:next w:val="Normal"/>
    <w:link w:val="Heading9Char"/>
    <w:uiPriority w:val="9"/>
    <w:semiHidden/>
    <w:unhideWhenUsed/>
    <w:qFormat/>
    <w:rsid w:val="003051CE"/>
    <w:pPr>
      <w:keepNext/>
      <w:keepLines/>
      <w:spacing w:before="40"/>
      <w:outlineLvl w:val="8"/>
    </w:pPr>
    <w:rPr>
      <w:rFonts w:asciiTheme="majorHAnsi" w:eastAsiaTheme="majorEastAsia" w:hAnsiTheme="majorHAnsi" w:cstheme="majorBidi"/>
      <w:i/>
      <w:iCs/>
      <w:color w:val="797A79"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A2345A"/>
    <w:pPr>
      <w:tabs>
        <w:tab w:val="center" w:pos="4513"/>
        <w:tab w:val="right" w:pos="9026"/>
      </w:tabs>
      <w:jc w:val="right"/>
    </w:pPr>
    <w:rPr>
      <w:color w:val="FFFFFF" w:themeColor="background1"/>
      <w:sz w:val="52"/>
    </w:rPr>
  </w:style>
  <w:style w:type="character" w:customStyle="1" w:styleId="HeaderChar">
    <w:name w:val="Header Char"/>
    <w:basedOn w:val="DefaultParagraphFont"/>
    <w:link w:val="Header"/>
    <w:uiPriority w:val="99"/>
    <w:rsid w:val="00A2345A"/>
    <w:rPr>
      <w:rFonts w:ascii="Calibri" w:hAnsi="Calibri"/>
      <w:color w:val="FFFFFF" w:themeColor="background1"/>
      <w:sz w:val="52"/>
    </w:rPr>
  </w:style>
  <w:style w:type="paragraph" w:styleId="Footer">
    <w:name w:val="footer"/>
    <w:basedOn w:val="Normal"/>
    <w:link w:val="FooterChar"/>
    <w:uiPriority w:val="99"/>
    <w:unhideWhenUsed/>
    <w:rsid w:val="00AB778E"/>
    <w:pPr>
      <w:tabs>
        <w:tab w:val="center" w:pos="4513"/>
        <w:tab w:val="right" w:pos="9026"/>
      </w:tabs>
    </w:pPr>
    <w:rPr>
      <w:color w:val="004F9F" w:themeColor="text2"/>
    </w:rPr>
  </w:style>
  <w:style w:type="character" w:customStyle="1" w:styleId="FooterChar">
    <w:name w:val="Footer Char"/>
    <w:basedOn w:val="DefaultParagraphFont"/>
    <w:link w:val="Footer"/>
    <w:uiPriority w:val="99"/>
    <w:rsid w:val="00AB778E"/>
    <w:rPr>
      <w:rFonts w:ascii="Calibri" w:hAnsi="Calibri"/>
      <w:color w:val="004F9F" w:themeColor="text2"/>
      <w:sz w:val="22"/>
    </w:rPr>
  </w:style>
  <w:style w:type="character" w:customStyle="1" w:styleId="Heading1Char">
    <w:name w:val="Heading 1 Char"/>
    <w:basedOn w:val="DefaultParagraphFont"/>
    <w:link w:val="Heading1"/>
    <w:rsid w:val="00A2345A"/>
    <w:rPr>
      <w:rFonts w:ascii="Calibri" w:eastAsiaTheme="majorEastAsia" w:hAnsi="Calibri" w:cstheme="majorBidi"/>
      <w:color w:val="004F9F" w:themeColor="text2"/>
      <w:sz w:val="72"/>
      <w:szCs w:val="32"/>
    </w:rPr>
  </w:style>
  <w:style w:type="character" w:customStyle="1" w:styleId="Heading2Char">
    <w:name w:val="Heading 2 Char"/>
    <w:basedOn w:val="DefaultParagraphFont"/>
    <w:link w:val="Heading2"/>
    <w:uiPriority w:val="9"/>
    <w:rsid w:val="00A2345A"/>
    <w:rPr>
      <w:rFonts w:ascii="Calibri" w:eastAsiaTheme="majorEastAsia" w:hAnsi="Calibri" w:cstheme="majorBidi"/>
      <w:color w:val="004F9F" w:themeColor="text2"/>
      <w:sz w:val="30"/>
      <w:szCs w:val="26"/>
    </w:rPr>
  </w:style>
  <w:style w:type="character" w:customStyle="1" w:styleId="Heading3Char">
    <w:name w:val="Heading 3 Char"/>
    <w:basedOn w:val="DefaultParagraphFont"/>
    <w:link w:val="Heading3"/>
    <w:uiPriority w:val="9"/>
    <w:rsid w:val="00EA3B8D"/>
    <w:rPr>
      <w:rFonts w:ascii="Calibri" w:eastAsiaTheme="majorEastAsia" w:hAnsi="Calibri" w:cstheme="majorBidi"/>
      <w:iCs/>
      <w:color w:val="004F9F" w:themeColor="text2"/>
    </w:rPr>
  </w:style>
  <w:style w:type="character" w:customStyle="1" w:styleId="Heading4Char">
    <w:name w:val="Heading 4 Char"/>
    <w:aliases w:val="Table Heading Char"/>
    <w:basedOn w:val="DefaultParagraphFont"/>
    <w:link w:val="Heading4"/>
    <w:rsid w:val="003A0259"/>
    <w:rPr>
      <w:rFonts w:ascii="Calibri" w:eastAsiaTheme="majorEastAsia" w:hAnsi="Calibri" w:cstheme="majorBidi"/>
      <w:iCs/>
      <w:color w:val="004F9F" w:themeColor="text2"/>
    </w:rPr>
  </w:style>
  <w:style w:type="character" w:customStyle="1" w:styleId="Heading5Char">
    <w:name w:val="Heading 5 Char"/>
    <w:basedOn w:val="DefaultParagraphFont"/>
    <w:link w:val="Heading5"/>
    <w:uiPriority w:val="9"/>
    <w:rsid w:val="00E54168"/>
    <w:rPr>
      <w:rFonts w:asciiTheme="majorHAnsi" w:eastAsiaTheme="majorEastAsia" w:hAnsiTheme="majorHAnsi" w:cstheme="majorBidi"/>
      <w:color w:val="003A77" w:themeColor="accent1" w:themeShade="BF"/>
      <w:sz w:val="20"/>
    </w:rPr>
  </w:style>
  <w:style w:type="paragraph" w:customStyle="1" w:styleId="NumberedHeading">
    <w:name w:val="Numbered Heading"/>
    <w:qFormat/>
    <w:rsid w:val="00CD7A1B"/>
    <w:pPr>
      <w:numPr>
        <w:numId w:val="1"/>
      </w:numPr>
      <w:spacing w:after="120"/>
      <w:ind w:left="425" w:hanging="425"/>
    </w:pPr>
    <w:rPr>
      <w:rFonts w:ascii="Calibri" w:eastAsiaTheme="majorEastAsia" w:hAnsi="Calibri" w:cstheme="majorBidi"/>
      <w:color w:val="004F9F" w:themeColor="text2"/>
      <w:sz w:val="30"/>
    </w:rPr>
  </w:style>
  <w:style w:type="paragraph" w:styleId="ListParagraph">
    <w:name w:val="List Paragraph"/>
    <w:basedOn w:val="Normal"/>
    <w:link w:val="ListParagraphChar"/>
    <w:uiPriority w:val="34"/>
    <w:qFormat/>
    <w:rsid w:val="00CC51D8"/>
    <w:pPr>
      <w:ind w:left="720"/>
      <w:contextualSpacing/>
    </w:pPr>
  </w:style>
  <w:style w:type="paragraph" w:styleId="NormalWeb">
    <w:name w:val="Normal (Web)"/>
    <w:basedOn w:val="Normal"/>
    <w:uiPriority w:val="99"/>
    <w:unhideWhenUsed/>
    <w:rsid w:val="003A15E8"/>
    <w:pPr>
      <w:spacing w:before="100" w:beforeAutospacing="1" w:after="100" w:afterAutospacing="1"/>
    </w:pPr>
    <w:rPr>
      <w:rFonts w:ascii="Times New Roman" w:eastAsia="Times New Roman" w:hAnsi="Times New Roman" w:cs="Times New Roman"/>
      <w:sz w:val="24"/>
      <w:lang w:val="en-AU" w:eastAsia="en-AU"/>
    </w:rPr>
  </w:style>
  <w:style w:type="character" w:styleId="PageNumber">
    <w:name w:val="page number"/>
    <w:basedOn w:val="DefaultParagraphFont"/>
    <w:uiPriority w:val="99"/>
    <w:semiHidden/>
    <w:unhideWhenUsed/>
    <w:rsid w:val="0005574E"/>
  </w:style>
  <w:style w:type="table" w:customStyle="1" w:styleId="Style1">
    <w:name w:val="Style1"/>
    <w:basedOn w:val="TableNormal"/>
    <w:uiPriority w:val="99"/>
    <w:rsid w:val="00DC5BA2"/>
    <w:rPr>
      <w:sz w:val="22"/>
    </w:rPr>
    <w:tblPr/>
    <w:tcPr>
      <w:tcBorders>
        <w:left w:val="nil"/>
        <w:right w:val="nil"/>
        <w:insideH w:val="nil"/>
        <w:insideV w:val="nil"/>
        <w:tl2br w:val="nil"/>
        <w:tr2bl w:val="nil"/>
      </w:tcBorders>
    </w:tcPr>
    <w:tblStylePr w:type="firstRow">
      <w:rPr>
        <w:rFonts w:ascii="Calibri" w:hAnsi="Calibri"/>
        <w:color w:val="004F9F" w:themeColor="text2"/>
        <w:sz w:val="24"/>
      </w:rPr>
    </w:tblStylePr>
  </w:style>
  <w:style w:type="table" w:styleId="PlainTable4">
    <w:name w:val="Plain Table 4"/>
    <w:basedOn w:val="TableNormal"/>
    <w:uiPriority w:val="44"/>
    <w:rsid w:val="00DC5BA2"/>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FactSheetDate">
    <w:name w:val="Fact Sheet Date"/>
    <w:basedOn w:val="Normal"/>
    <w:qFormat/>
    <w:rsid w:val="00E12014"/>
    <w:pPr>
      <w:jc w:val="right"/>
    </w:pPr>
  </w:style>
  <w:style w:type="paragraph" w:styleId="Title">
    <w:name w:val="Title"/>
    <w:basedOn w:val="Normal"/>
    <w:next w:val="Normal"/>
    <w:link w:val="TitleChar"/>
    <w:uiPriority w:val="10"/>
    <w:qFormat/>
    <w:rsid w:val="009F26E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26EB"/>
    <w:rPr>
      <w:rFonts w:asciiTheme="majorHAnsi" w:eastAsiaTheme="majorEastAsia" w:hAnsiTheme="majorHAnsi" w:cstheme="majorBidi"/>
      <w:spacing w:val="-10"/>
      <w:kern w:val="28"/>
      <w:sz w:val="56"/>
      <w:szCs w:val="56"/>
    </w:rPr>
  </w:style>
  <w:style w:type="paragraph" w:customStyle="1" w:styleId="Contents">
    <w:name w:val="Contents"/>
    <w:basedOn w:val="Normal"/>
    <w:qFormat/>
    <w:rsid w:val="00A27440"/>
    <w:pPr>
      <w:framePr w:hSpace="180" w:wrap="around" w:vAnchor="text" w:hAnchor="page" w:x="6552" w:y="-648"/>
    </w:pPr>
    <w:rPr>
      <w:sz w:val="28"/>
      <w:szCs w:val="28"/>
    </w:rPr>
  </w:style>
  <w:style w:type="table" w:styleId="TableGrid">
    <w:name w:val="Table Grid"/>
    <w:basedOn w:val="TableNormal"/>
    <w:rsid w:val="004D5038"/>
    <w:tblPr>
      <w:tblStyleRowBandSize w:val="1"/>
      <w:tblStyleColBandSize w:val="1"/>
      <w:tblInd w:w="284" w:type="dxa"/>
      <w:tblBorders>
        <w:bottom w:val="single" w:sz="4" w:space="0" w:color="626362" w:themeColor="text1"/>
        <w:insideH w:val="single" w:sz="4" w:space="0" w:color="626362" w:themeColor="text1"/>
      </w:tblBorders>
      <w:tblCellMar>
        <w:top w:w="57" w:type="dxa"/>
        <w:left w:w="284" w:type="dxa"/>
        <w:bottom w:w="57" w:type="dxa"/>
        <w:right w:w="170" w:type="dxa"/>
      </w:tblCellMar>
    </w:tblPr>
    <w:tblStylePr w:type="firstRow">
      <w:rPr>
        <w:color w:val="004F9F" w:themeColor="text2"/>
      </w:rPr>
      <w:tblPr/>
      <w:tcPr>
        <w:tcBorders>
          <w:top w:val="nil"/>
          <w:left w:val="nil"/>
          <w:bottom w:val="nil"/>
          <w:right w:val="nil"/>
          <w:insideH w:val="nil"/>
          <w:insideV w:val="nil"/>
          <w:tl2br w:val="nil"/>
          <w:tr2bl w:val="nil"/>
        </w:tcBorders>
      </w:tcPr>
    </w:tblStylePr>
    <w:tblStylePr w:type="band2Vert">
      <w:tblPr/>
      <w:tcPr>
        <w:shd w:val="clear" w:color="auto" w:fill="B8DBFF" w:themeFill="accent1" w:themeFillTint="33"/>
      </w:tcPr>
    </w:tblStylePr>
  </w:style>
  <w:style w:type="paragraph" w:styleId="TOCHeading">
    <w:name w:val="TOC Heading"/>
    <w:basedOn w:val="Heading1"/>
    <w:next w:val="Normal"/>
    <w:uiPriority w:val="39"/>
    <w:unhideWhenUsed/>
    <w:qFormat/>
    <w:rsid w:val="00AB6AF7"/>
    <w:pPr>
      <w:spacing w:after="240"/>
      <w:outlineLvl w:val="9"/>
    </w:pPr>
    <w:rPr>
      <w:rFonts w:asciiTheme="majorHAnsi" w:hAnsiTheme="majorHAnsi"/>
      <w:sz w:val="48"/>
    </w:rPr>
  </w:style>
  <w:style w:type="character" w:styleId="Hyperlink">
    <w:name w:val="Hyperlink"/>
    <w:basedOn w:val="DefaultParagraphFont"/>
    <w:uiPriority w:val="99"/>
    <w:unhideWhenUsed/>
    <w:rsid w:val="00AB6AF7"/>
    <w:rPr>
      <w:rFonts w:asciiTheme="minorHAnsi" w:hAnsiTheme="minorHAnsi"/>
      <w:color w:val="626362" w:themeColor="text1"/>
      <w:sz w:val="22"/>
      <w:u w:val="single"/>
    </w:rPr>
  </w:style>
  <w:style w:type="character" w:customStyle="1" w:styleId="Heading6Char">
    <w:name w:val="Heading 6 Char"/>
    <w:basedOn w:val="DefaultParagraphFont"/>
    <w:link w:val="Heading6"/>
    <w:uiPriority w:val="9"/>
    <w:rsid w:val="00A2345A"/>
    <w:rPr>
      <w:rFonts w:asciiTheme="majorHAnsi" w:eastAsiaTheme="majorEastAsia" w:hAnsiTheme="majorHAnsi" w:cstheme="majorBidi"/>
      <w:color w:val="00274F" w:themeColor="accent1" w:themeShade="7F"/>
      <w:sz w:val="22"/>
    </w:rPr>
  </w:style>
  <w:style w:type="paragraph" w:customStyle="1" w:styleId="StyleHeading3-FrontPageDetails">
    <w:name w:val="Style Heading 3 - Front Page Details"/>
    <w:basedOn w:val="Heading3"/>
    <w:rsid w:val="00B50169"/>
    <w:rPr>
      <w:b/>
      <w:bCs/>
      <w:color w:val="auto"/>
    </w:rPr>
  </w:style>
  <w:style w:type="paragraph" w:styleId="TOC1">
    <w:name w:val="toc 1"/>
    <w:basedOn w:val="Normal"/>
    <w:next w:val="Normal"/>
    <w:autoRedefine/>
    <w:uiPriority w:val="39"/>
    <w:unhideWhenUsed/>
    <w:rsid w:val="00B50169"/>
    <w:pPr>
      <w:spacing w:after="120"/>
    </w:pPr>
  </w:style>
  <w:style w:type="paragraph" w:styleId="TOC2">
    <w:name w:val="toc 2"/>
    <w:basedOn w:val="Normal"/>
    <w:next w:val="Normal"/>
    <w:autoRedefine/>
    <w:uiPriority w:val="39"/>
    <w:unhideWhenUsed/>
    <w:rsid w:val="00A2345A"/>
    <w:pPr>
      <w:spacing w:after="100"/>
      <w:ind w:left="220"/>
    </w:pPr>
  </w:style>
  <w:style w:type="paragraph" w:styleId="TOC3">
    <w:name w:val="toc 3"/>
    <w:basedOn w:val="Normal"/>
    <w:next w:val="Normal"/>
    <w:autoRedefine/>
    <w:uiPriority w:val="39"/>
    <w:unhideWhenUsed/>
    <w:rsid w:val="00A2345A"/>
    <w:pPr>
      <w:spacing w:after="100"/>
      <w:ind w:left="440"/>
    </w:pPr>
  </w:style>
  <w:style w:type="paragraph" w:customStyle="1" w:styleId="HeaderDate">
    <w:name w:val="Header Date"/>
    <w:basedOn w:val="Header"/>
    <w:qFormat/>
    <w:rsid w:val="00A2345A"/>
    <w:rPr>
      <w:sz w:val="32"/>
    </w:rPr>
  </w:style>
  <w:style w:type="paragraph" w:customStyle="1" w:styleId="FollowerHeaderText">
    <w:name w:val="Follower Header Text"/>
    <w:basedOn w:val="Normal"/>
    <w:qFormat/>
    <w:rsid w:val="00A2345A"/>
    <w:pPr>
      <w:jc w:val="right"/>
    </w:pPr>
    <w:rPr>
      <w:color w:val="004F9F" w:themeColor="text2"/>
      <w:sz w:val="36"/>
      <w:szCs w:val="36"/>
    </w:rPr>
  </w:style>
  <w:style w:type="paragraph" w:customStyle="1" w:styleId="FollowerHeaderDate">
    <w:name w:val="Follower Header Date"/>
    <w:basedOn w:val="Normal"/>
    <w:qFormat/>
    <w:rsid w:val="00A2345A"/>
    <w:pPr>
      <w:jc w:val="right"/>
    </w:pPr>
    <w:rPr>
      <w:color w:val="004F9F" w:themeColor="text2"/>
      <w:sz w:val="24"/>
    </w:rPr>
  </w:style>
  <w:style w:type="paragraph" w:customStyle="1" w:styleId="DistributionList">
    <w:name w:val="Distribution List"/>
    <w:qFormat/>
    <w:rsid w:val="00AB778E"/>
    <w:rPr>
      <w:rFonts w:ascii="Calibri" w:eastAsiaTheme="majorEastAsia" w:hAnsi="Calibri" w:cstheme="majorBidi"/>
      <w:color w:val="004F9F" w:themeColor="text2"/>
      <w:sz w:val="30"/>
      <w:szCs w:val="26"/>
    </w:rPr>
  </w:style>
  <w:style w:type="paragraph" w:customStyle="1" w:styleId="FrontPageDetails">
    <w:name w:val="Front Page Details"/>
    <w:basedOn w:val="Normal"/>
    <w:qFormat/>
    <w:rsid w:val="00AB778E"/>
    <w:pPr>
      <w:spacing w:after="120"/>
    </w:pPr>
  </w:style>
  <w:style w:type="paragraph" w:customStyle="1" w:styleId="Bullets">
    <w:name w:val="Bullets"/>
    <w:rsid w:val="00EA3B8D"/>
    <w:pPr>
      <w:numPr>
        <w:numId w:val="2"/>
      </w:numPr>
      <w:spacing w:after="120"/>
    </w:pPr>
    <w:rPr>
      <w:rFonts w:ascii="Calibri" w:eastAsia="Times New Roman" w:hAnsi="Calibri" w:cs="Times New Roman"/>
      <w:sz w:val="22"/>
      <w:szCs w:val="20"/>
    </w:rPr>
  </w:style>
  <w:style w:type="character" w:styleId="CommentReference">
    <w:name w:val="annotation reference"/>
    <w:basedOn w:val="DefaultParagraphFont"/>
    <w:uiPriority w:val="99"/>
    <w:semiHidden/>
    <w:unhideWhenUsed/>
    <w:rsid w:val="00A11033"/>
    <w:rPr>
      <w:sz w:val="16"/>
      <w:szCs w:val="16"/>
    </w:rPr>
  </w:style>
  <w:style w:type="paragraph" w:styleId="CommentText">
    <w:name w:val="annotation text"/>
    <w:basedOn w:val="Normal"/>
    <w:link w:val="CommentTextChar"/>
    <w:unhideWhenUsed/>
    <w:rsid w:val="00A11033"/>
    <w:rPr>
      <w:sz w:val="20"/>
      <w:szCs w:val="20"/>
    </w:rPr>
  </w:style>
  <w:style w:type="character" w:customStyle="1" w:styleId="CommentTextChar">
    <w:name w:val="Comment Text Char"/>
    <w:basedOn w:val="DefaultParagraphFont"/>
    <w:link w:val="CommentText"/>
    <w:rsid w:val="00A11033"/>
    <w:rPr>
      <w:rFonts w:ascii="Calibri" w:hAnsi="Calibri"/>
      <w:sz w:val="20"/>
      <w:szCs w:val="20"/>
    </w:rPr>
  </w:style>
  <w:style w:type="table" w:styleId="LightList-Accent3">
    <w:name w:val="Light List Accent 3"/>
    <w:basedOn w:val="TableNormal"/>
    <w:uiPriority w:val="61"/>
    <w:rsid w:val="00A11033"/>
    <w:rPr>
      <w:rFonts w:eastAsiaTheme="minorEastAsia"/>
      <w:sz w:val="22"/>
      <w:szCs w:val="22"/>
    </w:rPr>
    <w:tblPr>
      <w:tblStyleRowBandSize w:val="1"/>
      <w:tblStyleColBandSize w:val="1"/>
    </w:tblPr>
    <w:tcPr>
      <w:tcBorders>
        <w:top w:val="single" w:sz="8" w:space="0" w:color="00B7E0" w:themeColor="accent3"/>
        <w:left w:val="single" w:sz="8" w:space="0" w:color="00B7E0" w:themeColor="accent3"/>
        <w:bottom w:val="single" w:sz="8" w:space="0" w:color="00B7E0" w:themeColor="accent3"/>
        <w:right w:val="single" w:sz="8" w:space="0" w:color="00B7E0" w:themeColor="accent3"/>
      </w:tcBorders>
    </w:tcPr>
    <w:tblStylePr w:type="firstRow">
      <w:pPr>
        <w:spacing w:before="0" w:after="0" w:line="240" w:lineRule="auto"/>
      </w:pPr>
      <w:rPr>
        <w:b/>
        <w:bCs/>
        <w:color w:val="FFFFFF" w:themeColor="background1"/>
      </w:rPr>
      <w:tblPr/>
      <w:tcPr>
        <w:shd w:val="clear" w:color="auto" w:fill="00B7E0" w:themeFill="accent3"/>
      </w:tcPr>
    </w:tblStylePr>
    <w:tblStylePr w:type="lastRow">
      <w:pPr>
        <w:spacing w:before="0" w:after="0" w:line="240" w:lineRule="auto"/>
      </w:pPr>
      <w:rPr>
        <w:b/>
        <w:bCs/>
      </w:rPr>
      <w:tblPr/>
      <w:tcPr>
        <w:tcBorders>
          <w:top w:val="double" w:sz="6" w:space="0" w:color="00B7E0" w:themeColor="accent3"/>
          <w:left w:val="single" w:sz="8" w:space="0" w:color="00B7E0" w:themeColor="accent3"/>
          <w:bottom w:val="single" w:sz="8" w:space="0" w:color="00B7E0" w:themeColor="accent3"/>
          <w:right w:val="single" w:sz="8" w:space="0" w:color="00B7E0" w:themeColor="accent3"/>
        </w:tcBorders>
      </w:tcPr>
    </w:tblStylePr>
    <w:tblStylePr w:type="firstCol">
      <w:rPr>
        <w:b/>
        <w:bCs/>
      </w:rPr>
    </w:tblStylePr>
    <w:tblStylePr w:type="lastCol">
      <w:rPr>
        <w:b/>
        <w:bCs/>
      </w:rPr>
    </w:tblStylePr>
  </w:style>
  <w:style w:type="paragraph" w:styleId="CommentSubject">
    <w:name w:val="annotation subject"/>
    <w:basedOn w:val="CommentText"/>
    <w:next w:val="CommentText"/>
    <w:link w:val="CommentSubjectChar"/>
    <w:uiPriority w:val="99"/>
    <w:semiHidden/>
    <w:unhideWhenUsed/>
    <w:rsid w:val="00A11033"/>
    <w:rPr>
      <w:b/>
      <w:bCs/>
    </w:rPr>
  </w:style>
  <w:style w:type="character" w:customStyle="1" w:styleId="CommentSubjectChar">
    <w:name w:val="Comment Subject Char"/>
    <w:basedOn w:val="CommentTextChar"/>
    <w:link w:val="CommentSubject"/>
    <w:uiPriority w:val="99"/>
    <w:semiHidden/>
    <w:rsid w:val="00A11033"/>
    <w:rPr>
      <w:rFonts w:ascii="Calibri" w:hAnsi="Calibri"/>
      <w:b/>
      <w:bCs/>
      <w:sz w:val="20"/>
      <w:szCs w:val="20"/>
    </w:rPr>
  </w:style>
  <w:style w:type="character" w:customStyle="1" w:styleId="ListParagraphChar">
    <w:name w:val="List Paragraph Char"/>
    <w:link w:val="ListParagraph"/>
    <w:locked/>
    <w:rsid w:val="00A11033"/>
    <w:rPr>
      <w:rFonts w:ascii="Calibri" w:hAnsi="Calibri"/>
      <w:sz w:val="22"/>
    </w:rPr>
  </w:style>
  <w:style w:type="table" w:styleId="TableGridLight">
    <w:name w:val="Grid Table Light"/>
    <w:basedOn w:val="TableNormal"/>
    <w:uiPriority w:val="40"/>
    <w:rsid w:val="00A11033"/>
    <w:tblPr/>
  </w:style>
  <w:style w:type="character" w:styleId="UnresolvedMention">
    <w:name w:val="Unresolved Mention"/>
    <w:basedOn w:val="DefaultParagraphFont"/>
    <w:uiPriority w:val="99"/>
    <w:semiHidden/>
    <w:unhideWhenUsed/>
    <w:rsid w:val="00AB3697"/>
    <w:rPr>
      <w:color w:val="605E5C"/>
      <w:shd w:val="clear" w:color="auto" w:fill="E1DFDD"/>
    </w:rPr>
  </w:style>
  <w:style w:type="character" w:styleId="PlaceholderText">
    <w:name w:val="Placeholder Text"/>
    <w:basedOn w:val="DefaultParagraphFont"/>
    <w:uiPriority w:val="99"/>
    <w:semiHidden/>
    <w:rsid w:val="008F0D89"/>
    <w:rPr>
      <w:color w:val="666666"/>
    </w:rPr>
  </w:style>
  <w:style w:type="paragraph" w:styleId="Revision">
    <w:name w:val="Revision"/>
    <w:hidden/>
    <w:uiPriority w:val="99"/>
    <w:semiHidden/>
    <w:rsid w:val="00DC4FE0"/>
    <w:rPr>
      <w:rFonts w:ascii="Calibri" w:hAnsi="Calibri"/>
      <w:sz w:val="22"/>
    </w:rPr>
  </w:style>
  <w:style w:type="character" w:styleId="Mention">
    <w:name w:val="Mention"/>
    <w:basedOn w:val="DefaultParagraphFont"/>
    <w:uiPriority w:val="99"/>
    <w:unhideWhenUsed/>
    <w:rsid w:val="004E2C07"/>
    <w:rPr>
      <w:color w:val="2B579A"/>
      <w:shd w:val="clear" w:color="auto" w:fill="E1DFDD"/>
    </w:rPr>
  </w:style>
  <w:style w:type="paragraph" w:customStyle="1" w:styleId="TableParagraph">
    <w:name w:val="Table Paragraph"/>
    <w:basedOn w:val="Normal"/>
    <w:qFormat/>
    <w:rsid w:val="00A43FF3"/>
    <w:pPr>
      <w:widowControl w:val="0"/>
      <w:autoSpaceDE w:val="0"/>
      <w:autoSpaceDN w:val="0"/>
    </w:pPr>
    <w:rPr>
      <w:rFonts w:eastAsia="Calibri" w:cs="Calibri"/>
      <w:szCs w:val="22"/>
    </w:rPr>
  </w:style>
  <w:style w:type="character" w:styleId="BookTitle">
    <w:name w:val="Book Title"/>
    <w:basedOn w:val="DefaultParagraphFont"/>
    <w:uiPriority w:val="33"/>
    <w:qFormat/>
    <w:rsid w:val="003051CE"/>
    <w:rPr>
      <w:b/>
      <w:bCs/>
      <w:i/>
      <w:iCs/>
      <w:spacing w:val="5"/>
    </w:rPr>
  </w:style>
  <w:style w:type="paragraph" w:styleId="Caption">
    <w:name w:val="caption"/>
    <w:basedOn w:val="Normal"/>
    <w:next w:val="Normal"/>
    <w:uiPriority w:val="35"/>
    <w:semiHidden/>
    <w:unhideWhenUsed/>
    <w:qFormat/>
    <w:rsid w:val="003051CE"/>
    <w:pPr>
      <w:spacing w:after="200"/>
    </w:pPr>
    <w:rPr>
      <w:i/>
      <w:iCs/>
      <w:color w:val="004F9F" w:themeColor="text2"/>
      <w:sz w:val="18"/>
      <w:szCs w:val="18"/>
    </w:rPr>
  </w:style>
  <w:style w:type="character" w:styleId="Emphasis">
    <w:name w:val="Emphasis"/>
    <w:basedOn w:val="DefaultParagraphFont"/>
    <w:uiPriority w:val="20"/>
    <w:qFormat/>
    <w:rsid w:val="003051CE"/>
    <w:rPr>
      <w:i/>
      <w:iCs/>
    </w:rPr>
  </w:style>
  <w:style w:type="character" w:customStyle="1" w:styleId="Heading7Char">
    <w:name w:val="Heading 7 Char"/>
    <w:basedOn w:val="DefaultParagraphFont"/>
    <w:link w:val="Heading7"/>
    <w:uiPriority w:val="9"/>
    <w:semiHidden/>
    <w:rsid w:val="003051CE"/>
    <w:rPr>
      <w:rFonts w:asciiTheme="majorHAnsi" w:eastAsiaTheme="majorEastAsia" w:hAnsiTheme="majorHAnsi" w:cstheme="majorBidi"/>
      <w:i/>
      <w:iCs/>
      <w:color w:val="00274F" w:themeColor="accent1" w:themeShade="7F"/>
      <w:sz w:val="22"/>
    </w:rPr>
  </w:style>
  <w:style w:type="character" w:customStyle="1" w:styleId="Heading8Char">
    <w:name w:val="Heading 8 Char"/>
    <w:basedOn w:val="DefaultParagraphFont"/>
    <w:link w:val="Heading8"/>
    <w:uiPriority w:val="9"/>
    <w:semiHidden/>
    <w:rsid w:val="003051CE"/>
    <w:rPr>
      <w:rFonts w:asciiTheme="majorHAnsi" w:eastAsiaTheme="majorEastAsia" w:hAnsiTheme="majorHAnsi" w:cstheme="majorBidi"/>
      <w:color w:val="797A79" w:themeColor="text1" w:themeTint="D8"/>
      <w:sz w:val="21"/>
      <w:szCs w:val="21"/>
    </w:rPr>
  </w:style>
  <w:style w:type="character" w:customStyle="1" w:styleId="Heading9Char">
    <w:name w:val="Heading 9 Char"/>
    <w:basedOn w:val="DefaultParagraphFont"/>
    <w:link w:val="Heading9"/>
    <w:uiPriority w:val="9"/>
    <w:semiHidden/>
    <w:rsid w:val="003051CE"/>
    <w:rPr>
      <w:rFonts w:asciiTheme="majorHAnsi" w:eastAsiaTheme="majorEastAsia" w:hAnsiTheme="majorHAnsi" w:cstheme="majorBidi"/>
      <w:i/>
      <w:iCs/>
      <w:color w:val="797A79" w:themeColor="text1" w:themeTint="D8"/>
      <w:sz w:val="21"/>
      <w:szCs w:val="21"/>
    </w:rPr>
  </w:style>
  <w:style w:type="character" w:styleId="IntenseEmphasis">
    <w:name w:val="Intense Emphasis"/>
    <w:basedOn w:val="DefaultParagraphFont"/>
    <w:uiPriority w:val="21"/>
    <w:qFormat/>
    <w:rsid w:val="003051CE"/>
    <w:rPr>
      <w:i/>
      <w:iCs/>
      <w:color w:val="004F9F" w:themeColor="accent1"/>
    </w:rPr>
  </w:style>
  <w:style w:type="paragraph" w:styleId="IntenseQuote">
    <w:name w:val="Intense Quote"/>
    <w:basedOn w:val="Normal"/>
    <w:next w:val="Normal"/>
    <w:link w:val="IntenseQuoteChar"/>
    <w:uiPriority w:val="30"/>
    <w:qFormat/>
    <w:rsid w:val="003051CE"/>
    <w:pPr>
      <w:pBdr>
        <w:top w:val="single" w:sz="4" w:space="10" w:color="004F9F" w:themeColor="accent1"/>
        <w:bottom w:val="single" w:sz="4" w:space="10" w:color="004F9F" w:themeColor="accent1"/>
      </w:pBdr>
      <w:spacing w:before="360" w:after="360"/>
      <w:ind w:left="864" w:right="864"/>
      <w:jc w:val="center"/>
    </w:pPr>
    <w:rPr>
      <w:i/>
      <w:iCs/>
      <w:color w:val="004F9F" w:themeColor="accent1"/>
    </w:rPr>
  </w:style>
  <w:style w:type="character" w:customStyle="1" w:styleId="IntenseQuoteChar">
    <w:name w:val="Intense Quote Char"/>
    <w:basedOn w:val="DefaultParagraphFont"/>
    <w:link w:val="IntenseQuote"/>
    <w:uiPriority w:val="30"/>
    <w:rsid w:val="003051CE"/>
    <w:rPr>
      <w:rFonts w:ascii="Calibri" w:hAnsi="Calibri"/>
      <w:i/>
      <w:iCs/>
      <w:color w:val="004F9F" w:themeColor="accent1"/>
      <w:sz w:val="22"/>
    </w:rPr>
  </w:style>
  <w:style w:type="character" w:styleId="IntenseReference">
    <w:name w:val="Intense Reference"/>
    <w:basedOn w:val="DefaultParagraphFont"/>
    <w:uiPriority w:val="32"/>
    <w:qFormat/>
    <w:rsid w:val="003051CE"/>
    <w:rPr>
      <w:b/>
      <w:bCs/>
      <w:smallCaps/>
      <w:color w:val="004F9F" w:themeColor="accent1"/>
      <w:spacing w:val="5"/>
    </w:rPr>
  </w:style>
  <w:style w:type="paragraph" w:styleId="NoSpacing">
    <w:name w:val="No Spacing"/>
    <w:uiPriority w:val="1"/>
    <w:qFormat/>
    <w:rsid w:val="003051CE"/>
    <w:rPr>
      <w:rFonts w:ascii="Calibri" w:hAnsi="Calibri"/>
      <w:sz w:val="22"/>
    </w:rPr>
  </w:style>
  <w:style w:type="paragraph" w:styleId="Quote">
    <w:name w:val="Quote"/>
    <w:basedOn w:val="Normal"/>
    <w:next w:val="Normal"/>
    <w:link w:val="QuoteChar"/>
    <w:uiPriority w:val="29"/>
    <w:qFormat/>
    <w:rsid w:val="003051CE"/>
    <w:pPr>
      <w:spacing w:before="200" w:after="160"/>
      <w:ind w:left="864" w:right="864"/>
      <w:jc w:val="center"/>
    </w:pPr>
    <w:rPr>
      <w:i/>
      <w:iCs/>
      <w:color w:val="898A89" w:themeColor="text1" w:themeTint="BF"/>
    </w:rPr>
  </w:style>
  <w:style w:type="character" w:customStyle="1" w:styleId="QuoteChar">
    <w:name w:val="Quote Char"/>
    <w:basedOn w:val="DefaultParagraphFont"/>
    <w:link w:val="Quote"/>
    <w:uiPriority w:val="29"/>
    <w:rsid w:val="003051CE"/>
    <w:rPr>
      <w:rFonts w:ascii="Calibri" w:hAnsi="Calibri"/>
      <w:i/>
      <w:iCs/>
      <w:color w:val="898A89" w:themeColor="text1" w:themeTint="BF"/>
      <w:sz w:val="22"/>
    </w:rPr>
  </w:style>
  <w:style w:type="character" w:styleId="Strong">
    <w:name w:val="Strong"/>
    <w:basedOn w:val="DefaultParagraphFont"/>
    <w:uiPriority w:val="22"/>
    <w:qFormat/>
    <w:rsid w:val="003051CE"/>
    <w:rPr>
      <w:b/>
      <w:bCs/>
    </w:rPr>
  </w:style>
  <w:style w:type="paragraph" w:styleId="Subtitle">
    <w:name w:val="Subtitle"/>
    <w:basedOn w:val="Normal"/>
    <w:next w:val="Normal"/>
    <w:link w:val="SubtitleChar"/>
    <w:uiPriority w:val="11"/>
    <w:qFormat/>
    <w:rsid w:val="003051CE"/>
    <w:pPr>
      <w:numPr>
        <w:ilvl w:val="1"/>
      </w:numPr>
      <w:spacing w:after="160"/>
    </w:pPr>
    <w:rPr>
      <w:rFonts w:asciiTheme="minorHAnsi" w:eastAsiaTheme="minorEastAsia" w:hAnsiTheme="minorHAnsi"/>
      <w:color w:val="999A99" w:themeColor="text1" w:themeTint="A5"/>
      <w:spacing w:val="15"/>
      <w:szCs w:val="22"/>
    </w:rPr>
  </w:style>
  <w:style w:type="character" w:customStyle="1" w:styleId="SubtitleChar">
    <w:name w:val="Subtitle Char"/>
    <w:basedOn w:val="DefaultParagraphFont"/>
    <w:link w:val="Subtitle"/>
    <w:uiPriority w:val="11"/>
    <w:rsid w:val="003051CE"/>
    <w:rPr>
      <w:rFonts w:eastAsiaTheme="minorEastAsia"/>
      <w:color w:val="999A99" w:themeColor="text1" w:themeTint="A5"/>
      <w:spacing w:val="15"/>
      <w:sz w:val="22"/>
      <w:szCs w:val="22"/>
    </w:rPr>
  </w:style>
  <w:style w:type="character" w:styleId="SubtleEmphasis">
    <w:name w:val="Subtle Emphasis"/>
    <w:basedOn w:val="DefaultParagraphFont"/>
    <w:uiPriority w:val="19"/>
    <w:qFormat/>
    <w:rsid w:val="003051CE"/>
    <w:rPr>
      <w:i/>
      <w:iCs/>
      <w:color w:val="898A89" w:themeColor="text1" w:themeTint="BF"/>
    </w:rPr>
  </w:style>
  <w:style w:type="character" w:styleId="SubtleReference">
    <w:name w:val="Subtle Reference"/>
    <w:basedOn w:val="DefaultParagraphFont"/>
    <w:uiPriority w:val="31"/>
    <w:qFormat/>
    <w:rsid w:val="003051CE"/>
    <w:rPr>
      <w:smallCaps/>
      <w:color w:val="999A99"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697548">
      <w:bodyDiv w:val="1"/>
      <w:marLeft w:val="0"/>
      <w:marRight w:val="0"/>
      <w:marTop w:val="0"/>
      <w:marBottom w:val="0"/>
      <w:divBdr>
        <w:top w:val="none" w:sz="0" w:space="0" w:color="auto"/>
        <w:left w:val="none" w:sz="0" w:space="0" w:color="auto"/>
        <w:bottom w:val="none" w:sz="0" w:space="0" w:color="auto"/>
        <w:right w:val="none" w:sz="0" w:space="0" w:color="auto"/>
      </w:divBdr>
    </w:div>
    <w:div w:id="857810477">
      <w:bodyDiv w:val="1"/>
      <w:marLeft w:val="0"/>
      <w:marRight w:val="0"/>
      <w:marTop w:val="0"/>
      <w:marBottom w:val="0"/>
      <w:divBdr>
        <w:top w:val="none" w:sz="0" w:space="0" w:color="auto"/>
        <w:left w:val="none" w:sz="0" w:space="0" w:color="auto"/>
        <w:bottom w:val="none" w:sz="0" w:space="0" w:color="auto"/>
        <w:right w:val="none" w:sz="0" w:space="0" w:color="auto"/>
      </w:divBdr>
    </w:div>
    <w:div w:id="1346053503">
      <w:bodyDiv w:val="1"/>
      <w:marLeft w:val="0"/>
      <w:marRight w:val="0"/>
      <w:marTop w:val="0"/>
      <w:marBottom w:val="0"/>
      <w:divBdr>
        <w:top w:val="none" w:sz="0" w:space="0" w:color="auto"/>
        <w:left w:val="none" w:sz="0" w:space="0" w:color="auto"/>
        <w:bottom w:val="none" w:sz="0" w:space="0" w:color="auto"/>
        <w:right w:val="none" w:sz="0" w:space="0" w:color="auto"/>
      </w:divBdr>
    </w:div>
    <w:div w:id="20352291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knox.vic.gov.au/our-council/policies-strategies-and-plans/council-and-health-and-wellbeing-plan"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hyperlink" Target="https://knoxcitycouncil.sharepoint.com/:u:/r/sites/Intranet/SitePages/Prepare-to-recruit.aspx?csf=1&amp;web=1&amp;e=MqRHOY" TargetMode="Externa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hyperlink" Target="https://aus01.safelinks.protection.outlook.com/?url=https%3A%2F%2Fwww.knox.vic.gov.au%2Four-council%2Fjobs-and-careers%2Fwhy-work-knox%23core-capabilities&amp;data=05%7C02%7CElizabeth.Hoath%40knox.vic.gov.au%7Cc42cac854ccb4641646608de6780e7bc%7Cf5a6df0ac5f94a11ba3b44e643075009%7C0%7C0%7C639062000499773925%7CUnknown%7CTWFpbGZsb3d8eyJFbXB0eU1hcGkiOnRydWUsIlYiOiIwLjAuMDAwMCIsIlAiOiJXaW4zMiIsIkFOIjoiTWFpbCIsIldUIjoyfQ%3D%3D%7C0%7C%7C%7C&amp;sdata=xFA%2BdeOR6Q8CVweiRr6qCXoORAjMfyoLF%2FFZio8hMvk%3D&amp;reserved=0" TargetMode="Externa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header3.xml.rels><?xml version="1.0" encoding="UTF-8" standalone="yes"?>
<Relationships xmlns="http://schemas.openxmlformats.org/package/2006/relationships"><Relationship Id="rId1" Type="http://schemas.openxmlformats.org/officeDocument/2006/relationships/image" Target="media/image1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cka\AppData\Roaming\Microsoft\Templates\TRIM\Template%20-%20Policy%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2398F4A16C4B9BA0B27951054694F3"/>
        <w:category>
          <w:name w:val="General"/>
          <w:gallery w:val="placeholder"/>
        </w:category>
        <w:types>
          <w:type w:val="bbPlcHdr"/>
        </w:types>
        <w:behaviors>
          <w:behavior w:val="content"/>
        </w:behaviors>
        <w:guid w:val="{F53FBF1A-D5E3-495F-8145-5748930A3D24}"/>
      </w:docPartPr>
      <w:docPartBody>
        <w:p w:rsidR="009D4E5C" w:rsidRDefault="00AE2489">
          <w:pPr>
            <w:pStyle w:val="7A2398F4A16C4B9BA0B27951054694F3"/>
          </w:pPr>
          <w:r w:rsidRPr="00560E86">
            <w:rPr>
              <w:rStyle w:val="PlaceholderText"/>
            </w:rPr>
            <w:t>Choose an item.</w:t>
          </w:r>
        </w:p>
      </w:docPartBody>
    </w:docPart>
    <w:docPart>
      <w:docPartPr>
        <w:name w:val="FF7C555AF35E459D92B3D4876DB872E7"/>
        <w:category>
          <w:name w:val="General"/>
          <w:gallery w:val="placeholder"/>
        </w:category>
        <w:types>
          <w:type w:val="bbPlcHdr"/>
        </w:types>
        <w:behaviors>
          <w:behavior w:val="content"/>
        </w:behaviors>
        <w:guid w:val="{1C3E5AA9-3D9E-4A2B-97D9-C11129A6C923}"/>
      </w:docPartPr>
      <w:docPartBody>
        <w:p w:rsidR="009D4E5C" w:rsidRDefault="00C1239D">
          <w:pPr>
            <w:pStyle w:val="FF7C555AF35E459D92B3D4876DB872E7"/>
          </w:pPr>
          <w:r w:rsidRPr="00560E86">
            <w:rPr>
              <w:rStyle w:val="PlaceholderText"/>
            </w:rPr>
            <w:t>Choose an item.</w:t>
          </w:r>
        </w:p>
      </w:docPartBody>
    </w:docPart>
    <w:docPart>
      <w:docPartPr>
        <w:name w:val="A7E7CBCF02EE4BB5B965156C4A7C2209"/>
        <w:category>
          <w:name w:val="General"/>
          <w:gallery w:val="placeholder"/>
        </w:category>
        <w:types>
          <w:type w:val="bbPlcHdr"/>
        </w:types>
        <w:behaviors>
          <w:behavior w:val="content"/>
        </w:behaviors>
        <w:guid w:val="{D1A17A72-F12A-4A47-AD1F-CED9539298C6}"/>
      </w:docPartPr>
      <w:docPartBody>
        <w:p w:rsidR="009D4E5C" w:rsidRDefault="009D4E5C">
          <w:pPr>
            <w:pStyle w:val="A7E7CBCF02EE4BB5B965156C4A7C2209"/>
          </w:pPr>
          <w:r w:rsidRPr="00560E86">
            <w:rPr>
              <w:rStyle w:val="PlaceholderText"/>
            </w:rPr>
            <w:t>Choose an item.</w:t>
          </w:r>
        </w:p>
      </w:docPartBody>
    </w:docPart>
    <w:docPart>
      <w:docPartPr>
        <w:name w:val="153F8ECD2AD2442A958DDB0E8FE82A24"/>
        <w:category>
          <w:name w:val="General"/>
          <w:gallery w:val="placeholder"/>
        </w:category>
        <w:types>
          <w:type w:val="bbPlcHdr"/>
        </w:types>
        <w:behaviors>
          <w:behavior w:val="content"/>
        </w:behaviors>
        <w:guid w:val="{E1D9E025-6F50-4CE2-9795-987117561437}"/>
      </w:docPartPr>
      <w:docPartBody>
        <w:p w:rsidR="009D4E5C" w:rsidRDefault="009D4E5C">
          <w:pPr>
            <w:pStyle w:val="153F8ECD2AD2442A958DDB0E8FE82A24"/>
          </w:pPr>
          <w:r w:rsidRPr="00560E8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othamRounded-Book">
    <w:altName w:val="Calibri"/>
    <w:charset w:val="00"/>
    <w:family w:val="swiss"/>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39D"/>
    <w:rsid w:val="00015ECD"/>
    <w:rsid w:val="000B60C1"/>
    <w:rsid w:val="001505A8"/>
    <w:rsid w:val="001721CB"/>
    <w:rsid w:val="00403DD2"/>
    <w:rsid w:val="00416490"/>
    <w:rsid w:val="004266BB"/>
    <w:rsid w:val="005C274C"/>
    <w:rsid w:val="006330C9"/>
    <w:rsid w:val="00690E4E"/>
    <w:rsid w:val="006E2B85"/>
    <w:rsid w:val="006E4A16"/>
    <w:rsid w:val="007B39E2"/>
    <w:rsid w:val="008310D7"/>
    <w:rsid w:val="0090363F"/>
    <w:rsid w:val="00940C08"/>
    <w:rsid w:val="009C736A"/>
    <w:rsid w:val="009D4E5C"/>
    <w:rsid w:val="00A224FD"/>
    <w:rsid w:val="00AE2489"/>
    <w:rsid w:val="00AE2F42"/>
    <w:rsid w:val="00B05E03"/>
    <w:rsid w:val="00B51E04"/>
    <w:rsid w:val="00B52AB7"/>
    <w:rsid w:val="00B96921"/>
    <w:rsid w:val="00BA09AC"/>
    <w:rsid w:val="00BD7FCC"/>
    <w:rsid w:val="00BE1ACD"/>
    <w:rsid w:val="00BF71B4"/>
    <w:rsid w:val="00C1239D"/>
    <w:rsid w:val="00CB02B2"/>
    <w:rsid w:val="00F21CF0"/>
    <w:rsid w:val="00F3161A"/>
    <w:rsid w:val="00F50AE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239D"/>
    <w:rPr>
      <w:color w:val="666666"/>
    </w:rPr>
  </w:style>
  <w:style w:type="paragraph" w:customStyle="1" w:styleId="7A2398F4A16C4B9BA0B27951054694F3">
    <w:name w:val="7A2398F4A16C4B9BA0B27951054694F3"/>
  </w:style>
  <w:style w:type="paragraph" w:customStyle="1" w:styleId="FF7C555AF35E459D92B3D4876DB872E7">
    <w:name w:val="FF7C555AF35E459D92B3D4876DB872E7"/>
  </w:style>
  <w:style w:type="paragraph" w:customStyle="1" w:styleId="A7E7CBCF02EE4BB5B965156C4A7C2209">
    <w:name w:val="A7E7CBCF02EE4BB5B965156C4A7C2209"/>
  </w:style>
  <w:style w:type="paragraph" w:customStyle="1" w:styleId="153F8ECD2AD2442A958DDB0E8FE82A24">
    <w:name w:val="153F8ECD2AD2442A958DDB0E8FE82A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CC Dark Blue">
      <a:dk1>
        <a:srgbClr val="626362"/>
      </a:dk1>
      <a:lt1>
        <a:srgbClr val="FFFFFF"/>
      </a:lt1>
      <a:dk2>
        <a:srgbClr val="004F9F"/>
      </a:dk2>
      <a:lt2>
        <a:srgbClr val="FFFFFF"/>
      </a:lt2>
      <a:accent1>
        <a:srgbClr val="004F9F"/>
      </a:accent1>
      <a:accent2>
        <a:srgbClr val="B8D137"/>
      </a:accent2>
      <a:accent3>
        <a:srgbClr val="00B7E0"/>
      </a:accent3>
      <a:accent4>
        <a:srgbClr val="004F9F"/>
      </a:accent4>
      <a:accent5>
        <a:srgbClr val="B8D137"/>
      </a:accent5>
      <a:accent6>
        <a:srgbClr val="00B7E0"/>
      </a:accent6>
      <a:hlink>
        <a:srgbClr val="004F9F"/>
      </a:hlink>
      <a:folHlink>
        <a:srgbClr val="B8D137"/>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
</file>

<file path=customXml/itemProps1.xml><?xml version="1.0" encoding="utf-8"?>
<ds:datastoreItem xmlns:ds="http://schemas.openxmlformats.org/officeDocument/2006/customXml" ds:itemID="{BFE54E26-EEA1-42B1-BD19-9D0B18B9361F}">
  <ds:schemaRefs>
    <ds:schemaRef ds:uri="http://schemas.openxmlformats.org/officeDocument/2006/bibliography"/>
  </ds:schemaRefs>
</ds:datastoreItem>
</file>

<file path=customXml/itemProps2.xml><?xml version="1.0" encoding="utf-8"?>
<ds:datastoreItem xmlns:ds="http://schemas.openxmlformats.org/officeDocument/2006/customXml" ds:itemID="{D2673376-7D88-4CC8-AB42-834F3277230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Template - Policy Document</Template>
  <TotalTime>0</TotalTime>
  <Pages>4</Pages>
  <Words>1715</Words>
  <Characters>9781</Characters>
  <Application>Microsoft Office Word</Application>
  <DocSecurity>4</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Knox City Council</Company>
  <LinksUpToDate>false</LinksUpToDate>
  <CharactersWithSpaces>11474</CharactersWithSpaces>
  <SharedDoc>false</SharedDoc>
  <HLinks>
    <vt:vector size="12" baseType="variant">
      <vt:variant>
        <vt:i4>2556011</vt:i4>
      </vt:variant>
      <vt:variant>
        <vt:i4>3</vt:i4>
      </vt:variant>
      <vt:variant>
        <vt:i4>0</vt:i4>
      </vt:variant>
      <vt:variant>
        <vt:i4>5</vt:i4>
      </vt:variant>
      <vt:variant>
        <vt:lpwstr>https://www.knox.vic.gov.au/our-council/policies-strategies-and-plans/council-and-health-and-wellbeing-plan</vt:lpwstr>
      </vt:variant>
      <vt:variant>
        <vt:lpwstr/>
      </vt:variant>
      <vt:variant>
        <vt:i4>7864439</vt:i4>
      </vt:variant>
      <vt:variant>
        <vt:i4>0</vt:i4>
      </vt:variant>
      <vt:variant>
        <vt:i4>0</vt:i4>
      </vt:variant>
      <vt:variant>
        <vt:i4>5</vt:i4>
      </vt:variant>
      <vt:variant>
        <vt:lpwstr>https://knoxcitycouncil.sharepoint.com/:u:/r/sites/Intranet/SitePages/Prepare-to-recruit.aspx?csf=1&amp;web=1&amp;e=MqRHOY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Bucknell</dc:creator>
  <cp:keywords/>
  <dc:description/>
  <cp:lastModifiedBy>Nick Kelly</cp:lastModifiedBy>
  <cp:revision>2</cp:revision>
  <cp:lastPrinted>2018-01-12T17:30:00Z</cp:lastPrinted>
  <dcterms:created xsi:type="dcterms:W3CDTF">2026-10-15T22:47:00Z</dcterms:created>
  <dcterms:modified xsi:type="dcterms:W3CDTF">2026-10-15T22:47:00Z</dcterms:modified>
</cp:coreProperties>
</file>